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全球及中国石油存储码头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全球及中国石油存储码头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【报告篇幅】：156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【报告图表数】：206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本文调研和分析全球石油存储码头发展现状及未来趋势，核心内容如下：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（1）全球市场总体规模，分别按销量和按收入进行了统计分析，历史数据2017-2021年，预测数据2022至2028年。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（2）全球市场竞争格局，全球市场头部企业石油存储码头销量、收入、价格市场占有率及行业排名，数据2017-2021年。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（3）中国市场竞争格局，中国市场头部企业石油存储码头销量、收入、价格市场占有率及行业排名，数据2017-2021年，包括国际企业及中国本土企业。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（4）全球重点国家及地区石油存储码头需求结构。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（5）全球石油存储码头核心生产地区及其产量、产能。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（6）石油存储码头行业产业链上游、中游及下游分析。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据恒州诚思调研统计，2021年全球石油存储码头市场规模约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从核心市场看，中国石油存储码头市场占据全球约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%。随着国内企业产品开发速度加快，随着新技术和产业政策的双轮驱动，未来中国石油存储码头市场将迎来发展机遇，预计到2028年中国石油存储码头市场将增长至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头部企业包括：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Buckeye Partners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CIM-CCMP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CLH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Ghazanfar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Horizon Terminals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International-Matex Tank Terminals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Kinder Morgan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Magellan Midstream Partners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NuStar Energy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Odfjell Terminal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Oiltanking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Royal Vopak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Sunoco Logistics Partners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Vitol Tank Terminals International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Superior Tank Company Inc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HEISCO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固定顶罐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浮顶罐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商用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战略用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北美市场（美国、加拿大和墨西哥）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欧洲市场（德国、法国、英国、俄罗斯、意大利和欧洲其他国家）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亚太市场（中国、日本、韩国、印度、东南亚和澳大利亚等）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南美市场（巴西等）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本文正文共11章，各章节主要内容如下：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第1章：石油存储码头定义及分类、全球及中国市场规模（按销量和按收入计）、行业发展机遇、挑战、趋势及政策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第2章：全球石油存储码头头部厂商，销量和收入市场占有率及排名，全球石油存储码头产地分布等。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第3章：中国石油存储码头头部厂商，销量和收入市场占有率及排名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第4章：全球石油存储码头产能、产量及主要生产地区规模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第5章：产业链、上游、中游和下游分析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第6章：全球不同产品类型石油存储码头销量、收入、价格及份额等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第7章：全球不同应用石油存储码头销量、收入、价格及份额等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第8章：全球主要地区/国家石油存储码头销量及销售额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第9章：全球主要地区/国家石油存储码头需求结构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第10章：全球石油存储码头头部厂商基本情况介绍，包括公司简介、石油存储码头产品型号、销量、收入、价格及最新动态等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石油存储码头市场概述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石油存储码头定义及分类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全球石油存储码头行业市场规模及预测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按收入计，全球石油存储码头市场规模，2017-2028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按销量计，全球石油存储码头市场规模，2017-2028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全球石油存储码头价格趋势，2017-2028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中国石油存储码头行业市场规模及预测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按收入计，中国石油存储码头市场规模，2017-2028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按销量计，中国石油存储码头市场规模，2017-2028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中国石油存储码头价格趋势，2017-2028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中国在全球市场的地位分析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按收入计，中国在全球石油存储码头市场的占比，2017-2028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按销量计，中国在全球石油存储码头市场的占比，2017-2028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中国与全球石油存储码头市场规模增速对比，2017-2028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1.5 行业发展机遇、挑战、趋势及政策分析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1.5.1 石油存储码头行业驱动因素及发展机遇分析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1.5.2 石油存储码头行业阻碍因素及面临的挑战分析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1.5.3 石油存储码头行业发展趋势分析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1.5.4 中国市场相关行业政策分析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按石油存储码头收入计，全球头部厂商市场占有率，2017-2022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按石油存储码头销量计，全球头部厂商市场占有率，2017-2022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石油存储码头价格对比，全球头部厂商价格，2017-2022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全球第一梯队、第二梯队和第三梯队，三类石油存储码头市场参与者分析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全球石油存储码头行业集中度分析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2.6 全球石油存储码头行业企业并购情况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2.7 全球石油存储码头行业头部厂商产品列举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按石油存储码头收入计，中国市场头部厂商市场占比，2017-2022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按石油存储码头销量计，中国市场头部厂商市场份额，2017-2022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中国市场石油存储码头参与者份额：第一梯队、第二梯队、第三梯队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全球主要地区产能及产量分析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全球石油存储码头行业总产能、产量及产能利用率，2017-2028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全球主要地区石油存储码头产能分析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全球主要地区石油存储码头产量及未来增速预测，2017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全球主要生产地区及石油存储码头产量，2017-2028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全球主要生产地区及石油存储码头产量份额，2017-2028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行业产业链分析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石油存储码头行业产业链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上游分析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石油存储码头核心原料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石油存储码头原料供应商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中游分析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石油存储码头生产方式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石油存储码头行业采购模式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石油存储码头行业销售模式及销售渠道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石油存储码头销售渠道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石油存储码头代表性经销商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按产品类型拆分，市场规模分析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石油存储码头行业产品分类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固定顶罐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浮顶罐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6.1.3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按产品类型拆分，全球石油存储码头细分市场规模增速预测，2017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按产品类型拆分，全球石油存储码头细分市场规模（按收入），2017-2028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按产品类型拆分，全球石油存储码头细分市场规模（按销量），2017-2028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按产品类型拆分，全球石油存储码头细分市场价格，2017-2028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全球石油存储码头市场下游行业分布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石油存储码头行业下游分布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商用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战略用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全球石油存储码头主要下游市场规模增速预测，2017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按应用拆分，全球石油存储码头细分市场规模（按收入），2017-2028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按应用拆分，全球石油存储码头细分市场规模（按销量），2017-2028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按应用拆分，全球石油存储码头细分市场价格，2017-2028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全球主要地区市场规模对比分析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全球主要地区石油存储码头市场规模增速预测，2017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全球主要地区石油存储码头市场规模（按收入），2017-2028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全球主要地区石油存储码头市场规模（按销量），2017-2028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北美石油存储码头市场规模预测，2017-2028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北美石油存储码头市场规模，按国家细分，2021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欧洲石油存储码头市场规模预测，2017-2028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欧洲石油存储码头市场规模，按国家细分，2021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亚太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亚太石油存储码头市场规模预测，2017-2028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亚太石油存储码头市场规模，按国家/地区细分，2021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南美石油存储码头市场规模预测，2017-2028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南美石油存储码头市场规模，按国家细分，2021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全球主要国家/地区需求结构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全球主要国家/地区石油存储码头市场规模增速预测，2017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全球主要国家/地区石油存储码头市场规模（按收入），2017-2028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全球主要国家/地区石油存储码头市场规模（按销量），2017-2028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美国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美国石油存储码头市场规模（按销量），2017-2028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美国市场不同产品类型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美国市场不同应用石油存储码头份额（按销量），2021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欧洲石油存储码头市场规模（按销量），2017-2028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欧洲市场不同产品类型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欧洲市场不同应用石油存储码头份额（按销量），2021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中国石油存储码头市场规模（按销量），2017-2028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中国市场不同产品类型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中国市场不同应用石油存储码头份额（按销量），2021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日本石油存储码头市场规模（按销量），2017-2028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日本市场不同产品类型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日本市场不同应用石油存储码头份额（按销量），2021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韩国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韩国石油存储码头市场规模（按销量），2017-2028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韩国市场不同产品类型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韩国市场不同应用石油存储码头份额（按销量），2021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东南亚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东南亚石油存储码头市场规模（按销量），2017-2028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东南亚市场不同产品类型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东南亚市场不同应用石油存储码头份额（按销量），2021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印度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印度石油存储码头市场规模（按销量），2017-2028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印度市场不同产品类型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印度市场不同应用石油存储码头份额（按销量），2021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南美石油存储码头市场规模（按销量），2017-2028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南美市场不同产品类型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南美市场不同应用石油存储码头份额（按销量），2021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中东及非洲石油存储码头市场规模（按销量），2017-2028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中东及非洲市场不同产品类型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中东及非洲市场不同应用石油存储码头份额（按销量），2021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主要石油存储码头厂商简介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Buckeye Partners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10.1.1 Buckeye Partners基本信息、石油存储码头生产基地、销售区域、竞争对手及市场地位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10.1.2 Buckeye Partners石油存储码头产品型号、规格、参数及市场应用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10.1.3 Buckeye Partners石油存储码头销量、收入、价格及毛利率（2017-2022）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10.1.4 Buckeye Partners公司简介及主要业务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10.1.5 Buckeye Partners企业最新动态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CIM-CCMP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CIM-CCMP Group基本信息、石油存储码头生产基地、销售区域、竞争对手及市场地位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CIM-CCMP Group石油存储码头产品型号、规格、参数及市场应用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10.2.3 CIM-CCMP Group石油存储码头销量、收入、价格及毛利率（2017-2022）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10.2.4 CIM-CCMP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10.2.5 CIM-CCMP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CLH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10.3.1 CLH Group基本信息、石油存储码头生产基地、销售区域、竞争对手及市场地位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10.3.2 CLH Group石油存储码头产品型号、规格、参数及市场应用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10.3.3 CLH Group石油存储码头销量、收入、价格及毛利率（2017-2022）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10.3.4 CLH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10.3.5 CLH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Ghazanfar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10.4.1 Ghazanfar Group基本信息、石油存储码头生产基地、销售区域、竞争对手及市场地位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10.4.2 Ghazanfar Group石油存储码头产品型号、规格、参数及市场应用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10.4.3 Ghazanfar Group石油存储码头销量、收入、价格及毛利率（2017-2022）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10.4.4 Ghazanfar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10.4.5 Ghazanfar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10.5 Horizon Terminals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10.5.1 Horizon Terminals基本信息、石油存储码头生产基地、销售区域、竞争对手及市场地位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10.5.2 Horizon Terminals石油存储码头产品型号、规格、参数及市场应用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10.5.3 Horizon Terminals石油存储码头销量、收入、价格及毛利率（2017-2022）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10.5.4 Horizon Terminals公司简介及主要业务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10.5.5 Horizon Terminals企业最新动态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10.6 International-Matex Tank Terminals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10.6.1 International-Matex Tank Terminals基本信息、石油存储码头生产基地、销售区域、竞争对手及市场地位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10.6.2 International-Matex Tank Terminals石油存储码头产品型号、规格、参数及市场应用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10.6.3 International-Matex Tank Terminals石油存储码头销量、收入、价格及毛利率（2017-2022）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10.6.4 International-Matex Tank Terminals公司简介及主要业务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10.6.5 International-Matex Tank Terminals企业最新动态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10.7 Kinder Morgan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10.7.1 Kinder Morgan基本信息、石油存储码头生产基地、销售区域、竞争对手及市场地位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10.7.2 Kinder Morgan石油存储码头产品型号、规格、参数及市场应用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10.7.3 Kinder Morgan石油存储码头销量、收入、价格及毛利率（2017-2022）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10.7.4 Kinder Morgan公司简介及主要业务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10.7.5 Kinder Morgan企业最新动态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10.8 Magellan Midstream Partners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10.8.1 Magellan Midstream Partners基本信息、石油存储码头生产基地、销售区域、竞争对手及市场地位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10.8.2 Magellan Midstream Partners石油存储码头产品型号、规格、参数及市场应用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10.8.3 Magellan Midstream Partners石油存储码头销量、收入、价格及毛利率（2017-2022）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10.8.4 Magellan Midstream Partners公司简介及主要业务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10.8.5 Magellan Midstream Partners企业最新动态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10.9 NuStar Energy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10.9.1 NuStar Energy基本信息、石油存储码头生产基地、销售区域、竞争对手及市场地位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10.9.2 NuStar Energy石油存储码头产品型号、规格、参数及市场应用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10.9.3 NuStar Energy石油存储码头销量、收入、价格及毛利率（2017-2022）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10.9.4 NuStar Energy公司简介及主要业务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10.9.5 NuStar Energy企业最新动态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10.10 Odfjell Terminal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10.10.1 Odfjell Terminal基本信息、石油存储码头生产基地、销售区域、竞争对手及市场地位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10.10.2 Odfjell Terminal石油存储码头产品型号、规格、参数及市场应用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10.10.3 Odfjell Terminal石油存储码头销量、收入、价格及毛利率（2017-2022）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10.10.4 Odfjell Terminal公司简介及主要业务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10.10.5 Odfjell Terminal企业最新动态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10.11 Oiltanking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10.11.1 Oiltanking基本信息、石油存储码头生产基地、销售区域、竞争对手及市场地位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10.11.2 Oiltanking石油存储码头产品型号、规格、参数及市场应用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10.11.3 Oiltanking石油存储码头销量、收入、价格及毛利率（2017-2022）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10.11.4 Oiltanking公司简介及主要业务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10.11.5 Oiltanking企业最新动态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10.12 Royal Vopak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10.12.1 Royal Vopak基本信息、石油存储码头生产基地、销售区域、竞争对手及市场地位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10.12.2 Royal Vopak石油存储码头产品型号、规格、参数及市场应用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10.12.3 Royal Vopak石油存储码头销量、收入、价格及毛利率（2017-2022）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10.12.4 Royal Vopak公司简介及主要业务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10.12.5 Royal Vopak企业最新动态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10.13 Sunoco Logistics Partners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10.13.1 Sunoco Logistics Partners基本信息、石油存储码头生产基地、销售区域、竞争对手及市场地位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10.13.2 Sunoco Logistics Partners石油存储码头产品型号、规格、参数及市场应用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10.13.3 Sunoco Logistics Partners石油存储码头销量、收入、价格及毛利率（2017-2022）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10.13.4 Sunoco Logistics Partners公司简介及主要业务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10.13.5 Sunoco Logistics Partners企业最新动态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10.14 Vitol Tank Terminals International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10.14.1 Vitol Tank Terminals International基本信息、石油存储码头生产基地、销售区域、竞争对手及市场地位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10.14.2 Vitol Tank Terminals International石油存储码头产品型号、规格、参数及市场应用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10.14.3 Vitol Tank Terminals International石油存储码头销量、收入、价格及毛利率（2017-2022）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10.14.4 Vitol Tank Terminals International公司简介及主要业务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10.14.5 Vitol Tank Terminals International企业最新动态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10.15 Superior Tank Company Inc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10.15.1 Superior Tank Company Inc基本信息、石油存储码头生产基地、销售区域、竞争对手及市场地位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10.15.2 Superior Tank Company Inc石油存储码头产品型号、规格、参数及市场应用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10.15.3 Superior Tank Company Inc石油存储码头销量、收入、价格及毛利率（2017-2022）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10.15.4 Superior Tank Company Inc公司简介及主要业务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10.15.5 Superior Tank Company Inc企业最新动态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10.16 HEISCO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10.16.1 HEISCO基本信息、石油存储码头生产基地、销售区域、竞争对手及市场地位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10.16.2 HEISCO石油存储码头产品型号、规格、参数及市场应用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10.16.3 HEISCO石油存储码头销量、收入、价格及毛利率（2017-2022）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10.16.4 HEISCO公司简介及主要业务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10.16.5 HEISCO企业最新动态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中国与全球石油存储码头市场规模增速对比（2017-2028）&amp;（万元）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全球石油存储码头行业面临的阻碍因素及挑战分析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全球石油存储码头行业发展趋势分析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全球头部厂商石油存储码头收入（2017-2022）&amp;（万元），按2021年数据排名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全球头部厂商石油存储码头收入份额，2017-2022，按2021年数据排名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全球头部厂商石油存储码头销量（2017-2022）&amp;（套），按2021年数据排名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全球头部厂商石油存储码头销量份额，2017-2022，按2021年数据排名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全球头部厂商石油存储码头价格（2017-2022）&amp;（元/套）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行业集中度分析，近三年（2020-2022）全球石油存储码头 CR3（前三大厂商市场份额）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全球石油存储码头行业企业并购情况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全球石油存储码头行业头部厂商产品列举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全球石油存储码头行业主要生产商总部及产地分布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2021年全球主要生产商石油存储码头产能及未来扩产计划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中国市场头部厂商石油存储码头收入（2017-2022）&amp;（万元），按2021年数据排名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中国市场头部厂商石油存储码头收入份额，2017-2022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中国市场头部厂商石油存储码头销量（2017-2022）&amp;（套）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中国市场头部厂商石油存储码头销量份额，2017-2022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全球主要地区石油存储码头产量及未来增速预测：2017 VS 2021 VS 2028（套）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全球主要地区石油存储码头产量（2017-2022）&amp;（套）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全球主要地区石油存储码头产量预测（2023-2028）&amp;（套）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全球石油存储码头主要原料供应商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全球石油存储码头行业代表性下游客户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石油存储码头代表性经销商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按产品类型拆分，全球石油存储码头细分市场规模增速预测（2017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按应用拆分，全球石油存储码头细分市场规模增速预测（2017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全球主要地区石油存储码头市场规模增速预测（2017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全球主要地区石油存储码头收入（2017-2028）&amp;（万元）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全球主要地区石油存储码头销量（2017-2028）&amp;（套）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全球主要国家/地区石油存储码头市场规模增速预测（2017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全球主要国家/地区石油存储码头收入（万元），2017-2028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全球主要国家/地区石油存储码头收入份额，2017-2028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全球主要国家/地区石油存储码头销量（2017-2028）&amp;（套）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全球主要国家/地区石油存储码头销量份额，2017-2028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Buckeye Partners石油存储码头生产基地、销售区域、竞争对手及市场地位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Buckeye Partners石油存储码头产品型号、规格、参数及市场应用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Buckeye Partners石油存储码头销量（套）、收入（万元）、价格（元/套）及毛利率（2017-2022）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Buckeye Partners公司简介及主要业务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Buckeye Partners企业最新动态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CIM-CCMP Group石油存储码头生产基地、销售区域、竞争对手及市场地位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CIM-CCMP Group石油存储码头产品型号、规格、参数及市场应用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CIM-CCMP Group石油存储码头销量（套）、收入（万元）、价格（元/套）及毛利率（2017-2022）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CIM-CCMP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CIM-CCMP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CLH Group石油存储码头生产基地、销售区域、竞争对手及市场地位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CLH Group石油存储码头产品型号、规格、参数及市场应用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CLH Group石油存储码头销量（套）、收入（万元）、价格（元/套）及毛利率（2017-2022）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CLH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CLH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Ghazanfar Group石油存储码头生产基地、销售区域、竞争对手及市场地位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Ghazanfar Group石油存储码头产品型号、规格、参数及市场应用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Ghazanfar Group石油存储码头销量（套）、收入（万元）、价格（元/套）及毛利率（2017-2022）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Ghazanfar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Ghazanfar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Horizon Terminals石油存储码头生产基地、销售区域、竞争对手及市场地位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Horizon Terminals石油存储码头产品型号、规格、参数及市场应用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Horizon Terminals石油存储码头销量（套）、收入（万元）、价格（元/套）及毛利率（2017-2022）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Horizon Terminals公司简介及主要业务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Horizon Terminals企业最新动态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International-Matex Tank Terminals石油存储码头生产基地、销售区域、竞争对手及市场地位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International-Matex Tank Terminals石油存储码头产品型号、规格、参数及市场应用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International-Matex Tank Terminals石油存储码头销量（套）、收入（万元）、价格（元/套）及毛利率（2017-2022）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International-Matex Tank Terminals公司简介及主要业务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International-Matex Tank Terminals企业最新动态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Kinder Morgan石油存储码头生产基地、销售区域、竞争对手及市场地位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Kinder Morgan石油存储码头产品型号、规格、参数及市场应用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Kinder Morgan石油存储码头销量（套）、收入（万元）、价格（元/套）及毛利率（2017-2022）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Kinder Morgan公司简介及主要业务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Kinder Morgan企业最新动态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Magellan Midstream Partners石油存储码头生产基地、销售区域、竞争对手及市场地位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Magellan Midstream Partners石油存储码头产品型号、规格、参数及市场应用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Magellan Midstream Partners石油存储码头销量（套）、收入（万元）、价格（元/套）及毛利率（2017-2022）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Magellan Midstream Partners公司简介及主要业务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Magellan Midstream Partners企业最新动态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NuStar Energy石油存储码头生产基地、销售区域、竞争对手及市场地位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NuStar Energy石油存储码头产品型号、规格、参数及市场应用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NuStar Energy石油存储码头销量（套）、收入（万元）、价格（元/套）及毛利率（2017-2022）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NuStar Energy公司简介及主要业务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NuStar Energy企业最新动态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Odfjell Terminal石油存储码头生产基地、销售区域、竞争对手及市场地位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Odfjell Terminal石油存储码头产品型号、规格、参数及市场应用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Odfjell Terminal石油存储码头销量（套）、收入（万元）、价格（元/套）及毛利率（2017-2022）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Odfjell Terminal公司简介及主要业务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Odfjell Terminal企业最新动态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Oiltanking石油存储码头生产基地、销售区域、竞争对手及市场地位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Oiltanking石油存储码头产品型号、规格、参数及市场应用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Oiltanking石油存储码头销量（套）、收入（万元）、价格（元/套）及毛利率（2017-2022）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Oiltanking公司简介及主要业务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Oiltanking企业最新动态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Royal Vopak石油存储码头生产基地、销售区域、竞争对手及市场地位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Royal Vopak石油存储码头产品型号、规格、参数及市场应用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Royal Vopak石油存储码头销量（套）、收入（万元）、价格（元/套）及毛利率（2017-2022）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Royal Vopak公司简介及主要业务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Royal Vopak企业最新动态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Sunoco Logistics Partners石油存储码头生产基地、销售区域、竞争对手及市场地位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Sunoco Logistics Partners石油存储码头产品型号、规格、参数及市场应用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Sunoco Logistics Partners石油存储码头销量（套）、收入（万元）、价格（元/套）及毛利率（2017-2022）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Sunoco Logistics Partners公司简介及主要业务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Sunoco Logistics Partners企业最新动态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Vitol Tank Terminals International石油存储码头生产基地、销售区域、竞争对手及市场地位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Vitol Tank Terminals International石油存储码头产品型号、规格、参数及市场应用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Vitol Tank Terminals International石油存储码头销量（套）、收入（万元）、价格（元/套）及毛利率（2017-2022）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Vitol Tank Terminals International公司简介及主要业务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Vitol Tank Terminals International企业最新动态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Superior Tank Company Inc石油存储码头生产基地、销售区域、竞争对手及市场地位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Superior Tank Company Inc石油存储码头产品型号、规格、参数及市场应用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Superior Tank Company Inc石油存储码头销量（套）、收入（万元）、价格（元/套）及毛利率（2017-2022）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Superior Tank Company Inc公司简介及主要业务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Superior Tank Company Inc企业最新动态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HEISCO石油存储码头生产基地、销售区域、竞争对手及市场地位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HEISCO石油存储码头产品型号、规格、参数及市场应用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HEISCO石油存储码头销量（套）、收入（万元）、价格（元/套）及毛利率（2017-2022）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HEISCO公司简介及主要业务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HEISCO企业最新动态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石油存储码头产品图片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全球石油存储码头行业收入及预测（2017-2028）&amp;（万元）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全球石油存储码头销量（2017-2028）&amp;（套）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全球石油存储码头价格趋势（2017-2028）&amp;（元/套）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中国市场石油存储码头收入及预测（2017-2028）&amp;（万元）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中国石油存储码头销量（2017-2028）&amp;（套）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中国市场石油存储码头总体价格趋势（2017-2028）&amp;（元/套）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中国市场石油存储码头占全球总收入的份额，2017-2028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中国市场石油存储码头销量占全球总销量的份额，2017-2028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全球石油存储码头市场参与者，2021年第一梯队、第二梯队和第三梯队市场份额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中国市场石油存储码头参与者，2021年第一梯队、第二梯队和第三梯队市场份额 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全球石油存储码头行业总产能、产量及产能利用率，2017-2028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全球市场主要地区石油存储码头产能份额分析: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全球主要生产地区及石油存储码头产量市场份额，2017-2028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石油存储码头行业产业链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石油存储码头行业采购模式分析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石油存储码头行业销售模式分析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石油存储码头销售渠道：直销和经销渠道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固定顶罐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浮顶罐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按产品类型拆分，全球石油存储码头细分市场规模（2017-2028）&amp;（按收入，万元）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按产品类型拆分，全球石油存储码头市场份额（按收入），2017-2028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按产品类型拆分，全球石油存储码头细分市场销量（2017-2028）&amp;（套）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按产品类型拆分，全球石油存储码头市场份额（按销量），2017-2028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按产品类型拆分，全球石油存储码头细分市场价格（2017-2028）&amp;（元/套）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商用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战略用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按应用拆分，全球石油存储码头细分市场规模（2017-2028）&amp;（按收入，万元）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按应用拆分，全球石油存储码头市场份额（按收入），2017-2028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按应用拆分，全球石油存储码头细分市场销量（2017-2028）&amp;（套）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按应用拆分，全球石油存储码头市场份额（按销量），2017-2028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按应用拆分，全球石油存储码头细分市场价格（2017-2028）&amp;（元/套）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全球主要地区石油存储码头收入份额，2017-2028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全球主要地区石油存储码头销量份额，2017-2028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北美石油存储码头市场规模预测（按收入，万元），2017-2028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北美石油存储码头市场份额（按收入），按国家细分，2021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欧洲石油存储码头市场规模预测（按收入，万元），2017-2028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欧洲石油存储码头市场份额（按收入），按国家细分，2021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亚太石油存储码头市场规模预测（按收入，万元），2017-2028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亚太石油存储码头市场份额（按收入），按国家/地区细分，2021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南美石油存储码头市场规模预测（按收入，万元），2017-2028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南美石油存储码头市场份额（按收入），按国家细分，2021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中东及非洲石油存储码头市场规模预测（按收入，万元），2017-2028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美国石油存储码头销量预测（2017-2028）&amp;（套）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美国市场不同产品类型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美国市场不同应用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欧洲石油存储码头销量预测（2017-2028）&amp;（套）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欧洲市场不同产品类型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欧洲市场不同应用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中国石油存储码头销量预测（2017-2028）&amp;（套）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中国市场不同产品类型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中国市场不同应用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日本石油存储码头销量预测（2017-2028）&amp;（套）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日本市场不同产品类型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日本市场不同应用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韩国石油存储码头销量预测（2017-2028）&amp;（套）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韩国市场不同产品类型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韩国市场不同应用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东南亚石油存储码头销量预测（2017-2028）&amp;（套）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东南亚市场不同产品类型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东南亚市场不同应用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印度石油存储码头销量预测（2017-2028）&amp;（套）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印度市场不同产品类型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印度市场不同应用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南美石油存储码头销量预测（2017-2028）&amp;（套）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南美市场不同产品类型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南美市场不同应用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中东及非洲石油存储码头销量预测（2017-2028）&amp;（套）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中东及非洲市场不同产品类型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图71 中东及非洲市场不同应用 石油存储码头份额（按销量），2021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图72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图73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图74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67150" o:spid="_x0000_s2052" o:spt="136" type="#_x0000_t136" style="position:absolute;left:0pt;height:90.55pt;width:414.35pt;mso-position-horizontal:center;mso-position-horizontal-relative:margin;mso-position-vertical:center;mso-position-vertical-relative:margin;z-index:-251656192;mso-width-relative:page;mso-height-relative:page;" fillcolor="#9DC3E6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YH Research" style="font-family:微软雅黑;font-size:90pt;v-same-letter-heights:f;v-text-align:center;"/>
        </v:shape>
      </w:pict>
    </w: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c4LCJoZGlkIjoiNjdhMTMwNDYzZWIwOTU0NDRlYjIzNmI5NWQ1MzBlYjAiLCJ1c2VyQ291bnQiOjQ3OH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85EB3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C4392"/>
    <w:rsid w:val="133157A0"/>
    <w:rsid w:val="133C10D2"/>
    <w:rsid w:val="134A606D"/>
    <w:rsid w:val="134E6759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B2276"/>
    <w:rsid w:val="15344D17"/>
    <w:rsid w:val="154A4DFC"/>
    <w:rsid w:val="156644AF"/>
    <w:rsid w:val="15733CEE"/>
    <w:rsid w:val="157C3764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02E8A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E5369"/>
    <w:rsid w:val="1C5254A4"/>
    <w:rsid w:val="1C6221B7"/>
    <w:rsid w:val="1C756213"/>
    <w:rsid w:val="1C9B22E3"/>
    <w:rsid w:val="1CA534DE"/>
    <w:rsid w:val="1CA76CEF"/>
    <w:rsid w:val="1CA90EA4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3FF51B86"/>
    <w:rsid w:val="401B4533"/>
    <w:rsid w:val="401E7FAE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817D4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8102B8B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F36049"/>
    <w:rsid w:val="4E2E44B5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11687F"/>
    <w:rsid w:val="532366DF"/>
    <w:rsid w:val="532A414D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164B3A"/>
    <w:rsid w:val="652106FC"/>
    <w:rsid w:val="653B52BE"/>
    <w:rsid w:val="656652B8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6F26AE"/>
    <w:rsid w:val="697D65C5"/>
    <w:rsid w:val="69877444"/>
    <w:rsid w:val="6992608B"/>
    <w:rsid w:val="699451C2"/>
    <w:rsid w:val="69B1626F"/>
    <w:rsid w:val="69EC5884"/>
    <w:rsid w:val="6A0171F6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8A14A1"/>
    <w:rsid w:val="6C9C1E8E"/>
    <w:rsid w:val="6CA01AB8"/>
    <w:rsid w:val="6CA54605"/>
    <w:rsid w:val="6CBF19A5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7E0BB5"/>
    <w:rsid w:val="757F020E"/>
    <w:rsid w:val="75832D5B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41468"/>
    <w:rsid w:val="7B454A69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57C49"/>
    <w:rsid w:val="7D1E1A15"/>
    <w:rsid w:val="7D3445AB"/>
    <w:rsid w:val="7D35091E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12</Pages>
  <Words>7623</Words>
  <Characters>11128</Characters>
  <Lines>0</Lines>
  <Paragraphs>0</Paragraphs>
  <TotalTime>23</TotalTime>
  <ScaleCrop>false</ScaleCrop>
  <LinksUpToDate>false</LinksUpToDate>
  <CharactersWithSpaces>13662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2023-01-18T10:30:30Z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BEB385A7831143BCB0533AB1AA41358C</vt:lpwstr>
  </property>
  <property fmtid="{D5CDD505-2E9C-101B-9397-08002B2CF9AE}" pid="5" name="commondata">
    <vt:lpwstr>eyJjb3VudCI6NDAzLCJoZGlkIjoiNjdhMTMwNDYzZWIwOTU0NDRlYjIzNmI5NWQ1MzBlYjAiLCJ1c2VyQ291bnQiOjQwM30=</vt:lpwstr>
  </property>
</Properties>
</file>