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全球及中国电子书订阅服务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场份额调研报告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全球及中国电子书订阅服务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场份额调研报告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【报告篇幅】：166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【报告图表数】：211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本文调研和分析全球电子书订阅服务发展现状及未来趋势，核心内容如下：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（1）全球市场电子书订阅服务总体规模，按收入进行了统计分析，历史数据2017-2021年，预测数据2022至2028年。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（2）全球市场竞争格局，全球市场头部企业电子书订阅服务市场占有率及排名，数据2017-2021年。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（3）中国市场竞争格局，中国市场头部企业电子书订阅服务市场占有率及排名，数据2017-2021年，包括国际企业及中国本土企业。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（4）全球其他重点国家及地区电子书订阅服务规模及需求结构。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（5）电子书订阅服务行业产业链上游、中游及下游分析。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据恒州诚思调研统计，2021年全球电子书订阅服务市场规模约 亿元，2017-2021年年复合增长率CAGR约为 %，预计未来将持续保持平稳增长的态势，到2028年市场规模将接近 亿元，未来六年CAGR为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从核心市场看，中国电子书订阅服务市场占据全球约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%。随着国内企业产品开发速度加快，随着新技术和产业政策的双轮驱动，未来中国电子书订阅服务市场将迎来发展机遇，预计到2028年中国电子书订阅服务市场将增长至 亿元，2022-2028年年复合增长率约为 %。2021年美国市场规模为 亿元，同期欧洲为 亿元，预计未来六年，这两地区CAGR分别为 %和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全球市场主要电子书订阅服务参与者包括Scribd、Audible、Libro.fm、Epic和24symbols等，2021年全球前3大生产商占有大约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本文主要包括如下企业：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Scribd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Audible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Libro.fm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Epic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24symbols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Amazon Kindle Unlimited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Bookmate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Blinkist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TBR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OverDrive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Kobo Plus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getAbstract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ReadingIQ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comiXology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Harlequin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Booktopia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ePlatform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ProQuest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Mills &amp; Boon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Limio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本文重点关注如下国家或地区：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北美市场（美国、加拿大和墨西哥）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欧洲市场（德国、法国、英国、俄罗斯、意大利和欧洲其他国家）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亚太市场（中国、日本、韩国、印度、东南亚和澳大利亚等）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南美市场（巴西等）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按产品类型拆分，包含：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小说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漫画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杂志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按应用拆分，包含：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个人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图书馆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书店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第1章：电子书订阅服务定义及分类、全球及中国市场规模、行业发展机遇、挑战、趋势及政策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第2章：全球市场电子书订阅服务头部企业，收入市场占有率及排名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第3章：中国市场电子书订阅服务头部企业，收入市场占有率及排名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第4章：产业链、上游、中游和下游分析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第5章：全球不同产品类型电子书订阅服务收入及份额等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第6章：全球不同应用电子书订阅服务收入及份额等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第7章：全球主要地区/国家电子书订阅服务市场规模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第8章：全球主要地区/国家电子书订阅服务需求结构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第9章：全球电子书订阅服务头部厂商基本情况介绍，包括公司简介、电子书订阅服务产品、收入及最新动态等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电子书订阅服务市场综述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电子书订阅服务定义及分类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全球电子书订阅服务行业市场规模及预测，2017-2028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中国电子书订阅服务行业市场规模及预测，2017-2028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中国在全球电子书订阅服务市场的占比，2017-2028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1.5 中国与全球电子书订阅服务市场规模增速对比，2017-2028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1.6 行业发展机遇、挑战、趋势及政策分析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1.6.1 电子书订阅服务行业驱动因素及发展机遇分析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1.6.2 电子书订阅服务行业阻碍因素及面临的挑战分析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1.6.3 电子书订阅服务行业发展趋势分析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1.6.4 中国市场相关行业政策分析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全球头部企业市场占有率及排名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按电子书订阅服务收入计，全球头部企业市场占有率，2017-2022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全球第一梯队、第二梯队和第三梯队，三类电子书订阅服务市场参与者分析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全球电子书订阅服务行业集中度分析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全球电子书订阅服务行业企业并购情况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2.5 全球电子书订阅服务行业头部企业产品列举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2.6 全球电子书订阅服务行业主要生产商总部及市场区域分布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中国市场头部企业市场占有率及排名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按电子书订阅服务收入计，中国市场头部企业市场占比，2017-2022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中国市场电子书订阅服务参与者份额：第一梯队、第二梯队、第三梯队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电子书订阅服务行业产业链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上游分析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中游分析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下游分析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按产品类型拆分，市场规模分析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电子书订阅服务行业产品分类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小说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漫画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杂志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按产品类型拆分，全球电子书订阅服务细分市场规模增速预测，2017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按产品类型拆分，全球电子书订阅服务细分市场规模（按收入），2017-2028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全球电子书订阅服务市场下游行业分布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电子书订阅服务行业下游分布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个人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图书馆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6.1.3 书店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全球电子书订阅服务主要下游市场规模增速预测，2017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按应用拆分，全球电子书订阅服务细分市场规模（按收入），2017-2028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全球主要地区市场规模对比分析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全球主要地区电子书订阅服务市场规模增速预测，2017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全球主要地区电子书订阅服务市场规模（按收入），2017-2028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7.3.1 北美电子书订阅服务市场规模预测，2017-2028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7.3.2 北美电子书订阅服务市场规模，按国家细分，2021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欧洲电子书订阅服务市场规模预测，2017-2028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欧洲电子书订阅服务市场规模，按国家细分，2021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7.5 亚太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7.5.1 亚太电子书订阅服务市场规模预测，2017-2028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7.5.2 亚太电子书订阅服务市场规模，按国家/地区细分，2021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7.6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7.6.1 南美电子书订阅服务市场规模预测，2017-2028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7.6.2 南美电子书订阅服务市场规模，按国家细分，2021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全球主要国家/地区需求结构分析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全球主要国家/地区电子书订阅服务市场规模增速预测，2017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全球主要国家/地区电子书订阅服务市场规模（按收入），2017-2028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美国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8.3.1 美国电子书订阅服务市场规模，2017-2028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8.3.2 美国市场不同产品类型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8.3.3 美国市场不同应用电子书订阅服务份额，2021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8.4.1 欧洲电子书订阅服务市场规模，2017-2028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8.4.2 欧洲市场不同产品类型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8.4.3 欧洲市场不同应用电子书订阅服务份额，2021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8.5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8.5.1 中国电子书订阅服务市场规模，2017-2028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8.5.2 中国市场不同产品类型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8.5.3 中国市场不同应用电子书订阅服务份额，2021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8.6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8.6.1 日本电子书订阅服务市场规模，2017-2028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8.6.2 日本市场不同产品类型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8.6.3 日本市场不同应用电子书订阅服务份额，2021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8.7 韩国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8.7.1 韩国电子书订阅服务市场规模，2017-2028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8.7.2 韩国市场不同产品类型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8.7.3 韩国市场不同应用电子书订阅服务份额，2021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8.8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8.8.1 东南亚电子书订阅服务市场规模，2017-2028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8.8.2 东南亚市场不同产品类型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8.8.3 东南亚市场不同应用电子书订阅服务份额，2021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8.9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8.9.1 印度电子书订阅服务市场规模，2017-2028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8.9.2 印度市场不同产品类型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8.9.3 印度市场不同应用电子书订阅服务份额，2021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8.10 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8.10.1 南美电子书订阅服务市场规模，2017-2028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8.10.2 南美市场不同产品类型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8.10.3 南美市场不同应用电子书订阅服务份额，2021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8.11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8.11.1 中东及非洲电子书订阅服务市场规模，2017-2028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8.11.2 中东及非洲市场不同产品类型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8.11.3 中东及非洲市场不同应用电子书订阅服务份额，2021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全球市场主要电子书订阅服务企业简介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Scribd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Scribd基本信息、电子书订阅服务市场分布、总部及行业地位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Scribd公司简介及主要业务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Scribd电子书订阅服务产品介绍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Scribd电子书订阅服务收入及毛利率（2017-2022）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Scribd企业最新动态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Audible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Audible基本信息、电子书订阅服务市场分布、总部及行业地位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Audible公司简介及主要业务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Audible电子书订阅服务产品介绍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Audible电子书订阅服务收入及毛利率（2017-2022）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Audible企业最新动态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Libro.fm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Libro.fm基本信息、电子书订阅服务市场分布、总部及行业地位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Libro.fm公司简介及主要业务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Libro.fm电子书订阅服务产品介绍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Libro.fm电子书订阅服务收入及毛利率（2017-2022）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Libro.fm企业最新动态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Epic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Epic基本信息、电子书订阅服务市场分布、总部及行业地位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Epic公司简介及主要业务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Epic电子书订阅服务产品介绍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Epic电子书订阅服务收入及毛利率（2017-2022）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Epic企业最新动态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24symbols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24symbols基本信息、电子书订阅服务市场分布、总部及行业地位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24symbols公司简介及主要业务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24symbols电子书订阅服务产品介绍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24symbols电子书订阅服务收入及毛利率（2017-2022）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24symbols企业最新动态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Amazon Kindle Unlimited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Amazon Kindle Unlimited基本信息、电子书订阅服务市场分布、总部及行业地位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Amazon Kindle Unlimited公司简介及主要业务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Amazon Kindle Unlimited电子书订阅服务产品介绍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Amazon Kindle Unlimited电子书订阅服务收入及毛利率（2017-2022）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Amazon Kindle Unlimited企业最新动态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Bookmate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Bookmate基本信息、电子书订阅服务市场分布、总部及行业地位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Bookmate公司简介及主要业务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Bookmate电子书订阅服务产品介绍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Bookmate电子书订阅服务收入及毛利率（2017-2022）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Bookmate企业最新动态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Blinkist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Blinkist基本信息、电子书订阅服务市场分布、总部及行业地位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Blinkist公司简介及主要业务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Blinkist电子书订阅服务产品介绍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Blinkist电子书订阅服务收入及毛利率（2017-2022）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Blinkist企业最新动态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TBR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TBR基本信息、电子书订阅服务市场分布、总部及行业地位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TBR公司简介及主要业务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TBR电子书订阅服务产品介绍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TBR电子书订阅服务收入及毛利率（2017-2022）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TBR企业最新动态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OverDrive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OverDrive基本信息、电子书订阅服务市场分布、总部及行业地位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OverDrive公司简介及主要业务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OverDrive电子书订阅服务产品介绍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OverDrive电子书订阅服务收入及毛利率（2017-2022）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OverDrive企业最新动态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Kobo Plus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Kobo Plus基本信息、电子书订阅服务市场分布、总部及行业地位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Kobo Plus公司简介及主要业务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Kobo Plus电子书订阅服务产品介绍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Kobo Plus电子书订阅服务收入及毛利率（2017-2022）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Kobo Plus企业最新动态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getAbstract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getAbstract基本信息、电子书订阅服务市场分布、总部及行业地位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getAbstract公司简介及主要业务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getAbstract电子书订阅服务产品介绍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getAbstract电子书订阅服务收入及毛利率（2017-2022）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getAbstract企业最新动态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ReadingIQ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ReadingIQ基本信息、电子书订阅服务市场分布、总部及行业地位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ReadingIQ公司简介及主要业务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ReadingIQ电子书订阅服务产品介绍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ReadingIQ电子书订阅服务收入及毛利率（2017-2022）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ReadingIQ企业最新动态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comiXology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comiXology基本信息、电子书订阅服务市场分布、总部及行业地位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comiXology公司简介及主要业务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comiXology电子书订阅服务产品介绍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comiXology电子书订阅服务收入及毛利率（2017-2022）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comiXology企业最新动态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Harlequin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Harlequin基本信息、电子书订阅服务市场分布、总部及行业地位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Harlequin公司简介及主要业务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Harlequin电子书订阅服务产品介绍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Harlequin电子书订阅服务收入及毛利率（2017-2022）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Harlequin企业最新动态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Booktopia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Booktopia基本信息、电子书订阅服务市场分布、总部及行业地位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Booktopia公司简介及主要业务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Booktopia电子书订阅服务产品介绍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Booktopia电子书订阅服务收入及毛利率（2017-2022）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Booktopia企业最新动态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ePlatform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ePlatform基本信息、电子书订阅服务市场分布、总部及行业地位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ePlatform公司简介及主要业务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ePlatform电子书订阅服务产品介绍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ePlatform电子书订阅服务收入及毛利率（2017-2022）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ePlatform企业最新动态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ProQuest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ProQuest基本信息、电子书订阅服务市场分布、总部及行业地位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ProQuest公司简介及主要业务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ProQuest电子书订阅服务产品介绍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ProQuest电子书订阅服务收入及毛利率（2017-2022）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ProQuest企业最新动态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Mills &amp; Boon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Mills &amp; Boon基本信息、电子书订阅服务市场分布、总部及行业地位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Mills &amp; Boon公司简介及主要业务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Mills &amp; Boon电子书订阅服务产品介绍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Mills &amp; Boon电子书订阅服务收入及毛利率（2017-2022）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Mills &amp; Boon企业最新动态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9.20 Limio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9.20.1 Limio基本信息、电子书订阅服务市场分布、总部及行业地位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9.20.2 Limio公司简介及主要业务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9.20.3 Limio电子书订阅服务产品介绍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9.20.4 Limio电子书订阅服务收入及毛利率（2017-2022）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9.20.5 Limio企业最新动态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中国与全球电子书订阅服务市场规模增速对比（2017-2028）&amp;（万元）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全球电子书订阅服务行业面临的阻碍因素及挑战分析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全球电子书订阅服务行业发展趋势分析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中国市场相关行业政策分析及影响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全球头部企业电子书订阅服务收入（2017-2022）&amp;（万元），按2021年数据排名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全球头部厂商电子书订阅服务收入份额，2017-2022，按2021年数据排名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行业集中度分析，近三年（2020-2022）全球电子书订阅服务 CR3（前三大厂商市场份额）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全球电子书订阅服务行业企业并购情况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全球电子书订阅服务行业头部企业产品列举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全球电子书订阅服务行业主要生产商总部及市场区域分布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中国市场头部企业电子书订阅服务收入（2017-2022）&amp;（万元），按2021年数据排名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中国市场头部企业电子书订阅服务收入份额，2017-2022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全球电子书订阅服务核心上游企业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全球电子书订阅服务行业代表性下游客户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按产品类型拆分，全球电子书订阅服务细分市场规模增速预测（2017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按应用拆分，全球电子书订阅服务细分市场规模增速预测（2017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全球主要地区电子书订阅服务市场规模增速预测（2017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全球主要地区电子书订阅服务收入（2017-2028）&amp;（万元）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全球主要国家/地区电子书订阅服务市场规模增速预测（2017 VS 2021 VS 2028）&amp;（按收入，万元）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全球主要国家/地区电子书订阅服务收入（万元），2017-2028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全球主要国家/地区电子书订阅服务收入份额，2017-2028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Scribd基本信息、电子书订阅服务市场分布、总部及行业地位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Scribd公司简介及主要业务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Scribd电子书订阅服务产品介绍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Scribd电子书订阅服务收入（万元）及毛利率（2017-2022）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Scribd企业最新动态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Audible基本信息、电子书订阅服务市场分布、总部及行业地位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Audible公司简介及主要业务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Audible电子书订阅服务产品介绍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Audible电子书订阅服务收入（万元）及毛利率（2017-2022）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Audible企业最新动态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Libro.fm基本信息、电子书订阅服务市场分布、总部及行业地位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Libro.fm公司简介及主要业务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Libro.fm电子书订阅服务产品介绍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Libro.fm电子书订阅服务收入（万元）及毛利率（2017-2022）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Libro.fm企业最新动态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Epic基本信息、电子书订阅服务市场分布、总部及行业地位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Epic公司简介及主要业务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Epic电子书订阅服务产品介绍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Epic电子书订阅服务收入（万元）及毛利率（2017-2022）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Epic企业最新动态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24symbols基本信息、电子书订阅服务市场分布、总部及行业地位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24symbols公司简介及主要业务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24symbols电子书订阅服务产品介绍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24symbols电子书订阅服务收入（万元）及毛利率（2017-2022）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24symbols企业最新动态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Amazon Kindle Unlimited基本信息、电子书订阅服务市场分布、总部及行业地位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Amazon Kindle Unlimited公司简介及主要业务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Amazon Kindle Unlimited电子书订阅服务产品介绍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Amazon Kindle Unlimited电子书订阅服务收入（万元）及毛利率（2017-2022）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Amazon Kindle Unlimited企业最新动态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Bookmate基本信息、电子书订阅服务市场分布、总部及行业地位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Bookmate公司简介及主要业务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Bookmate电子书订阅服务产品介绍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Bookmate电子书订阅服务收入（万元）及毛利率（2017-2022）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Bookmate企业最新动态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Blinkist基本信息、电子书订阅服务市场分布、总部及行业地位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Blinkist公司简介及主要业务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Blinkist电子书订阅服务产品介绍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Blinkist电子书订阅服务收入（万元）及毛利率（2017-2022）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Blinkist企业最新动态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TBR基本信息、电子书订阅服务市场分布、总部及行业地位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TBR公司简介及主要业务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TBR电子书订阅服务产品介绍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TBR电子书订阅服务收入（万元）及毛利率（2017-2022）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TBR企业最新动态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OverDrive基本信息、电子书订阅服务市场分布、总部及行业地位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OverDrive公司简介及主要业务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OverDrive电子书订阅服务产品介绍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OverDrive电子书订阅服务收入（万元）及毛利率（2017-2022）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OverDrive企业最新动态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Kobo Plus基本信息、电子书订阅服务市场分布、总部及行业地位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Kobo Plus公司简介及主要业务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Kobo Plus电子书订阅服务产品介绍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Kobo Plus电子书订阅服务收入（万元）及毛利率（2017-2022）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Kobo Plus企业最新动态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getAbstract基本信息、电子书订阅服务市场分布、总部及行业地位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getAbstract公司简介及主要业务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getAbstract电子书订阅服务产品介绍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getAbstract电子书订阅服务收入（万元）及毛利率（2017-2022）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getAbstract企业最新动态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ReadingIQ基本信息、电子书订阅服务市场分布、总部及行业地位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ReadingIQ公司简介及主要业务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ReadingIQ电子书订阅服务产品介绍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ReadingIQ电子书订阅服务收入（万元）及毛利率（2017-2022）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ReadingIQ企业最新动态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comiXology基本信息、电子书订阅服务市场分布、总部及行业地位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comiXology公司简介及主要业务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comiXology电子书订阅服务产品介绍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comiXology电子书订阅服务收入（万元）及毛利率（2017-2022）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comiXology企业最新动态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Harlequin基本信息、电子书订阅服务市场分布、总部及行业地位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Harlequin公司简介及主要业务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Harlequin电子书订阅服务产品介绍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Harlequin电子书订阅服务收入（万元）及毛利率（2017-2022）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Harlequin企业最新动态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Booktopia基本信息、电子书订阅服务市场分布、总部及行业地位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Booktopia公司简介及主要业务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Booktopia电子书订阅服务产品介绍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Booktopia电子书订阅服务收入（万元）及毛利率（2017-2022）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Booktopia企业最新动态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ePlatform基本信息、电子书订阅服务市场分布、总部及行业地位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ePlatform公司简介及主要业务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ePlatform电子书订阅服务产品介绍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ePlatform电子书订阅服务收入（万元）及毛利率（2017-2022）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ePlatform企业最新动态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ProQuest基本信息、电子书订阅服务市场分布、总部及行业地位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ProQuest公司简介及主要业务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ProQuest电子书订阅服务产品介绍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ProQuest电子书订阅服务收入（万元）及毛利率（2017-2022）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ProQuest企业最新动态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Mills &amp; Boon基本信息、电子书订阅服务市场分布、总部及行业地位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Mills &amp; Boon公司简介及主要业务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Mills &amp; Boon电子书订阅服务产品介绍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Mills &amp; Boon电子书订阅服务收入（万元）及毛利率（2017-2022）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Mills &amp; Boon企业最新动态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Limio基本信息、电子书订阅服务市场分布、总部及行业地位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Limio公司简介及主要业务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Limio电子书订阅服务产品介绍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Limio电子书订阅服务收入（万元）及毛利率（2017-2022）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Limio企业最新动态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电子书订阅服务产品图片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全球电子书订阅服务行业收入及预测（2017-2028）&amp;（万元）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中国市场电子书订阅服务收入及预测（2017-2028）&amp;（万元）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中国市场电子书订阅服务占全球总收入的份额，2017-2028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全球电子书订阅服务市场参与者，2021年第一梯队、第二梯队和第三梯队市场份额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中国市场电子书订阅服务参与者，2021年第一梯队、第二梯队和第三梯队市场份额 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电子书订阅服务行业产业链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小说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漫画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杂志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按产品类型拆分，全球电子书订阅服务细分市场规模（2017-2028）&amp;（万元）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按产品类型拆分，全球电子书订阅服务市场份额，2017-2028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个人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图书馆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书店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按应用拆分，全球电子书订阅服务细分市场规模（2017-2028）&amp;（万元）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按应用拆分，2017-2028年全球电子书订阅服务市场份额，2017-2028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全球主要地区电子书订阅服务收入份额，2017-2028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北美电子书订阅服务市场规模预测（按收入，万元），2017-2028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北美电子书订阅服务市场份额（按收入），按国家细分，2021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欧洲电子书订阅服务市场规模预测（按收入，万元），2017-2028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欧洲电子书订阅服务市场份额（按收入），按国家细分，2021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亚太电子书订阅服务市场规模预测（按收入，万元），2017-2028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亚太电子书订阅服务市场份额（按收入），按国家/地区细分，2021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南美电子书订阅服务市场规模预测（按收入，万元），2017-2028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南美电子书订阅服务市场份额（按收入），按国家细分，2021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中东及非洲电子书订阅服务市场规模预测（按收入，万元），2017-2028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美国电子书订阅服务收入预测（2017-2028）&amp;（万元）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美国市场不同产品类型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美国市场不同应用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欧洲电子书订阅服务收入预测（2017-2028）&amp;（万元）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欧洲市场不同产品类型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欧洲市场不同应用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中国电子书订阅服务收入预测（2017-2028）&amp;（万元）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中国市场不同产品类型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中国市场不同应用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日本电子书订阅服务收入预测（2017-2028）&amp;（万元）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日本市场不同产品类型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日本市场不同应用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韩国电子书订阅服务收入预测（2017-2028）&amp;（万元）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韩国市场不同产品类型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韩国市场不同应用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东南亚电子书订阅服务收入预测（2017-2028）&amp;（万元）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东南亚市场不同产品类型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东南亚市场不同应用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印度电子书订阅服务收入预测（2017-2028）&amp;（万元）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印度市场不同产品类型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印度市场不同应用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南美电子书订阅服务收入预测（2017-2028）&amp;（万元）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南美市场不同产品类型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南美市场不同应用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中东及非洲电子书订阅服务收入预测（2017-2028）&amp;（万元）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中东及非洲市场不同产品类型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中东及非洲市场不同应用 电子书订阅服务份额，2021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67150" o:spid="_x0000_s2052" o:spt="136" type="#_x0000_t136" style="position:absolute;left:0pt;height:90.55pt;width:414.35pt;mso-position-horizontal:center;mso-position-horizontal-relative:margin;mso-position-vertical:center;mso-position-vertical-relative:margin;z-index:-251656192;mso-width-relative:page;mso-height-relative:page;" fillcolor="#9DC3E6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YH Research" style="font-family:微软雅黑;font-size:90pt;v-same-letter-heights:f;v-text-align:center;"/>
        </v:shape>
      </w:pict>
    </w:r>
    <w:r>
      <w:rPr>
        <w:sz w:val="18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4680585</wp:posOffset>
          </wp:positionH>
          <wp:positionV relativeFrom="margin">
            <wp:posOffset>0</wp:posOffset>
          </wp:positionV>
          <wp:extent cx="1143000" cy="1317625"/>
          <wp:effectExtent l="0" t="0" r="0" b="15875"/>
          <wp:wrapNone/>
          <wp:docPr id="2" name="WordPictureWatermark17063" descr="恒州诚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7063" descr="恒州诚思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300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Y4LCJoZGlkIjoiNjdhMTMwNDYzZWIwOTU0NDRlYjIzNmI5NWQ1MzBlYjAiLCJ1c2VyQ291bnQiOjQ2OH0="/>
  </w:docVars>
  <w:rsids>
    <w:rsidRoot w:val="438C3708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52DF6"/>
    <w:rsid w:val="01EE7C08"/>
    <w:rsid w:val="01F035E3"/>
    <w:rsid w:val="01F914E4"/>
    <w:rsid w:val="01FD3441"/>
    <w:rsid w:val="022952B7"/>
    <w:rsid w:val="022A20AD"/>
    <w:rsid w:val="0235549D"/>
    <w:rsid w:val="02385327"/>
    <w:rsid w:val="02394999"/>
    <w:rsid w:val="024242BB"/>
    <w:rsid w:val="024A64DB"/>
    <w:rsid w:val="025832D3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F2452"/>
    <w:rsid w:val="039B5D11"/>
    <w:rsid w:val="03A24C2B"/>
    <w:rsid w:val="03B94E08"/>
    <w:rsid w:val="03EC63C9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85EB3"/>
    <w:rsid w:val="09914FCD"/>
    <w:rsid w:val="09975DC2"/>
    <w:rsid w:val="09B145E4"/>
    <w:rsid w:val="09B900DE"/>
    <w:rsid w:val="09C3351A"/>
    <w:rsid w:val="09D05E45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EB3CF0"/>
    <w:rsid w:val="12FB55F1"/>
    <w:rsid w:val="12FC4C4A"/>
    <w:rsid w:val="130C4392"/>
    <w:rsid w:val="133157A0"/>
    <w:rsid w:val="133C10D2"/>
    <w:rsid w:val="134A606D"/>
    <w:rsid w:val="134E6759"/>
    <w:rsid w:val="1367594E"/>
    <w:rsid w:val="13761D7B"/>
    <w:rsid w:val="13813FAC"/>
    <w:rsid w:val="13992BE4"/>
    <w:rsid w:val="13A27CA3"/>
    <w:rsid w:val="13AB3BAB"/>
    <w:rsid w:val="13D05C32"/>
    <w:rsid w:val="13D855BA"/>
    <w:rsid w:val="13E95CD4"/>
    <w:rsid w:val="13EC63BC"/>
    <w:rsid w:val="13FA068E"/>
    <w:rsid w:val="14210CB4"/>
    <w:rsid w:val="14220FB9"/>
    <w:rsid w:val="142B4CEC"/>
    <w:rsid w:val="143A727F"/>
    <w:rsid w:val="143B7102"/>
    <w:rsid w:val="144638D4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102E4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E2AB8"/>
    <w:rsid w:val="164A30E1"/>
    <w:rsid w:val="16702E8A"/>
    <w:rsid w:val="167209B0"/>
    <w:rsid w:val="16756F56"/>
    <w:rsid w:val="167E24CF"/>
    <w:rsid w:val="168D67EF"/>
    <w:rsid w:val="169368E2"/>
    <w:rsid w:val="16A36133"/>
    <w:rsid w:val="16A82D9A"/>
    <w:rsid w:val="16BA46C0"/>
    <w:rsid w:val="16C11CDD"/>
    <w:rsid w:val="16C94348"/>
    <w:rsid w:val="16E204EC"/>
    <w:rsid w:val="16E951E1"/>
    <w:rsid w:val="16FA6207"/>
    <w:rsid w:val="1704664E"/>
    <w:rsid w:val="1705425F"/>
    <w:rsid w:val="170959E4"/>
    <w:rsid w:val="17214184"/>
    <w:rsid w:val="17292082"/>
    <w:rsid w:val="17334576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E5369"/>
    <w:rsid w:val="1C5254A4"/>
    <w:rsid w:val="1C6221B7"/>
    <w:rsid w:val="1C756213"/>
    <w:rsid w:val="1C9B22E3"/>
    <w:rsid w:val="1CA534DE"/>
    <w:rsid w:val="1CA76CEF"/>
    <w:rsid w:val="1CA90EA4"/>
    <w:rsid w:val="1CB61B34"/>
    <w:rsid w:val="1CBA5F77"/>
    <w:rsid w:val="1CD16CB8"/>
    <w:rsid w:val="1CDB17BE"/>
    <w:rsid w:val="1CFF5EAA"/>
    <w:rsid w:val="1D152095"/>
    <w:rsid w:val="1D2D3220"/>
    <w:rsid w:val="1D4A3D81"/>
    <w:rsid w:val="1D55083D"/>
    <w:rsid w:val="1D593457"/>
    <w:rsid w:val="1D6C44AF"/>
    <w:rsid w:val="1D940AA2"/>
    <w:rsid w:val="1DA566C6"/>
    <w:rsid w:val="1DB01F38"/>
    <w:rsid w:val="1DC72896"/>
    <w:rsid w:val="1DE86A66"/>
    <w:rsid w:val="1DEE1833"/>
    <w:rsid w:val="1DFB128B"/>
    <w:rsid w:val="1DFC3255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8040C"/>
    <w:rsid w:val="2A1C76E6"/>
    <w:rsid w:val="2A307018"/>
    <w:rsid w:val="2A497728"/>
    <w:rsid w:val="2A4A6D87"/>
    <w:rsid w:val="2A62672D"/>
    <w:rsid w:val="2A922F77"/>
    <w:rsid w:val="2A9B4195"/>
    <w:rsid w:val="2AAB4039"/>
    <w:rsid w:val="2AC0724B"/>
    <w:rsid w:val="2AC41D98"/>
    <w:rsid w:val="2AE00186"/>
    <w:rsid w:val="2AE22F42"/>
    <w:rsid w:val="2AFD2549"/>
    <w:rsid w:val="2B002039"/>
    <w:rsid w:val="2B027D25"/>
    <w:rsid w:val="2B0F0ED1"/>
    <w:rsid w:val="2B150FC4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CF44E2"/>
    <w:rsid w:val="2DDB02CC"/>
    <w:rsid w:val="2DE61A45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9A4353"/>
    <w:rsid w:val="2FAC5648"/>
    <w:rsid w:val="2FB65B9E"/>
    <w:rsid w:val="2FDB1BC9"/>
    <w:rsid w:val="2FEE50F3"/>
    <w:rsid w:val="2FF46177"/>
    <w:rsid w:val="30081C57"/>
    <w:rsid w:val="300F2386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652146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624145"/>
    <w:rsid w:val="368E3857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3B97"/>
    <w:rsid w:val="37984D56"/>
    <w:rsid w:val="37B13FAF"/>
    <w:rsid w:val="37DA73FD"/>
    <w:rsid w:val="37E065F1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C3537C"/>
    <w:rsid w:val="39C52C0D"/>
    <w:rsid w:val="39ED1F78"/>
    <w:rsid w:val="3A014D73"/>
    <w:rsid w:val="3A065CA2"/>
    <w:rsid w:val="3A520D14"/>
    <w:rsid w:val="3A5C2699"/>
    <w:rsid w:val="3A744A0A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3D6AF8"/>
    <w:rsid w:val="3D4223AD"/>
    <w:rsid w:val="3D472B15"/>
    <w:rsid w:val="3D4A76E1"/>
    <w:rsid w:val="3D7423FD"/>
    <w:rsid w:val="3D7D00DC"/>
    <w:rsid w:val="3D7E0E7E"/>
    <w:rsid w:val="3D826B73"/>
    <w:rsid w:val="3DBE1FC2"/>
    <w:rsid w:val="3DC07568"/>
    <w:rsid w:val="3DD86F3A"/>
    <w:rsid w:val="3DDC316C"/>
    <w:rsid w:val="3DF91843"/>
    <w:rsid w:val="3E021D6A"/>
    <w:rsid w:val="3E1C72D0"/>
    <w:rsid w:val="3E284F59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3FF51B86"/>
    <w:rsid w:val="401B4533"/>
    <w:rsid w:val="401E7FAE"/>
    <w:rsid w:val="405745EF"/>
    <w:rsid w:val="405C39B3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611082"/>
    <w:rsid w:val="416C69B7"/>
    <w:rsid w:val="418B1335"/>
    <w:rsid w:val="41A208E6"/>
    <w:rsid w:val="41A37141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F714A"/>
    <w:rsid w:val="42E16FF9"/>
    <w:rsid w:val="43034954"/>
    <w:rsid w:val="430B40A0"/>
    <w:rsid w:val="43252782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F36049"/>
    <w:rsid w:val="4E2E44B5"/>
    <w:rsid w:val="4E4C150B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F360B"/>
    <w:rsid w:val="4F8F7453"/>
    <w:rsid w:val="4F911872"/>
    <w:rsid w:val="4F951480"/>
    <w:rsid w:val="4FAC303A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11687F"/>
    <w:rsid w:val="532366DF"/>
    <w:rsid w:val="532A414D"/>
    <w:rsid w:val="53373E56"/>
    <w:rsid w:val="53430F31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226FF5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164B3A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6F26AE"/>
    <w:rsid w:val="697D65C5"/>
    <w:rsid w:val="69877444"/>
    <w:rsid w:val="6992608B"/>
    <w:rsid w:val="699451C2"/>
    <w:rsid w:val="69B1626F"/>
    <w:rsid w:val="69EC5884"/>
    <w:rsid w:val="6A0171F6"/>
    <w:rsid w:val="6A1C481A"/>
    <w:rsid w:val="6A2D585D"/>
    <w:rsid w:val="6A2E7F6E"/>
    <w:rsid w:val="6A3656CE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E64B7"/>
    <w:rsid w:val="6C64581A"/>
    <w:rsid w:val="6C8A14A1"/>
    <w:rsid w:val="6C9C1E8E"/>
    <w:rsid w:val="6CA01AB8"/>
    <w:rsid w:val="6CA54605"/>
    <w:rsid w:val="6CBF19A5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A24C20"/>
    <w:rsid w:val="6DB850B3"/>
    <w:rsid w:val="6DDF6AD5"/>
    <w:rsid w:val="6DF25C05"/>
    <w:rsid w:val="6DFD14D4"/>
    <w:rsid w:val="6E0252EB"/>
    <w:rsid w:val="6E0636F3"/>
    <w:rsid w:val="6E2214E9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337DF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7E0BB5"/>
    <w:rsid w:val="757F020E"/>
    <w:rsid w:val="75832D5B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41468"/>
    <w:rsid w:val="7B454A69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57C49"/>
    <w:rsid w:val="7D1E1A15"/>
    <w:rsid w:val="7D3445AB"/>
    <w:rsid w:val="7D35091E"/>
    <w:rsid w:val="7D4F1BCF"/>
    <w:rsid w:val="7D4F7E21"/>
    <w:rsid w:val="7D873EDA"/>
    <w:rsid w:val="7D883850"/>
    <w:rsid w:val="7D8C0A7A"/>
    <w:rsid w:val="7DD16A88"/>
    <w:rsid w:val="7DD34BB2"/>
    <w:rsid w:val="7DDD767C"/>
    <w:rsid w:val="7DE12051"/>
    <w:rsid w:val="7DEC6514"/>
    <w:rsid w:val="7DFC32FA"/>
    <w:rsid w:val="7E1846B6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17</Pages>
  <Words>10701</Words>
  <Characters>16063</Characters>
  <Lines>0</Lines>
  <Paragraphs>0</Paragraphs>
  <TotalTime>19</TotalTime>
  <ScaleCrop>false</ScaleCrop>
  <LinksUpToDate>false</LinksUpToDate>
  <CharactersWithSpaces>19745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2023-01-18T10:26:46Z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8EFAE0183159484DAC3B4F1BE5BBF5C6</vt:lpwstr>
  </property>
  <property fmtid="{D5CDD505-2E9C-101B-9397-08002B2CF9AE}" pid="5" name="commondata">
    <vt:lpwstr>eyJjb3VudCI6NDAzLCJoZGlkIjoiNjdhMTMwNDYzZWIwOTU0NDRlYjIzNmI5NWQ1MzBlYjAiLCJ1c2VyQ291bnQiOjQwM30=</vt:lpwstr>
  </property>
</Properties>
</file>