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全球无馅料欧包行业总体规模、主要厂商及IPO上市调研报告，2024-2030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全球无馅料欧包行业总体规模、主要厂商及IPO上市调研报告，2024-2030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根据本项目团队最新调研，预计2030年全球无馅料欧包产值达到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本文研究全球无馅料欧包总体规模，包括产量、产值、消费量、主要生产地区、主要生产商及市场份额，是一份详细的、综合性的调研分析报告。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全球无馅料欧包总产量及总需求量，2019-2030，（千个）。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全球主要生产地区及国家无馅料欧包产量、产值、增速CAGR，2019-2030，（百万美元）&amp;（千个）。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全球主要地区及国家无馅料欧包销量，CAGR，2019-2030 &amp;（千个）。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美国与中国市场对比：无馅料欧包产量、消费量、主要生产商及份额。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全球主要生产商无馅料欧包产量、价格、产值及市场份额，2019-2024，（百万美元） &amp; 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全球无馅料欧包主要细分类产量、产值、价格、份额、增速CAGR，2019-2030，（百万美元）&amp;（千个）。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全球主要应用无馅料欧包产量、产值、价格、份额、增速，CAGR, 2019-2030，（百万美元） &amp; （千个）。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企业介绍，包括企业简介、总部、产地、无馅料欧包产品介绍、规格/型号等，主要厂商包括深圳市品道餐饮管理有限公司、上海茶田餐饮管理有限公司、武汉百品味来科技、杭州轻食主义健康科技、北京麦达人餐饮管理有限公司、郑州好味知商贸、长善（广州）生物科技、山东菜青虫食品有限公司、三只松鼠、BreadTalk Group等。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本文同时分析无馅料欧包市场主要驱动因素、阻碍因素、市场机遇、挑战、新产品发布等。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本文从无馅料欧包产品类型细分、应用细分、企业、地区等角度，进行定量和定性分析，包括产量、产值、均价、份额、增速等关节指标，历史数据2019-2023，预测数据2024-2030。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硬欧包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软欧包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全球无馅料欧包主要下游分析：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线上销售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线下销售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深圳市品道餐饮管理有限公司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上海茶田餐饮管理有限公司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武汉百品味来科技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杭州轻食主义健康科技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北京麦达人餐饮管理有限公司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郑州好味知商贸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长善（广州）生物科技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山东菜青虫食品有限公司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三只松鼠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BreadTalk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湖北良品铺子食品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桃李面包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泉州市丰泽区尚客食品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上海薄荷健康科技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1.全球无馅料欧包总体市场空间？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全球无馅料欧包主要市场需求量？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全球无馅料欧包同比增速？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全球无馅料欧包总体产量及产值？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全球无馅料欧包主要生产地区/国家/生产商？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全球无馅料欧包主要增长驱动因素？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全球无馅料欧包主要影响/阻碍因素？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无馅料欧包介绍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全球无馅料欧包供给规模及预测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全球无馅料欧包产值（2019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全球无馅料欧包价格趋势（2019-2030）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全球主要生产地区及规模（基于无馅料欧包产地分布）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全球主要生产地区无馅料欧包产值（2019-2030）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全球主要生产地区无馅料欧包均价（2019-2030）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无馅料欧包市场驱动因素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无馅料欧包行业影响因素分析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无馅料欧包行业趋势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全球无馅料欧包总体需求/消费分析（2019-2030）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全球无馅料欧包主要消费地区及销量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全球主要地区无馅料欧包销量（2019-2024）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全球主要地区无馅料欧包销量预测（2025-2030）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印度无馅料欧包销量（2019-2030）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全球主要厂商无馅料欧包产值（2019-2024）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全球主要厂商无馅料欧包产量（2019-2024）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全球主要厂商无馅料欧包平均价格（2019-2024）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全球无馅料欧包主要企业四象限评价分析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全球无馅料欧包主要厂商排名（基于2023年企业规模排名）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无馅料欧包全球行业集中度分析（CR4）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无馅料欧包全球行业集中度分析（CR8）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全球无馅料欧包主要厂商产品布局及区域分布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全球无馅料欧包主要厂商区域分布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全球主要厂商无馅料欧包产品类型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全球主要厂商无馅料欧包相关业务/产品布局情况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全球主要厂商无馅料欧包产品面向的下游市场及应用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美国VS中国：无馅料欧包产值对比（2019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美国VS中国：无馅料欧包产值份额对比（2019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美国VS中国：无馅料欧包产量规模对比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美国VS中国：无馅料欧包产量对比（2019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美国VS中国：无馅料欧包产量份额对比（2019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美国VS中国：无馅料欧包销量对比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美国VS中国：无馅料欧包销量对比（2019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美国VS中国：无馅料欧包销量份额对比（2019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美国本土无馅料欧包主要生产商及市场份额2019-2024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美国本土无馅料欧包主要生产商，总部及产地分布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美国本土主要生产商无馅料欧包产值（2019-2024）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美国本土主要生产商无馅料欧包产量（2019-2024）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中国本土无馅料欧包主要生产商及市场份额2019-2024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中国本土无馅料欧包主要生产商，总部及产地分布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中国本土主要生产商无馅料欧包产值（2019-2024）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中国本土主要生产商无馅料欧包产量（2019-2024）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全球其他地区无馅料欧包主要生产商及份额2019-2024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全球其他地区无馅料欧包主要生产商，总部及产地分布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全球其他地区主要生产商无馅料欧包产值（2019-2024）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全球其他地区主要生产商无馅料欧包产量（2019-2024）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根据产品类型，全球无馅料欧包细分市场预测2019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硬欧包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软欧包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根据产品类型细分，全球无馅料欧包细分规模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根据产品类型细分，全球无馅料欧包产值（2019-2030）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根据产品类型细分，全球无馅料欧包价格趋势（2019-2030）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根据应用细分，全球无馅料欧包规模预测：2019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线上销售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线下销售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根据应用细分，全球无馅料欧包细分规模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根据应用细分，全球无馅料欧包产量（2019-2030）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根据应用细分，全球无馅料欧包产值（2019-2030）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根据应用细分，全球无馅料欧包平均价格（2019-2030）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深圳市品道餐饮管理有限公司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深圳市品道餐饮管理有限公司基本情况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深圳市品道餐饮管理有限公司主营业务及主要产品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深圳市品道餐饮管理有限公司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深圳市品道餐饮管理有限公司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深圳市品道餐饮管理有限公司最新发展动态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深圳市品道餐饮管理有限公司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上海茶田餐饮管理有限公司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上海茶田餐饮管理有限公司基本情况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上海茶田餐饮管理有限公司主营业务及主要产品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上海茶田餐饮管理有限公司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上海茶田餐饮管理有限公司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上海茶田餐饮管理有限公司最新发展动态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上海茶田餐饮管理有限公司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武汉百品味来科技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武汉百品味来科技基本情况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武汉百品味来科技主营业务及主要产品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武汉百品味来科技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武汉百品味来科技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武汉百品味来科技最新发展动态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武汉百品味来科技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杭州轻食主义健康科技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杭州轻食主义健康科技基本情况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杭州轻食主义健康科技主营业务及主要产品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杭州轻食主义健康科技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杭州轻食主义健康科技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杭州轻食主义健康科技最新发展动态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杭州轻食主义健康科技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北京麦达人餐饮管理有限公司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北京麦达人餐饮管理有限公司基本情况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北京麦达人餐饮管理有限公司主营业务及主要产品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北京麦达人餐饮管理有限公司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北京麦达人餐饮管理有限公司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北京麦达人餐饮管理有限公司最新发展动态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北京麦达人餐饮管理有限公司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郑州好味知商贸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郑州好味知商贸基本情况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郑州好味知商贸主营业务及主要产品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郑州好味知商贸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郑州好味知商贸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郑州好味知商贸最新发展动态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郑州好味知商贸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长善（广州）生物科技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长善（广州）生物科技基本情况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长善（广州）生物科技主营业务及主要产品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长善（广州）生物科技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长善（广州）生物科技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长善（广州）生物科技最新发展动态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长善（广州）生物科技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山东菜青虫食品有限公司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山东菜青虫食品有限公司基本情况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山东菜青虫食品有限公司主营业务及主要产品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山东菜青虫食品有限公司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山东菜青虫食品有限公司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山东菜青虫食品有限公司最新发展动态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山东菜青虫食品有限公司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 三只松鼠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7.9.1 三只松鼠基本情况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7.9.2 三只松鼠主营业务及主要产品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7.9.3 三只松鼠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7.9.4 三只松鼠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7.9.5 三只松鼠最新发展动态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7.9.6 三只松鼠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 BreadTalk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7.10.1 BreadTalk Group基本情况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7.10.2 BreadTalk Group主营业务及主要产品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7.10.3 BreadTalk Group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7.10.4 BreadTalk Group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7.10.5 BreadTalk Group最新发展动态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7.10.6 BreadTalk Group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 湖北良品铺子食品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7.11.1 湖北良品铺子食品基本情况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7.11.2 湖北良品铺子食品主营业务及主要产品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7.11.3 湖北良品铺子食品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7.11.4 湖北良品铺子食品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7.11.5 湖北良品铺子食品最新发展动态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7.11.6 湖北良品铺子食品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 桃李面包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7.12.1 桃李面包基本情况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7.12.2 桃李面包主营业务及主要产品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7.12.3 桃李面包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7.12.4 桃李面包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7.12.5 桃李面包最新发展动态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7.12.6 桃李面包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 泉州市丰泽区尚客食品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7.13.1 泉州市丰泽区尚客食品基本情况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7.13.2 泉州市丰泽区尚客食品主营业务及主要产品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7.13.3 泉州市丰泽区尚客食品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7.13.4 泉州市丰泽区尚客食品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7.13.5 泉州市丰泽区尚客食品最新发展动态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7.13.6 泉州市丰泽区尚客食品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 上海薄荷健康科技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7.14.1 上海薄荷健康科技基本情况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7.14.2 上海薄荷健康科技主营业务及主要产品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7.14.3 上海薄荷健康科技 无馅料欧包产品介绍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7.14.4 上海薄荷健康科技 无馅料欧包产量、均价、产值、毛利率及市场份额（2019-2024）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7.14.5 上海薄荷健康科技最新发展动态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7.14.6 上海薄荷健康科技 无馅料欧包优势与不足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无馅料欧包行业产业链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无馅料欧包核心原料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无馅料欧包原料供应商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无馅料欧包生产方式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无馅料欧包行业采购模式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无馅料欧包行业销售模式及销售渠道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无馅料欧包销售渠道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无馅料欧包代表性经销商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IsImhkaWQiOiI2N2ExMzA0NjNlYjA5NTQ0NGViMjM2Yjk1ZDUzMGViMCIsInVzZXJDb3VudCI6NTJ9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B562D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2024-04-02T09:09:11Z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D5BD01FE8B3E47B1881E269B59EDF0F0_13</vt:lpwstr>
  </property>
</Properties>
</file>