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十四五规划-全球及中国航空级芳纶纤维蜂窝芯行业研究及十四五规划分析报告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十四五规划-全球及中国航空级芳纶纤维蜂窝芯行业研究及十四五规划分析报告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受新冠肺炎疫情等影响，2022年全球航空级芳纶纤维蜂窝芯市场规模大约为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航空级芳纶纤维蜂窝芯是一种高性能结构材料，广泛应用于航空航天领域的结构部件中。它由芳纶纤维材料制成的蜂窝结构核心，具有轻质、高强度和优异的耐热性能。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本报告研究“十三五”期间全球及中国市场航空级芳纶纤维蜂窝芯的供给和需求情况，以及“十四五”期间行业发展预测。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重点分析全球主要地区航空级芳纶纤维蜂窝芯的产能、销量、收入和增长潜力，历史数据2018-2022年，预测数据2023-2029年。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航空级芳纶纤维蜂窝芯行业竞争格局，包括全球市场主要厂商竞争格局和中国本土市场主要厂商竞争格局，重点分析全球主要厂商航空级芳纶纤维蜂窝芯产能、销量、收入、价格和市场份额，全球航空级芳纶纤维蜂窝芯产地分布情况、中国航空级芳纶纤维蜂窝芯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此外针对航空级芳纶纤维蜂窝芯行业产品分类、应用、行业政策、产业链、生产模式、销售模式、行业发展有利因素、不利因素和进入壁垒也做了详细分析。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Hexcel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Euro-Composites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 Gill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Tasuns Composites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Plascore,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Honylite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间位芳纶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对位芳纶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直升机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第2章：全球市场供需情况、中国地区供需情况，包括主要地区航空级芳纶纤维蜂窝芯产量、销量、收入、价格及市场份额等；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第3章：全球主要地区和国家，航空级芳纶纤维蜂窝芯销量和销售收入，2018-2022，及预测2023到2029；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第4章：行业竞争格局分析，包括全球市场企业排名及市场份额、中国市场企业排名和份额、主要厂商航空级芳纶纤维蜂窝芯销量、收入、价格和市场份额等；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第5章：全球市场不同类型航空级芳纶纤维蜂窝芯销量、收入、价格及份额等；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第6章：全球市场不同应用航空级芳纶纤维蜂窝芯销量、收入、价格及份额等；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第9章：全球市场航空级芳纶纤维蜂窝芯主要厂商基本情况介绍，包括公司简介、航空级芳纶纤维蜂窝芯产品规格型号、销量、价格、收入及公司最新动态等；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第10章：中国市场航空级芳纶纤维蜂窝芯进出口情况分析；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第11章：中国市场航空级芳纶纤维蜂窝芯主要生产和消费地区分布；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航空级芳纶纤维蜂窝芯市场概述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航空级芳纶纤维蜂窝芯行业概述及统计范围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按照不同产品类型，航空级芳纶纤维蜂窝芯主要可以分为如下几个类别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不同产品类型航空级芳纶纤维蜂窝芯规模增长趋势2018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间位芳纶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对位芳纶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从不同应用，航空级芳纶纤维蜂窝芯主要包括如下几个方面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不同应用航空级芳纶纤维蜂窝芯规模增长趋势2018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直升机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航空级芳纶纤维蜂窝芯行业发展总体概况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航空级芳纶纤维蜂窝芯行业发展主要特点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航空级芳纶纤维蜂窝芯行业发展影响因素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全球航空级芳纶纤维蜂窝芯供需现状及预测（2018-2029）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全球航空级芳纶纤维蜂窝芯产能、产量、产能利用率及发展趋势（2018-2029）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全球航空级芳纶纤维蜂窝芯产量、需求量及发展趋势（2018-2029）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全球主要地区航空级芳纶纤维蜂窝芯产量及发展趋势（2018-2029）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中国航空级芳纶纤维蜂窝芯供需现状及预测（2018-2029）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中国航空级芳纶纤维蜂窝芯产能、产量、产能利用率及发展趋势（2018-2029）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中国航空级芳纶纤维蜂窝芯产量、市场需求量及发展趋势（2018-2029）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中国航空级芳纶纤维蜂窝芯产能和产量占全球的比重（2018-2029）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全球航空级芳纶纤维蜂窝芯销量及收入（2018-2029）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全球市场航空级芳纶纤维蜂窝芯价格趋势（2018-2029）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中国航空级芳纶纤维蜂窝芯销量及收入（2018-2029）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中国市场航空级芳纶纤维蜂窝芯销量和收入占全球的比重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全球航空级芳纶纤维蜂窝芯主要地区分析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全球主要地区航空级芳纶纤维蜂窝芯市场规模分析：2018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全球主要地区航空级芳纶纤维蜂窝芯销售收入及市场份额（2018-2023年）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全球主要地区航空级芳纶纤维蜂窝芯销售收入预测（2024-2029）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全球主要地区航空级芳纶纤维蜂窝芯销量分析：2018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全球主要地区航空级芳纶纤维蜂窝芯销量及市场份额（2018-2023年）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全球主要地区航空级芳纶纤维蜂窝芯销量及市场份额预测（2024-2029）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全球市场主要厂商航空级芳纶纤维蜂窝芯产能市场份额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全球市场主要厂商航空级芳纶纤维蜂窝芯销量（2018-2023）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全球市场主要厂商航空级芳纶纤维蜂窝芯销售收入（2018-2023）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全球市场主要厂商航空级芳纶纤维蜂窝芯销售价格（2018-2023）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2022年全球主要生产商航空级芳纶纤维蜂窝芯收入排名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中国市场主要厂商航空级芳纶纤维蜂窝芯销量（2018-2023）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中国市场主要厂商航空级芳纶纤维蜂窝芯销售收入（2018-2023）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中国市场主要厂商航空级芳纶纤维蜂窝芯销售价格（2018-2023）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2022年中国主要生产商航空级芳纶纤维蜂窝芯收入排名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全球主要厂商航空级芳纶纤维蜂窝芯总部及产地分布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全球主要厂商航空级芳纶纤维蜂窝芯商业化日期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全球主要厂商航空级芳纶纤维蜂窝芯产品类型及应用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航空级芳纶纤维蜂窝芯行业集中度、竞争程度分析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航空级芳纶纤维蜂窝芯行业集中度分析：全球头部厂商份额（Top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全球航空级芳纶纤维蜂窝芯第一梯队、第二梯队和第三梯队生产商（品牌）及市场份额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不同产品类型航空级芳纶纤维蜂窝芯分析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全球市场不同产品类型航空级芳纶纤维蜂窝芯销量及市场份额（2018-2023）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全球市场不同产品类型航空级芳纶纤维蜂窝芯销量预测（2024-2029）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全球市场不同产品类型航空级芳纶纤维蜂窝芯收入及市场份额（2018-2023）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全球市场不同产品类型航空级芳纶纤维蜂窝芯收入预测（2024-2029）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全球市场不同产品类型航空级芳纶纤维蜂窝芯价格走势（2018-2029）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中国市场不同产品类型航空级芳纶纤维蜂窝芯销量及市场份额（2018-2023）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中国市场不同产品类型航空级芳纶纤维蜂窝芯销量预测（2024-2029）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中国市场不同产品类型航空级芳纶纤维蜂窝芯收入及市场份额（2018-2023）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中国市场不同产品类型航空级芳纶纤维蜂窝芯收入预测（2024-2029）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不同应用航空级芳纶纤维蜂窝芯分析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全球市场不同应用航空级芳纶纤维蜂窝芯销量及市场份额（2018-2023）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全球市场不同应用航空级芳纶纤维蜂窝芯销量预测（2024-2029）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全球市场不同应用航空级芳纶纤维蜂窝芯收入及市场份额（2018-2023）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全球市场不同应用航空级芳纶纤维蜂窝芯收入预测（2024-2029）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全球市场不同应用航空级芳纶纤维蜂窝芯价格走势（2018-2029）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中国市场不同应用航空级芳纶纤维蜂窝芯销量（2018-2029）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中国市场不同应用航空级芳纶纤维蜂窝芯销量及市场份额（2018-2023）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中国市场不同应用航空级芳纶纤维蜂窝芯销量预测（2024-2029）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中国市场不同应用航空级芳纶纤维蜂窝芯收入（2018-2029）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中国市场不同应用航空级芳纶纤维蜂窝芯收入及市场份额（2018-2023）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中国市场不同应用航空级芳纶纤维蜂窝芯收入预测（2024-2029）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航空级芳纶纤维蜂窝芯行业发展趋势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航空级芳纶纤维蜂窝芯行业主要驱动因素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航空级芳纶纤维蜂窝芯中国企业SWOT分析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中国航空级芳纶纤维蜂窝芯行业政策环境分析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航空级芳纶纤维蜂窝芯行业产业链简介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航空级芳纶纤维蜂窝芯行业供应链分析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航空级芳纶纤维蜂窝芯主要原料及供应情况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航空级芳纶纤维蜂窝芯行业主要下游客户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航空级芳纶纤维蜂窝芯行业采购模式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航空级芳纶纤维蜂窝芯行业生产模式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航空级芳纶纤维蜂窝芯行业销售模式及销售渠道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全球市场主要航空级芳纶纤维蜂窝芯厂商简介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Hexcel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Hexcel Corporation基本信息、航空级芳纶纤维蜂窝芯生产基地、销售区域、竞争对手及市场地位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Hexcel Corporation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Hexcel Corporation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Hexcel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Hexcel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Euro-Composites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Euro-Composites基本信息、航空级芳纶纤维蜂窝芯生产基地、销售区域、竞争对手及市场地位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Euro-Composites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Euro-Composites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Euro-Composites公司简介及主要业务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Euro-Composites企业最新动态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The Gill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The Gill Corporation基本信息、航空级芳纶纤维蜂窝芯生产基地、销售区域、竞争对手及市场地位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The Gill Corporation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The Gill Corporation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The Gill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The Gill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Tasuns Composites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Tasuns Composites基本信息、航空级芳纶纤维蜂窝芯生产基地、销售区域、竞争对手及市场地位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Tasuns Composites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Tasuns Composites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Tasuns Composites公司简介及主要业务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Tasuns Composites企业最新动态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Plascore,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Plascore, Inc.基本信息、航空级芳纶纤维蜂窝芯生产基地、销售区域、竞争对手及市场地位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Plascore, Inc.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Plascore, Inc.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Plascore,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Plascore,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Honylite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Honylite基本信息、航空级芳纶纤维蜂窝芯生产基地、销售区域、竞争对手及市场地位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Honylite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Honylite 航空级芳纶纤维蜂窝芯销量、收入、价格及毛利率（2018-2023）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Honylite公司简介及主要业务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Honylite企业最新动态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中国市场航空级芳纶纤维蜂窝芯产量、销量、进出口分析及未来趋势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中国市场航空级芳纶纤维蜂窝芯产量、销量、进出口分析及未来趋势（2018-2029）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中国市场航空级芳纶纤维蜂窝芯进出口贸易趋势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中国市场航空级芳纶纤维蜂窝芯主要进口来源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中国市场航空级芳纶纤维蜂窝芯主要出口目的地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中国市场航空级芳纶纤维蜂窝芯主要地区分布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中国航空级芳纶纤维蜂窝芯生产地区分布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中国航空级芳纶纤维蜂窝芯消费地区分布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全球不同产品类型航空级芳纶纤维蜂窝芯增长趋势2018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不同应用航空级芳纶纤维蜂窝芯增长趋势2018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航空级芳纶纤维蜂窝芯行业发展主要特点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航空级芳纶纤维蜂窝芯行业发展有利因素分析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航空级芳纶纤维蜂窝芯行业发展不利因素分析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进入航空级芳纶纤维蜂窝芯行业壁垒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全球主要地区航空级芳纶纤维蜂窝芯产量（吨）：2018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全球主要地区航空级芳纶纤维蜂窝芯产量（2018-2023）&amp;（吨）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全球主要地区航空级芳纶纤维蜂窝芯产量市场份额（2018-2023）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全球主要地区航空级芳纶纤维蜂窝芯产量（2024-2029）&amp;（吨）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全球主要地区航空级芳纶纤维蜂窝芯销售收入（百万美元）：2018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全球主要地区航空级芳纶纤维蜂窝芯销售收入（2018-2023）&amp;（百万美元）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全球主要地区航空级芳纶纤维蜂窝芯销售收入市场份额（2018-2023）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全球主要地区航空级芳纶纤维蜂窝芯收入（2024-2029）&amp;（百万美元）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全球主要地区航空级芳纶纤维蜂窝芯收入市场份额（2024-2029）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全球主要地区航空级芳纶纤维蜂窝芯销量（吨）：2018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全球主要地区航空级芳纶纤维蜂窝芯销量（2018-2023）&amp;（吨）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全球主要地区航空级芳纶纤维蜂窝芯销量（2024-2029）&amp;（吨）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全球主要地区航空级芳纶纤维蜂窝芯销量份额（2024-2029）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北美航空级芳纶纤维蜂窝芯基本情况分析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欧洲航空级芳纶纤维蜂窝芯基本情况分析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亚太地区航空级芳纶纤维蜂窝芯基本情况分析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拉美地区航空级芳纶纤维蜂窝芯基本情况分析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中东及非洲航空级芳纶纤维蜂窝芯基本情况分析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全球市场主要厂商航空级芳纶纤维蜂窝芯产能（2022-2023）&amp;（吨）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全球市场主要厂商航空级芳纶纤维蜂窝芯销量（2018-2023）&amp;（吨）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全球市场主要厂商航空级芳纶纤维蜂窝芯销售收入（2018-2023）&amp;（百万美元）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全球市场主要厂商航空级芳纶纤维蜂窝芯销售收入市场份额（2018-2023）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全球市场主要厂商航空级芳纶纤维蜂窝芯销售价格（2018-2023）&amp;（美元/吨）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2022年全球主要生产商航空级芳纶纤维蜂窝芯收入排名（百万美元）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中国市场主要厂商航空级芳纶纤维蜂窝芯销量（2018-2023）&amp;（吨）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中国市场主要厂商航空级芳纶纤维蜂窝芯销售收入（2018-2023）&amp;（百万美元）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中国市场主要厂商航空级芳纶纤维蜂窝芯销售收入市场份额（2018-2023）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中国市场主要厂商航空级芳纶纤维蜂窝芯销售价格（2018-2023）&amp;（美元/吨）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2022年中国主要生产商航空级芳纶纤维蜂窝芯收入排名（百万美元）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全球主要厂商航空级芳纶纤维蜂窝芯总部及产地分布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全球主要厂商航空级芳纶纤维蜂窝芯商业化日期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全球主要厂商航空级芳纶纤维蜂窝芯产品类型及应用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2022年全球航空级芳纶纤维蜂窝芯主要厂商市场地位（第一梯队、第二梯队和第三梯队）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全球不同产品类型航空级芳纶纤维蜂窝芯销量（2018-2023年）&amp;（吨）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全球不同产品类型航空级芳纶纤维蜂窝芯销量预测（2024-2029）&amp;（吨）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全球市场不同产品类型航空级芳纶纤维蜂窝芯销量市场份额预测（2024-2029）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全球不同产品类型航空级芳纶纤维蜂窝芯收入（2018-2023年）&amp;（百万美元）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全球不同产品类型航空级芳纶纤维蜂窝芯收入市场份额（2018-2023）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全球不同产品类型航空级芳纶纤维蜂窝芯收入预测（2024-2029）&amp;（百万美元）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全球不同产品类型航空级芳纶纤维蜂窝芯收入市场份额预测（2024-2029）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中国不同产品类型航空级芳纶纤维蜂窝芯销量（2018-2023年）&amp;（吨）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中国不同产品类型航空级芳纶纤维蜂窝芯销量预测（2024-2029）&amp;（吨）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中国不同产品类型航空级芳纶纤维蜂窝芯销量市场份额预测（2024-2029）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中国不同产品类型航空级芳纶纤维蜂窝芯收入（2018-2023年）&amp;（百万美元）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中国不同产品类型航空级芳纶纤维蜂窝芯收入市场份额（2018-2023）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中国不同产品类型航空级芳纶纤维蜂窝芯收入预测（2024-2029）&amp;（百万美元）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中国不同产品类型航空级芳纶纤维蜂窝芯收入市场份额预测（2024-2029）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全球不同应用航空级芳纶纤维蜂窝芯销量（2018-2023年）&amp;（吨）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全球不同应用航空级芳纶纤维蜂窝芯销量预测（2024-2029）&amp;（吨）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全球市场不同应用航空级芳纶纤维蜂窝芯销量市场份额预测（2024-2029）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全球不同应用航空级芳纶纤维蜂窝芯收入（2018-2023年）&amp;（百万美元）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全球不同应用航空级芳纶纤维蜂窝芯收入市场份额（2018-2023）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全球不同应用航空级芳纶纤维蜂窝芯收入预测（2024-2029）&amp;（百万美元）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全球不同应用航空级芳纶纤维蜂窝芯收入市场份额预测（2024-2029）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中国不同应用航空级芳纶纤维蜂窝芯销量（2018-2023年）&amp;（吨）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中国不同应用航空级芳纶纤维蜂窝芯销量市场份额（2018-2023）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中国不同应用航空级芳纶纤维蜂窝芯销量预测（2024-2029）&amp;（吨）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中国不同应用航空级芳纶纤维蜂窝芯销量市场份额预测（2024-2029）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中国不同应用航空级芳纶纤维蜂窝芯收入（2018-2023年）&amp;（百万美元）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中国不同应用航空级芳纶纤维蜂窝芯收入市场份额（2018-2023）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中国不同应用航空级芳纶纤维蜂窝芯收入预测（2024-2029）&amp;（百万美元）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中国不同应用航空级芳纶纤维蜂窝芯收入市场份额预测（2024-2029）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航空级芳纶纤维蜂窝芯行业技术发展趋势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航空级芳纶纤维蜂窝芯行业主要驱动因素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航空级芳纶纤维蜂窝芯行业供应链分析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航空级芳纶纤维蜂窝芯上游原料供应商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航空级芳纶纤维蜂窝芯行业主要下游客户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航空级芳纶纤维蜂窝芯行业典型经销商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Hexcel Corporation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Hexcel Corporation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Hexcel Corporation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Hexcel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Hexcel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Euro-Composites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Euro-Composites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Euro-Composites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Euro-Composites公司简介及主要业务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Euro-Composites企业最新动态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The Gill Corporation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The Gill Corporation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The Gill Corporation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The Gill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The Gill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Tasuns Composites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Tasuns Composites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Tasuns Composites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Tasuns Composites公司简介及主要业务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Tasuns Composites企业最新动态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Plascore, Inc.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Plascore, Inc.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Plascore, Inc.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Plascore,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Plascore,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Honylite 航空级芳纶纤维蜂窝芯生产基地、销售区域、竞争对手及市场地位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Honylite 航空级芳纶纤维蜂窝芯产品规格、参数及市场应用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Honylite 航空级芳纶纤维蜂窝芯销量（吨）、收入（百万美元）、价格（美元/吨）及毛利率（2018-2023）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Honylite公司简介及主要业务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Honylite企业最新动态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中国市场航空级芳纶纤维蜂窝芯产量、销量、进出口（2018-2023年）&amp;（吨）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中国市场航空级芳纶纤维蜂窝芯产量、销量、进出口预测（2024-2029）&amp;（吨）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中国市场航空级芳纶纤维蜂窝芯进出口贸易趋势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中国市场航空级芳纶纤维蜂窝芯主要进口来源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中国市场航空级芳纶纤维蜂窝芯主要出口目的地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中国航空级芳纶纤维蜂窝芯生产地区分布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中国航空级芳纶纤维蜂窝芯消费地区分布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航空级芳纶纤维蜂窝芯产品图片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全球不同产品类型航空级芳纶纤维蜂窝芯规模2018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全球不同产品类型航空级芳纶纤维蜂窝芯市场份额2022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间位芳纶产品图片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对位芳纶产品图片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全球不同应用航空级芳纶纤维蜂窝芯规模2018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全球不同应用航空级芳纶纤维蜂窝芯市场份额2022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直升机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全球航空级芳纶纤维蜂窝芯产能、产量、产能利用率及发展趋势（2018-2029）&amp;（吨）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全球航空级芳纶纤维蜂窝芯产量、需求量及发展趋势（2018-2029）&amp;（吨）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全球主要地区航空级芳纶纤维蜂窝芯产量规模：2018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全球主要地区航空级芳纶纤维蜂窝芯产量市场份额（2018-2029）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中国航空级芳纶纤维蜂窝芯产能、产量、产能利用率及发展趋势（2018-2029）&amp;（吨）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中国航空级芳纶纤维蜂窝芯产量、市场需求量及发展趋势（2018-2029）&amp;（吨）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中国航空级芳纶纤维蜂窝芯总产能占全球比重（2018-2029）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中国航空级芳纶纤维蜂窝芯总产量占全球比重（2018-2029）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全球航空级芳纶纤维蜂窝芯市场收入及增长率:（2018-2029）&amp;（百万美元）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全球市场航空级芳纶纤维蜂窝芯市场规模：2018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全球市场航空级芳纶纤维蜂窝芯销量及增长率（2018-2029）&amp;（吨）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全球市场航空级芳纶纤维蜂窝芯价格趋势（2018-2029）&amp;（美元/吨）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中国航空级芳纶纤维蜂窝芯市场收入及增长率:（2018-2029）&amp;（百万美元）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中国市场航空级芳纶纤维蜂窝芯市场规模：2018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中国市场航空级芳纶纤维蜂窝芯销量及增长率（2018-2029）&amp;（吨）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中国市场航空级芳纶纤维蜂窝芯销量占全球比重（2018-2029）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中国航空级芳纶纤维蜂窝芯收入占全球比重（2018-2029）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全球主要地区航空级芳纶纤维蜂窝芯销售收入规模：2018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全球主要地区航空级芳纶纤维蜂窝芯销售收入市场份额（2018-2023）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全球主要地区航空级芳纶纤维蜂窝芯销售收入市场份额（2018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全球主要地区航空级芳纶纤维蜂窝芯收入市场份额（2024-2029）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北美（美国和加拿大）航空级芳纶纤维蜂窝芯销量（2018-2029）&amp;（吨）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北美（美国和加拿大）航空级芳纶纤维蜂窝芯销量份额（2018-2029）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北美（美国和加拿大）航空级芳纶纤维蜂窝芯收入（2018-2029）&amp;（百万美元）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北美（美国和加拿大）航空级芳纶纤维蜂窝芯收入份额（2018-2029）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欧洲（德国、英国、法国和意大利等国家）航空级芳纶纤维蜂窝芯销量（2018-2029）&amp;（吨）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欧洲（德国、英国、法国和意大利等国家）航空级芳纶纤维蜂窝芯销量份额（2018-2029）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欧洲（德国、英国、法国和意大利等国家）航空级芳纶纤维蜂窝芯收入（2018-2029）&amp;（百万美元）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欧洲（德国、英国、法国和意大利等国家）航空级芳纶纤维蜂窝芯收入份额（2018-2029）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亚太（中国、日本、韩国、中国台湾、印度和东南亚等）航空级芳纶纤维蜂窝芯销量（2018-2029）&amp;（吨）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亚太（中国、日本、韩国、中国台湾、印度和东南亚等）航空级芳纶纤维蜂窝芯销量份额（2018-2029）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亚太（中国、日本、韩国、中国台湾、印度和东南亚等）航空级芳纶纤维蜂窝芯收入（2018-2029）&amp;（百万美元）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亚太（中国、日本、韩国、中国台湾、印度和东南亚等）航空级芳纶纤维蜂窝芯收入份额（2018-2029）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拉美地区（墨西哥、巴西等国家）航空级芳纶纤维蜂窝芯销量（2018-2029）&amp;（吨）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拉美地区（墨西哥、巴西等国家）航空级芳纶纤维蜂窝芯销量份额（2018-2029）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拉美地区（墨西哥、巴西等国家）航空级芳纶纤维蜂窝芯收入（2018-2029）&amp;（百万美元）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拉美地区（墨西哥、巴西等国家）航空级芳纶纤维蜂窝芯收入份额（2018-2029）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中东及非洲（土耳其、沙特等国家）航空级芳纶纤维蜂窝芯销量（2018-2029）&amp;（吨）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中东及非洲（土耳其、沙特等国家）航空级芳纶纤维蜂窝芯销量份额（2018-2029）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中东及非洲（土耳其、沙特等国家）航空级芳纶纤维蜂窝芯收入（2018-2029）&amp;（百万美元）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中东及非洲（土耳其、沙特等国家）航空级芳纶纤维蜂窝芯收入份额（2018-2029）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2022年全球市场主要厂商航空级芳纶纤维蜂窝芯销量市场份额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2022年全球市场主要厂商航空级芳纶纤维蜂窝芯收入市场份额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2022年中国市场主要厂商航空级芳纶纤维蜂窝芯销量市场份额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2022年中国市场主要厂商航空级芳纶纤维蜂窝芯收入市场份额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2022年全球前五大生产商航空级芳纶纤维蜂窝芯市场份额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全球航空级芳纶纤维蜂窝芯第一梯队、第二梯队和第三梯队生产商（品牌）及市场份额（2022）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全球不同产品类型航空级芳纶纤维蜂窝芯价格走势（2018-2029）&amp;（美元/吨）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全球不同应用航空级芳纶纤维蜂窝芯价格走势（2018-2029）&amp;（美元/吨）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航空级芳纶纤维蜂窝芯中国企业SWOT分析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航空级芳纶纤维蜂窝芯产业链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航空级芳纶纤维蜂窝芯行业采购模式分析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航空级芳纶纤维蜂窝芯行业生产模式分析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航空级芳纶纤维蜂窝芯行业销售模式分析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gxMCwiaGRpZCI6IjY3YTEzMDQ2M2ViMDk1NDQ0ZWIyMzZiOTVkNTMwZWIwIiwidXNlckNvdW50Ijo0ODEw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C7200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820C46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4B5DC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B2FD4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9969</Words>
  <Characters>14542</Characters>
  <Lines>0</Lines>
  <Paragraphs>0</Paragraphs>
  <TotalTime>383</TotalTime>
  <ScaleCrop>false</ScaleCrop>
  <LinksUpToDate>false</LinksUpToDate>
  <CharactersWithSpaces>17363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2023-08-25T06:21:41Z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BD246D041C2B4405A95F068F42324DB9_13</vt:lpwstr>
  </property>
  <property fmtid="{D5CDD505-2E9C-101B-9397-08002B2CF9AE}" pid="5" name="commondata">
    <vt:lpwstr>eyJjb3VudCI6NDAzLCJoZGlkIjoiNjdhMTMwNDYzZWIwOTU0NDRlYjIzNmI5NWQ1MzBlYjAiLCJ1c2VyQ291bnQiOjQwM30=</vt:lpwstr>
  </property>
</Properties>
</file>