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十四五规划-全球及中国激光焊缝跟踪系统行业研究及十四五规划分析报告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十四五规划-全球及中国激光焊缝跟踪系统行业研究及十四五规划分析报告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【报告篇幅】：99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【报告图表数】：126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激光焊缝跟踪系统市场规模大约为35亿元（人民币），预计2029年将达到52亿元，2023-2029期间年复合增长率（CAGR）为6.2%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北美，包括美国和加拿大，是激光焊缝跟踪系统的重要市场。 该地区拥有强大的制造业，包括汽车、航空航天和重型机械等行业，这些行业需要先进的焊接技术。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欧洲是激光焊缝跟踪系统的另一个重要市场。 德国、法国和英国等国家拥有完善的制造业，汽车、造船和能源等行业对先进焊接解决方案的需求不断增长。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本报告研究“十三五”期间全球及中国市场激光焊缝跟踪系统的发展现状，以及“十四五”期间行业发展预测。重点分析全球主要地区激光焊缝跟踪系统的市场规模，历史数据2018-2022年，预测数据2023-2029年。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本文同时着重分析激光焊缝跟踪系统行业竞争格局，包括全球市场主要企业中国本土市场主要企业竞争格局，重点分析全球主要企业近三年激光焊缝跟踪系统的收入和市场份额。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此外针对激光焊缝跟踪系统行业产品分类、应用、行业政策、行业发展有利因素、不利因素和进入壁垒也做了详细分析。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全球及国内主要企业包括：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Riftek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Servo Robot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Garmo Instruments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KMLSensors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Oxford Sensors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QuellTech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KUKA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Demark (Wuhan)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Wenglor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IPG Photonics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ABICOR BINZEL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激光器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软件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管材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建筑设备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航天与国防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第2章：全球市场总体规模、中国地区总体规模，包括主要地区激光焊缝跟踪系统总体规模及市场份额等；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第3章：行业竞争格局分析，包括全球市场企业激光焊缝跟踪系统收入排名及市场份额、中国市场企业激光焊缝跟踪系统收入排名和份额等；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第4章：全球市场不同产品类型激光焊缝跟踪系统总体规模及份额等；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第5章：全球市场不同应用激光焊缝跟踪系统总体规模及份额等；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第6章：行业发展机遇与风险分析；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第8章：全球市场激光焊缝跟踪系统主要企业基本情况介绍，包括公司简介、激光焊缝跟踪系统产品介绍、激光焊缝跟踪系统收入及公司最新动态等；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激光焊缝跟踪系统市场概述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按照不同产品类型，激光焊缝跟踪系统主要可以分为如下几个类别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不同产品类型激光焊缝跟踪系统增长趋势2018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激光器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软件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从不同应用，激光焊缝跟踪系统主要包括如下几个方面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不同应用激光焊缝跟踪系统增长趋势2018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管材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建筑设备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航天与国防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十四五期间激光焊缝跟踪系统行业发展总体概况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激光焊缝跟踪系统行业发展主要特点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发展趋势及建议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全球激光焊缝跟踪系统行业规模及预测分析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全球市场激光焊缝跟踪系统总体规模（2018-2029）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中国市场激光焊缝跟踪系统总体规模（2018-2029）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中国市场激光焊缝跟踪系统总规模占全球比重（2018-2029）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全球主要地区激光焊缝跟踪系统市场规模分析（2018 VS 2022 VS 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亚太主要国家/地区（中国、日本、韩国、中国台湾、印度和东南亚）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2.2.4 拉美主要国家（墨西哥和巴西等）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2.2.5 中东及非洲地区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全球市场主要企业激光焊缝跟踪系统收入分析（2018-2023）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激光焊缝跟踪系统行业集中度分析：2022年全球Top 5厂商市场份额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3.1.3 全球激光焊缝跟踪系统第一梯队、第二梯队和第三梯队企业及市场份额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3.1.4 全球主要企业总部、激光焊缝跟踪系统市场分布及商业化日期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3.1.5 全球主要企业激光焊缝跟踪系统产品类型及应用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3.1.6 全球行业并购及投资情况分析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中国市场竞争格局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中国本土主要企业激光焊缝跟踪系统收入分析（2018-2023）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中国市场激光焊缝跟踪系统销售情况分析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激光焊缝跟踪系统中国企业SWOT分析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不同产品类型激光焊缝跟踪系统分析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全球市场不同产品类型激光焊缝跟踪系统总体规模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全球市场不同产品类型激光焊缝跟踪系统总体规模（2018-2023）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全球市场不同产品类型激光焊缝跟踪系统总体规模预测（2024-2029）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中国市场不同产品类型激光焊缝跟踪系统总体规模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中国市场不同产品类型激光焊缝跟踪系统总体规模（2018-2023）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中国市场不同产品类型激光焊缝跟踪系统总体规模预测（2024-2029）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不同应用激光焊缝跟踪系统分析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全球市场不同应用激光焊缝跟踪系统总体规模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全球市场不同应用激光焊缝跟踪系统总体规模（2018-2023）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全球市场不同应用激光焊缝跟踪系统总体规模预测（2024-2029）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中国市场不同应用激光焊缝跟踪系统总体规模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中国市场不同应用激光焊缝跟踪系统总体规模（2018-2023）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中国市场不同应用激光焊缝跟踪系统总体规模预测（2024-2029）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激光焊缝跟踪系统行业发展机遇及主要驱动因素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激光焊缝跟踪系统行业发展面临的风险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激光焊缝跟踪系统行业政策分析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激光焊缝跟踪系统行业产业链简介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激光焊缝跟踪系统产业链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激光焊缝跟踪系统行业供应链分析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7.1.3 激光焊缝跟踪系统主要原材料及其供应商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7.1.4 激光焊缝跟踪系统行业主要下游客户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激光焊缝跟踪系统行业采购模式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激光焊缝跟踪系统行业开发/生产模式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激光焊缝跟踪系统行业销售模式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全球市场主要激光焊缝跟踪系统企业简介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Riftek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Riftek基本信息、激光焊缝跟踪系统市场分布、总部及行业地位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Riftek公司简介及主要业务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Riftek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8.1.4 Riftek 激光焊缝跟踪系统收入及毛利率（2018-2023）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8.1.5 Riftek企业最新动态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Servo Robot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Servo Robot基本信息、激光焊缝跟踪系统市场分布、总部及行业地位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Servo Robot公司简介及主要业务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8.2.3 Servo Robot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8.2.4 Servo Robot 激光焊缝跟踪系统收入及毛利率（2018-2023）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8.2.5 Servo Robot企业最新动态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Garmo Instruments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8.3.1 Garmo Instruments基本信息、激光焊缝跟踪系统市场分布、总部及行业地位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8.3.2 Garmo Instruments公司简介及主要业务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8.3.3 Garmo Instruments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8.3.4 Garmo Instruments 激光焊缝跟踪系统收入及毛利率（2018-2023）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8.3.5 Garmo Instruments企业最新动态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KMLSensors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KMLSensors基本信息、激光焊缝跟踪系统市场分布、总部及行业地位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KMLSensors公司简介及主要业务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8.4.3 KMLSensors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8.4.4 KMLSensors 激光焊缝跟踪系统收入及毛利率（2018-2023）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8.4.5 KMLSensors企业最新动态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Oxford Sensors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Oxford Sensors基本信息、激光焊缝跟踪系统市场分布、总部及行业地位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Oxford Sensors公司简介及主要业务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8.5.3 Oxford Sensors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8.5.4 Oxford Sensors 激光焊缝跟踪系统收入及毛利率（2018-2023）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8.5.5 Oxford Sensors企业最新动态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QuellTech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QuellTech基本信息、激光焊缝跟踪系统市场分布、总部及行业地位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QuellTech公司简介及主要业务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8.6.3 QuellTech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8.6.4 QuellTech 激光焊缝跟踪系统收入及毛利率（2018-2023）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8.6.5 QuellTech企业最新动态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KUKA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KUKA基本信息、激光焊缝跟踪系统市场分布、总部及行业地位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KUKA公司简介及主要业务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8.7.3 KUKA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8.7.4 KUKA 激光焊缝跟踪系统收入及毛利率（2018-2023）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8.7.5 KUKA企业最新动态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Demark (Wuhan)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8.8.1 Demark (Wuhan) Technology基本信息、激光焊缝跟踪系统市场分布、总部及行业地位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8.8.2 Demark (Wuhan)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8.8.3 Demark (Wuhan) Technology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8.8.4 Demark (Wuhan) Technology 激光焊缝跟踪系统收入及毛利率（2018-2023）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8.8.5 Demark (Wuhan)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8.9 Wenglor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8.9.1 Wenglor基本信息、激光焊缝跟踪系统市场分布、总部及行业地位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8.9.2 Wenglor公司简介及主要业务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8.9.3 Wenglor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8.9.4 Wenglor 激光焊缝跟踪系统收入及毛利率（2018-2023）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8.9.5 Wenglor企业最新动态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8.10 IPG Photonics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8.10.1 IPG Photonics基本信息、激光焊缝跟踪系统市场分布、总部及行业地位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8.10.2 IPG Photonics公司简介及主要业务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8.10.3 IPG Photonics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8.10.4 IPG Photonics 激光焊缝跟踪系统收入及毛利率（2018-2023）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8.10.5 IPG Photonics企业最新动态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8.11 ABICOR BINZEL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8.11.1 ABICOR BINZEL基本信息、激光焊缝跟踪系统市场分布、总部及行业地位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8.11.2 ABICOR BINZEL公司简介及主要业务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8.11.3 ABICOR BINZEL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8.11.4 ABICOR BINZEL 激光焊缝跟踪系统收入及毛利率（2018-2023）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8.11.5 ABICOR BINZEL企业最新动态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研究方法与数据来源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不同产品类型激光焊缝跟踪系统全球规模增长趋势2018 VS 2022 VS 2029 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不同应用激光焊缝跟踪系统全球规模增长趋势2018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激光焊缝跟踪系统行业发展主要特点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进入激光焊缝跟踪系统行业壁垒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激光焊缝跟踪系统发展趋势及建议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全球主要地区激光焊缝跟踪系统总体规模（百万美元）：2018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全球主要地区激光焊缝跟踪系统总体规模（2018-2023）&amp;（百万美元）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全球主要地区激光焊缝跟踪系统总体规模（2024-2029）&amp;（百万美元）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北美激光焊缝跟踪系统基本情况分析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欧洲激光焊缝跟踪系统基本情况分析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亚太激光焊缝跟踪系统基本情况分析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拉美激光焊缝跟踪系统基本情况分析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中东及非洲激光焊缝跟踪系统基本情况分析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全球市场主要企业激光焊缝跟踪系统收入（2018-2023）&amp;（百万美元）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全球市场主要企业激光焊缝跟踪系统收入市场份额（2018-2023）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2022年全球主要企业激光焊缝跟踪系统收入排名及市场占有率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2022全球激光焊缝跟踪系统主要厂商市场地位（第一梯队、第二梯队和第三梯队）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全球主要企业总部、激光焊缝跟踪系统市场分布及商业化日期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全球主要企业激光焊缝跟踪系统产品类型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全球行业并购及投资情况分析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中国本土企业激光焊缝跟踪系统收入（2018-2023）&amp;（百万美元）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中国本土企业激光焊缝跟踪系统收入市场份额（2018-2023）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2022年全球及中国本土企业在中国市场激光焊缝跟踪系统收入排名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全球市场不同产品类型激光焊缝跟踪系统总体规模（2018-2023）&amp;（百万美元）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全球市场不同产品类型激光焊缝跟踪系统市场份额（2018-2023）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全球市场不同产品类型激光焊缝跟踪系统总体规模预测（2024-2029）&amp;（百万美元）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全球市场不同产品类型激光焊缝跟踪系统市场份额预测（2024-2029）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中国市场不同产品类型激光焊缝跟踪系统总体规模（2018-2023）&amp;（百万美元）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中国市场不同产品类型激光焊缝跟踪系统市场份额（2018-2023）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中国市场不同产品类型激光焊缝跟踪系统总体规模预测（2024-2029）&amp;（百万美元）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中国市场不同产品类型激光焊缝跟踪系统市场份额预测（2024-2029）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全球市场不同应用激光焊缝跟踪系统总体规模（2018-2023）&amp;（百万美元）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全球市场不同应用激光焊缝跟踪系统市场份额（2018-2023）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全球市场不同应用激光焊缝跟踪系统总体规模预测（2024-2029）&amp;（百万美元）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全球市场不同应用激光焊缝跟踪系统市场份额预测（2024-2029）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中国市场不同应用激光焊缝跟踪系统总体规模（2018-2023）&amp;（百万美元）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中国市场不同应用激光焊缝跟踪系统市场份额（2018-2023）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中国市场不同应用激光焊缝跟踪系统总体规模预测（2024-2029）&amp;（百万美元）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中国市场不同应用激光焊缝跟踪系统市场份额预测（2024-2029）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激光焊缝跟踪系统行业发展机遇及主要驱动因素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激光焊缝跟踪系统行业发展面临的风险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激光焊缝跟踪系统行业政策分析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激光焊缝跟踪系统行业供应链分析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激光焊缝跟踪系统上游原材料和主要供应商情况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激光焊缝跟踪系统行业主要下游客户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Riftek基本信息、激光焊缝跟踪系统市场分布、总部及行业地位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Riftek公司简介及主要业务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Riftek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Riftek 激光焊缝跟踪系统收入（百万美元）及毛利率（2018-2023）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Riftek企业最新动态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Servo Robot基本信息、激光焊缝跟踪系统市场分布、总部及行业地位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Servo Robot公司简介及主要业务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Servo Robot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Servo Robot 激光焊缝跟踪系统收入（百万美元）及毛利率（2018-2023）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Servo Robot企业最新动态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Garmo Instruments基本信息、激光焊缝跟踪系统市场分布、总部及行业地位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Garmo Instruments公司简介及主要业务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Garmo Instruments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Garmo Instruments 激光焊缝跟踪系统收入（百万美元）及毛利率（2018-2023）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Garmo Instruments企业最新动态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KMLSensors基本信息、激光焊缝跟踪系统市场分布、总部及行业地位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KMLSensors公司简介及主要业务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KMLSensors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KMLSensors 激光焊缝跟踪系统收入（百万美元）及毛利率（2018-2023）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KMLSensors企业最新动态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Oxford Sensors基本信息、激光焊缝跟踪系统市场分布、总部及行业地位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Oxford Sensors公司简介及主要业务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Oxford Sensors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Oxford Sensors 激光焊缝跟踪系统收入（百万美元）及毛利率（2018-2023）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Oxford Sensors企业最新动态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QuellTech基本信息、激光焊缝跟踪系统市场分布、总部及行业地位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QuellTech公司简介及主要业务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QuellTech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QuellTech 激光焊缝跟踪系统收入（百万美元）及毛利率（2018-2023）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QuellTech企业最新动态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KUKA基本信息、激光焊缝跟踪系统市场分布、总部及行业地位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KUKA公司简介及主要业务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KUKA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KUKA 激光焊缝跟踪系统收入（百万美元）及毛利率（2018-2023）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KUKA企业最新动态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Demark (Wuhan) Technology基本信息、激光焊缝跟踪系统市场分布、总部及行业地位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Demark (Wuhan)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Demark (Wuhan) Technology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Demark (Wuhan) Technology 激光焊缝跟踪系统收入（百万美元）及毛利率（2018-2023）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Demark (Wuhan)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Wenglor基本信息、激光焊缝跟踪系统市场分布、总部及行业地位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Wenglor公司简介及主要业务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Wenglor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Wenglor 激光焊缝跟踪系统收入（百万美元）及毛利率（2018-2023）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Wenglor企业最新动态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IPG Photonics基本信息、激光焊缝跟踪系统市场分布、总部及行业地位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IPG Photonics公司简介及主要业务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IPG Photonics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IPG Photonics 激光焊缝跟踪系统收入（百万美元）及毛利率（2018-2023）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IPG Photonics企业最新动态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ABICOR BINZEL基本信息、激光焊缝跟踪系统市场分布、总部及行业地位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ABICOR BINZEL公司简介及主要业务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ABICOR BINZEL 激光焊缝跟踪系统产品规格、参数及市场应用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ABICOR BINZEL 激光焊缝跟踪系统收入（百万美元）及毛利率（2018-2023）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ABICOR BINZEL企业最新动态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激光焊缝跟踪系统产品图片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不同产品类型激光焊缝跟踪系统全球规模2018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全球不同产品类型激光焊缝跟踪系统市场份额 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传感器产品图片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激光器产品图片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软件产品图片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不同应用激光焊缝跟踪系统全球规模2018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全球不同应用激光焊缝跟踪系统市场份额 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管材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建筑设备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航天与国防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全球市场激光焊缝跟踪系统市场规模：2018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全球市场激光焊缝跟踪系统总体规模（2018-2029）&amp;（百万美元）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中国市场激光焊缝跟踪系统总体规模（2018-2029）&amp;（百万美元）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中国市场激光焊缝跟踪系统总规模占全球比重（2018-2029）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全球主要地区激光焊缝跟踪系统总体规模（百万美元）：2018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全球主要地区激光焊缝跟踪系统市场份额（2018-2029）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北美（美国和加拿大）激光焊缝跟踪系统总体规模（2018-2029）&amp;（百万美元）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欧洲（德国、英国、法国和意大利等国家）激光焊缝跟踪系统总体规模（2018-2029）&amp;（百万美元）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亚太主要国家/地区（中国、日本、韩国、中国台湾、印度和东南亚）激光焊缝跟踪系统总体规模（2018-2029）&amp;（百万美元）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拉美主要国家（墨西哥和巴西等）激光焊缝跟踪系统总体规模（2018-2029）&amp;（百万美元）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中东及非洲地区激光焊缝跟踪系统总体规模（2018-2029）&amp;（百万美元）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2022年全球前五大厂商激光焊缝跟踪系统市场份额（按收入）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2022年全球激光焊缝跟踪系统第一梯队、第二梯队和第三梯队厂商及市场份额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激光焊缝跟踪系统中国企业SWOT分析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激光焊缝跟踪系统产业链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激光焊缝跟踪系统行业采购模式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激光焊缝跟踪系统行业开发/生产模式分析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激光焊缝跟踪系统行业销售模式分析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c4NSwiaGRpZCI6IjY3YTEzMDQ2M2ViMDk1NDQ0ZWIyMzZiOTVkNTMwZWIwIiwidXNlckNvdW50Ijo0Nzg1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BB7833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569EC"/>
    <w:rsid w:val="03A82039"/>
    <w:rsid w:val="03B409DD"/>
    <w:rsid w:val="03B94E08"/>
    <w:rsid w:val="03BB6210"/>
    <w:rsid w:val="03BB7FBE"/>
    <w:rsid w:val="03C03826"/>
    <w:rsid w:val="03C07382"/>
    <w:rsid w:val="03CC5D27"/>
    <w:rsid w:val="03CF3A69"/>
    <w:rsid w:val="03CF75C5"/>
    <w:rsid w:val="03D270B5"/>
    <w:rsid w:val="03D472D2"/>
    <w:rsid w:val="03D746CC"/>
    <w:rsid w:val="03DF1EFE"/>
    <w:rsid w:val="03E272F9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43713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EE7F1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709B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7375D"/>
    <w:rsid w:val="071A41EC"/>
    <w:rsid w:val="071D4AEC"/>
    <w:rsid w:val="072145DC"/>
    <w:rsid w:val="072639A0"/>
    <w:rsid w:val="072916E2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87E2F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47276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43F13"/>
    <w:rsid w:val="0DC65EDD"/>
    <w:rsid w:val="0DC7709D"/>
    <w:rsid w:val="0DC91529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52393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F5F47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72E1C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6ED6"/>
    <w:rsid w:val="113675B4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85187"/>
    <w:rsid w:val="133C10D2"/>
    <w:rsid w:val="134358DA"/>
    <w:rsid w:val="134A606D"/>
    <w:rsid w:val="134E6759"/>
    <w:rsid w:val="13511DA5"/>
    <w:rsid w:val="13517FF7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15B36"/>
    <w:rsid w:val="16E204EC"/>
    <w:rsid w:val="16E951E1"/>
    <w:rsid w:val="16EF0253"/>
    <w:rsid w:val="16EF3DAF"/>
    <w:rsid w:val="16FA6207"/>
    <w:rsid w:val="17005FBC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F00444"/>
    <w:rsid w:val="1CF0262F"/>
    <w:rsid w:val="1CF540E9"/>
    <w:rsid w:val="1CFA525B"/>
    <w:rsid w:val="1CFE11EF"/>
    <w:rsid w:val="1CFF5EAA"/>
    <w:rsid w:val="1D1125A5"/>
    <w:rsid w:val="1D152095"/>
    <w:rsid w:val="1D17405F"/>
    <w:rsid w:val="1D1A58FD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CA7323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A4FBC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070A1"/>
    <w:rsid w:val="20FC3C98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4E3DC8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734D8"/>
    <w:rsid w:val="21AC663D"/>
    <w:rsid w:val="21AD1366"/>
    <w:rsid w:val="21AF47B7"/>
    <w:rsid w:val="21B005DE"/>
    <w:rsid w:val="21B52099"/>
    <w:rsid w:val="21B93937"/>
    <w:rsid w:val="21BE0F4D"/>
    <w:rsid w:val="21BF0821"/>
    <w:rsid w:val="21C01B6C"/>
    <w:rsid w:val="21D05231"/>
    <w:rsid w:val="21D749C3"/>
    <w:rsid w:val="21E40B6E"/>
    <w:rsid w:val="21F52495"/>
    <w:rsid w:val="21F7445F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378F"/>
    <w:rsid w:val="22A75620"/>
    <w:rsid w:val="22AD7794"/>
    <w:rsid w:val="22AF4D3A"/>
    <w:rsid w:val="22B10AB2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D3D6C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72D69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F039B6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DF446E"/>
    <w:rsid w:val="2CE61358"/>
    <w:rsid w:val="2CEA52EC"/>
    <w:rsid w:val="2CED6B8B"/>
    <w:rsid w:val="2CF021D7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702EB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1405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C23DC"/>
    <w:rsid w:val="30D616E4"/>
    <w:rsid w:val="30D81900"/>
    <w:rsid w:val="30D84C78"/>
    <w:rsid w:val="30DA7426"/>
    <w:rsid w:val="30DF67EA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656B7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07C38"/>
    <w:rsid w:val="34E56399"/>
    <w:rsid w:val="34E95E8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8249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B3E99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3E2F5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0408A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3F2FBE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2F711F"/>
    <w:rsid w:val="40477F08"/>
    <w:rsid w:val="40491ED2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0662CD"/>
    <w:rsid w:val="420C31B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02E61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BE4985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54D31"/>
    <w:rsid w:val="4CE865CF"/>
    <w:rsid w:val="4CF03E01"/>
    <w:rsid w:val="4CF17B79"/>
    <w:rsid w:val="4CF907DC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37BD9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C3F86"/>
    <w:rsid w:val="4FCD042A"/>
    <w:rsid w:val="4FD55530"/>
    <w:rsid w:val="4FF260E2"/>
    <w:rsid w:val="4FFC486B"/>
    <w:rsid w:val="4FFE6835"/>
    <w:rsid w:val="500100D3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1D3476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50EA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0724E"/>
    <w:rsid w:val="55264138"/>
    <w:rsid w:val="552F7491"/>
    <w:rsid w:val="55384597"/>
    <w:rsid w:val="553C395C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43798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6D64C3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8F76517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966BC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A3273"/>
    <w:rsid w:val="5D7A37C6"/>
    <w:rsid w:val="5D7C348F"/>
    <w:rsid w:val="5D8440F2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CF5AF8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6F35C2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36413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8C7FE7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80227E3"/>
    <w:rsid w:val="68040309"/>
    <w:rsid w:val="680756EB"/>
    <w:rsid w:val="680E2F36"/>
    <w:rsid w:val="681E586F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8470E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94D27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74155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7A6DEC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A926D7"/>
    <w:rsid w:val="6DB850B3"/>
    <w:rsid w:val="6DBE53FE"/>
    <w:rsid w:val="6DC02F24"/>
    <w:rsid w:val="6DC76061"/>
    <w:rsid w:val="6DCA3DA3"/>
    <w:rsid w:val="6DCC3677"/>
    <w:rsid w:val="6DCC7B1B"/>
    <w:rsid w:val="6DCF316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BE56B6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57B85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86762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3379DD"/>
    <w:rsid w:val="703419A7"/>
    <w:rsid w:val="7036571F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36BE8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A6D1C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2678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46974"/>
    <w:rsid w:val="774E15A1"/>
    <w:rsid w:val="775070C7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D5DAA"/>
    <w:rsid w:val="77753443"/>
    <w:rsid w:val="77764653"/>
    <w:rsid w:val="777709E9"/>
    <w:rsid w:val="777A2396"/>
    <w:rsid w:val="77860D3A"/>
    <w:rsid w:val="77933457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6E7CD8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3E90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7B66DC"/>
    <w:rsid w:val="7B827A6B"/>
    <w:rsid w:val="7B914152"/>
    <w:rsid w:val="7B91776F"/>
    <w:rsid w:val="7B963516"/>
    <w:rsid w:val="7B963B66"/>
    <w:rsid w:val="7B971768"/>
    <w:rsid w:val="7B9A3006"/>
    <w:rsid w:val="7B9D48A5"/>
    <w:rsid w:val="7BA63759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9970</Words>
  <Characters>13470</Characters>
  <Lines>0</Lines>
  <Paragraphs>0</Paragraphs>
  <TotalTime>371</TotalTime>
  <ScaleCrop>false</ScaleCrop>
  <LinksUpToDate>false</LinksUpToDate>
  <CharactersWithSpaces>16051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2023-08-25T06:09:57Z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1A3997849D2D40669FFEB15F17161B48_13</vt:lpwstr>
  </property>
  <property fmtid="{D5CDD505-2E9C-101B-9397-08002B2CF9AE}" pid="5" name="commondata">
    <vt:lpwstr>eyJjb3VudCI6NDAzLCJoZGlkIjoiNjdhMTMwNDYzZWIwOTU0NDRlYjIzNmI5NWQ1MzBlYjAiLCJ1c2VyQ291bnQiOjQwM30=</vt:lpwstr>
  </property>
</Properties>
</file>