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right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-155575</wp:posOffset>
                </wp:positionH>
                <wp:positionV relativeFrom="paragraph">
                  <wp:posOffset>332105</wp:posOffset>
                </wp:positionV>
                <wp:extent cx="8547100" cy="6057900"/>
                <wp:effectExtent l="0" t="0" r="0" b="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7100" cy="605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64"/>
                                <w:szCs w:val="6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全球与中国半导体过滤器市场现状及未来发展趋势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color w:val="000000" w:themeColor="text1"/>
                                <w:sz w:val="64"/>
                                <w:szCs w:val="6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drawing>
                                <wp:inline distT="0" distB="0" distL="114300" distR="114300">
                                  <wp:extent cx="7171055" cy="2865755"/>
                                  <wp:effectExtent l="0" t="0" r="10795" b="10795"/>
                                  <wp:docPr id="11" name="图片 11" descr="业务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业务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71055" cy="28657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2.25pt;margin-top:26.15pt;height:477pt;width:673pt;z-index:251661312;mso-width-relative:page;mso-height-relative:page;" filled="f" stroked="f" coordsize="21600,21600" o:gfxdata="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Ews1PYAAAADAEAAA8AAAAAAAAAAQAgAAAAIgAAAGRycy9kb3ducmV2LnhtbFBLAQIUABQAAAAI&#10;AIdO4kAAPfmEXwIAAK4EAAAOAAAAAAAAAAEAIAAAACc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微软雅黑" w:hAnsi="微软雅黑" w:eastAsia="微软雅黑" w:cs="微软雅黑"/>
                          <w:color w:val="000000" w:themeColor="text1"/>
                          <w:sz w:val="64"/>
                          <w:szCs w:val="6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 w:themeColor="text1"/>
                          <w:sz w:val="56"/>
                          <w:szCs w:val="5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 w:themeColor="text1"/>
                          <w:sz w:val="56"/>
                          <w:szCs w:val="5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全球与中国半导体过滤器市场现状及未来发展趋势</w:t>
                      </w: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 w:themeColor="text1"/>
                          <w:sz w:val="56"/>
                          <w:szCs w:val="5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color w:val="000000" w:themeColor="text1"/>
                          <w:sz w:val="64"/>
                          <w:szCs w:val="6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drawing>
                          <wp:inline distT="0" distB="0" distL="114300" distR="114300">
                            <wp:extent cx="7171055" cy="2865755"/>
                            <wp:effectExtent l="0" t="0" r="10795" b="10795"/>
                            <wp:docPr id="11" name="图片 11" descr="业务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业务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171055" cy="28657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-935355</wp:posOffset>
            </wp:positionH>
            <wp:positionV relativeFrom="page">
              <wp:posOffset>-20320</wp:posOffset>
            </wp:positionV>
            <wp:extent cx="10798810" cy="10748010"/>
            <wp:effectExtent l="0" t="0" r="2540" b="15240"/>
            <wp:wrapNone/>
            <wp:docPr id="9" name="图片 9" descr="通知员工打疫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通知员工打疫苗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98810" cy="1074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drawing>
          <wp:inline distT="0" distB="0" distL="114300" distR="114300">
            <wp:extent cx="1490345" cy="713105"/>
            <wp:effectExtent l="0" t="0" r="14605" b="10795"/>
            <wp:docPr id="3" name="图片 3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71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-857250</wp:posOffset>
                </wp:positionH>
                <wp:positionV relativeFrom="paragraph">
                  <wp:posOffset>-818515</wp:posOffset>
                </wp:positionV>
                <wp:extent cx="778510" cy="915670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8510" cy="915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67.5pt;margin-top:-64.45pt;height:72.1pt;width:61.3pt;z-index:251659264;mso-width-relative:page;mso-height-relative:page;" filled="f" stroked="f" coordsize="21600,21600" o:gfxdata="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QdrRD9sAAAAMAQAADwAAAAAAAAABACAAAAAiAAAA&#10;ZHJzL2Rvd25yZXYueG1sUEsBAhQAFAAAAAgAh07iQGzxU/Q9AgAAZQ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2022-2028全球与中国半导体过滤器市场现状及未来发展趋势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2021年全球半导体过滤器市场销售额达到了13亿美元，预计2028年将达到24亿美元，年复合增长率（CAGR）为8.5%（2022-2028）。地区层面来看，中国市场在过去几年变化较快，2021年市场规模为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全球半导体过滤器（Semiconductor Filters）的核心厂商包括颇尔、英特格、日本精线株式会社、Ecopro、Exyte Technology等。前五大厂商占据了全球约68%的份额。北美是最大的生产地区，占有约43%的份额，其次是欧洲和日本，分别占有26%和18%的份额。亚太地区是最大的市场，占有约44%的份额，其次是北美和欧洲，分别占有约29%和23%的市场份额。就产品类型而言，气体过滤器是最大的细分，占有大约29%的份额，同时就应用来说，半导体代工制造（电子半导体）是最大的下游领域，约占53%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本报告研究全球与中国市场半导体过滤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主要生产商包括：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颇尔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英特格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日本精线株式会社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Exyte Technology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康菲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Ecopro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CoorsTek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台湾钰祥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Donaldson Company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AAF International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Purafil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Porvair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Dan-Takuma Technologies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科百特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Critical Process Filtration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Mott Corporation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SV Techsol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Advantec Group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按照不同产品类型，包括如下几个类别：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光刻过滤器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湿法过滤器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CMP过滤器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AMC过滤器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气体过滤器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按照不同应用，主要包括如下几个方面：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半导体代工制造（电子半导体）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存储器制造（电子半导体）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太阳能半导体制造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重点关注如下几个地区: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北美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欧洲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中国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日本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韩国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本文正文共10章，各章节主要内容如下：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第3章：全球范围内半导体过滤器主要厂商竞争分析，主要包括半导体过滤器产能、产量、销量、收入、市场份额、价格、产地及行业集中度分析；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第4章：全球半导体过滤器主要地区分析，包括销量、销售收入等；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第5章：全球半导体过滤器主要厂商基本情况介绍，包括公司简介、半导体过滤器产品型号、销量、收入、价格及最新动态等；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第6章：全球不同产品类型半导体过滤器销量、收入、价格及份额等；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第7章：全球不同应用半导体过滤器销量、收入、价格及份额等；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第10章：报告结论。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正文目录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1 半导体过滤器市场概述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1.1 产品定义及统计范围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1.2 按照不同产品类型，半导体过滤器主要可以分为如下几个类别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1.2.1 不同产品类型半导体过滤器销售额增长趋势2017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1.2.2 光刻过滤器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1.2.3 湿法过滤器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1.2.4 CMP过滤器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1.2.5 AMC过滤器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1.2.6 气体过滤器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1.3 从不同应用，半导体过滤器主要包括如下几个方面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1.3.1 不同应用半导体过滤器销售额增长趋势2017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1.3.1 半导体代工制造（电子半导体）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1.3.2 存储器制造（电子半导体）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1.3.3 太阳能半导体制造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1.4 半导体过滤器行业背景、发展历史、现状及趋势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1.4.1 半导体过滤器行业目前现状分析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1.4.2 半导体过滤器发展趋势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2 全球半导体过滤器总体规模分析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2.1 全球半导体过滤器供需现状及预测（2017-2028）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2.1.1 全球半导体过滤器产能、产量、产能利用率及发展趋势（2017-2028）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2.1.2 全球半导体过滤器产量、需求量及发展趋势（2017-2028）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2.1.3 全球主要地区半导体过滤器产量及发展趋势（2017-2028）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2.2 中国半导体过滤器供需现状及预测（2017-2028）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2.2.1 中国半导体过滤器产能、产量、产能利用率及发展趋势（2017-2028）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2.2.2 中国半导体过滤器产量、市场需求量及发展趋势（2017-2028）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2.3 全球半导体过滤器销量及销售额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2.3.1 全球市场半导体过滤器销售额（2017-2028）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2.3.2 全球市场半导体过滤器销量（2017-2028）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2.3.3 全球市场半导体过滤器价格趋势（2017-2028）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3 全球与中国主要厂商市场份额分析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3.1 全球市场主要厂商半导体过滤器产能市场份额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3.2 全球市场主要厂商半导体过滤器销量（2017-2022）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3.2.1 全球市场主要厂商半导体过滤器销量（2017-2022）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3.2.2 全球市场主要厂商半导体过滤器销售收入（2017-2022）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3.2.3 全球市场主要厂商半导体过滤器销售价格（2017-2022）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3.2.4 2021年全球主要生产商半导体过滤器收入排名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3.3 中国市场主要厂商半导体过滤器销量（2017-2022）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3.3.1 中国市场主要厂商半导体过滤器销量（2017-2022）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3.3.2 中国市场主要厂商半导体过滤器销售收入（2017-2022）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3.3.3 中国市场主要厂商半导体过滤器销售价格（2017-2022）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3.3.4 2021年中国主要生产商半导体过滤器收入排名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3.4 全球主要厂商半导体过滤器产地分布及商业化日期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3.5 全球主要厂商半导体过滤器产品类型列表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3.6 半导体过滤器行业集中度、竞争程度分析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3.6.1 半导体过滤器行业集中度分析：2021全球Top 5生产商市场份额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3.6.2 全球半导体过滤器第一梯队、第二梯队和第三梯队生产商（品牌）及市场份额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4 全球半导体过滤器主要地区分析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4.1 全球主要地区半导体过滤器市场规模分析：2017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4.1.1 全球主要地区半导体过滤器销售收入及市场份额（2017-2022年）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4.1.2 全球主要地区半导体过滤器销售收入预测（2023-2028年）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4.2 全球主要地区半导体过滤器销量分析：2017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4.2.1 全球主要地区半导体过滤器销量及市场份额（2017-2022年）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4.2.2 全球主要地区半导体过滤器销量及市场份额预测（2023-2028）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4.3 北美市场半导体过滤器销量、收入及增长率（2017-2028）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4.4 欧洲市场半导体过滤器销量、收入及增长率（2017-2028）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4.5 中国市场半导体过滤器销量、收入及增长率（2017-2028）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4.6 日本市场半导体过滤器销量、收入及增长率（2017-2028）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4.7 韩国市场半导体过滤器销量、收入及增长率（2017-2028）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5 全球半导体过滤器主要生产商分析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 颇尔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5.1.1 颇尔基本信息、半导体过滤器生产基地、销售区域、竞争对手及市场地位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5.1.2 颇尔半导体过滤器产品规格、参数及市场应用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5.1.3 颇尔半导体过滤器销量、收入、价格及毛利率（2017-2022）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5.1.4 颇尔公司简介及主要业务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5.1.5 颇尔企业最新动态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5.2 英特格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5.2.1 英特格基本信息、半导体过滤器生产基地、销售区域、竞争对手及市场地位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5.2.2 英特格半导体过滤器产品规格、参数及市场应用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5.2.3 英特格半导体过滤器销量、收入、价格及毛利率（2017-2022）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5.2.4 英特格公司简介及主要业务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5.2.5 英特格企业最新动态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5.3 日本精线株式会社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5.3.1 日本精线株式会社基本信息、半导体过滤器生产基地、销售区域、竞争对手及市场地位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5.3.2 日本精线株式会社半导体过滤器产品规格、参数及市场应用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5.3.3 日本精线株式会社半导体过滤器销量、收入、价格及毛利率（2017-2022）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5.3.4 日本精线株式会社公司简介及主要业务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5.3.5 日本精线株式会社企业最新动态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5.4 Exyte Technology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5.4.1 Exyte Technology基本信息、半导体过滤器生产基地、销售区域、竞争对手及市场地位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5.4.2 Exyte Technology半导体过滤器产品规格、参数及市场应用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5.4.3 Exyte Technology半导体过滤器销量、收入、价格及毛利率（2017-2022）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5.4.4 Exyte Technology公司简介及主要业务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5.4.5 Exyte Technology企业最新动态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5.5 康菲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5.5.1 康菲基本信息、半导体过滤器生产基地、销售区域、竞争对手及市场地位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5.5.2 康菲半导体过滤器产品规格、参数及市场应用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5.5.3 康菲半导体过滤器销量、收入、价格及毛利率（2017-2022）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5.5.4 康菲公司简介及主要业务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5.5.5 康菲企业最新动态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5.6 Ecopro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5.6.1 Ecopro基本信息、半导体过滤器生产基地、销售区域、竞争对手及市场地位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5.6.2 Ecopro半导体过滤器产品规格、参数及市场应用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5.6.3 Ecopro半导体过滤器销量、收入、价格及毛利率（2017-2022）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5.6.4 Ecopro公司简介及主要业务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5.6.5 Ecopro企业最新动态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5.7 CoorsTek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5.7.1 CoorsTek基本信息、半导体过滤器生产基地、销售区域、竞争对手及市场地位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5.7.2 CoorsTek半导体过滤器产品规格、参数及市场应用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5.7.3 CoorsTek半导体过滤器销量、收入、价格及毛利率（2017-2022）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5.7.4 CoorsTek公司简介及主要业务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5.7.5 CoorsTek企业最新动态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5.8 台湾钰祥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5.8.1 台湾钰祥基本信息、半导体过滤器生产基地、销售区域、竞争对手及市场地位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5.8.2 台湾钰祥半导体过滤器产品规格、参数及市场应用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5.8.3 台湾钰祥半导体过滤器销量、收入、价格及毛利率（2017-2022）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5.8.4 台湾钰祥公司简介及主要业务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5.8.5 台湾钰祥企业最新动态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5.9 Donaldson Company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5.9.1 Donaldson Company基本信息、半导体过滤器生产基地、销售区域、竞争对手及市场地位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5.9.2 Donaldson Company半导体过滤器产品规格、参数及市场应用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5.9.3 Donaldson Company半导体过滤器销量、收入、价格及毛利率（2017-2022）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5.9.4 Donaldson Company公司简介及主要业务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5.9.5 Donaldson Company企业最新动态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5.10 AAF International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5.10.1 AAF International基本信息、半导体过滤器生产基地、销售区域、竞争对手及市场地位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5.10.2 AAF International半导体过滤器产品规格、参数及市场应用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5.10.3 AAF International半导体过滤器销量、收入、价格及毛利率（2017-2022）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5.10.4 AAF International公司简介及主要业务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5.10.5 AAF International企业最新动态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5.11 Purafil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5.11.1 Purafil基本信息、半导体过滤器生产基地、销售区域、竞争对手及市场地位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5.11.2 Purafil半导体过滤器产品规格、参数及市场应用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5.11.3 Purafil半导体过滤器销量、收入、价格及毛利率（2017-2022）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5.11.4 Purafil公司简介及主要业务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5.11.5 Purafil企业最新动态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5.12 Porvair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5.12.1 Porvair基本信息、半导体过滤器生产基地、销售区域、竞争对手及市场地位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5.12.2 Porvair半导体过滤器产品规格、参数及市场应用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5.12.3 Porvair半导体过滤器销量、收入、价格及毛利率（2017-2022）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5.12.4 Porvair公司简介及主要业务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5.12.5 Porvair企业最新动态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5.13 Dan-Takuma Technologies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5.13.1 Dan-Takuma Technologies基本信息、半导体过滤器生产基地、销售区域、竞争对手及市场地位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5.13.2 Dan-Takuma Technologies半导体过滤器产品规格、参数及市场应用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5.13.3 Dan-Takuma Technologies半导体过滤器销量、收入、价格及毛利率（2017-2022）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5.13.4 Dan-Takuma Technologies公司简介及主要业务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5.13.5 Dan-Takuma Technologies企业最新动态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5.14 科百特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5.14.1 科百特基本信息、半导体过滤器生产基地、销售区域、竞争对手及市场地位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5.14.2 科百特半导体过滤器产品规格、参数及市场应用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5.14.3 科百特半导体过滤器销量、收入、价格及毛利率（2017-2022）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5.14.4 科百特公司简介及主要业务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5.14.5 科百特企业最新动态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5.15 Critical Process Filtration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5.15.1 Critical Process Filtration基本信息、半导体过滤器生产基地、销售区域、竞争对手及市场地位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5.15.2 Critical Process Filtration半导体过滤器产品规格、参数及市场应用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5.15.3 Critical Process Filtration半导体过滤器销量、收入、价格及毛利率（2017-2022）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5.15.4 Critical Process Filtration公司简介及主要业务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5.15.5 Critical Process Filtration企业最新动态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5.16 Mott Corporation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5.16.1 Mott Corporation基本信息、半导体过滤器生产基地、销售区域、竞争对手及市场地位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5.16.2 Mott Corporation半导体过滤器产品规格、参数及市场应用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5.16.3 Mott Corporation半导体过滤器销量、收入、价格及毛利率（2017-2022）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5.16.4 Mott Corporation公司简介及主要业务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5.16.5 Mott Corporation企业最新动态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5.17 SV Techsol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5.17.1 SV Techsol基本信息、半导体过滤器生产基地、销售区域、竞争对手及市场地位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5.17.2 SV Techsol半导体过滤器产品规格、参数及市场应用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5.17.3 SV Techsol半导体过滤器销量、收入、价格及毛利率（2017-2022）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5.17.4 SV Techsol公司简介及主要业务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5.17.5 SV Techsol企业最新动态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5.18 Advantec Group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5.18.1 Advantec Group基本信息、半导体过滤器生产基地、销售区域、竞争对手及市场地位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5.18.2 Advantec Group半导体过滤器产品规格、参数及市场应用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5.18.3 Advantec Group半导体过滤器销量、收入、价格及毛利率（2017-2022）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5.18.4 Advantec Group公司简介及主要业务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5.18.5 Advantec Group企业最新动态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6 不同产品类型半导体过滤器分析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6.1 全球不同产品类型半导体过滤器销量（2017-2028）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6.1.1 全球不同产品类型半导体过滤器销量及市场份额（2017-2022）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6.1.2 全球不同产品类型半导体过滤器销量预测（2023-2028）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6.2 全球不同产品类型半导体过滤器收入（2017-2028）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6.2.1 全球不同产品类型半导体过滤器收入及市场份额（2017-2022）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6.2.2 全球不同产品类型半导体过滤器收入预测（2023-2028）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6.3 全球不同产品类型半导体过滤器价格走势（2017-2028）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7 不同应用半导体过滤器分析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7.1 全球不同应用半导体过滤器销量（2017-2028）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7.1.1 全球不同应用半导体过滤器销量及市场份额（2017-2022）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7.1.2 全球不同应用半导体过滤器销量预测（2023-2028）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7.2 全球不同应用半导体过滤器收入（2017-2028）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7.2.1 全球不同应用半导体过滤器收入及市场份额（2017-2022）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7.2.2 全球不同应用半导体过滤器收入预测（2023-2028）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7.3 全球不同应用半导体过滤器价格走势（2017-2028）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8 上游原料及下游市场分析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8.1 半导体过滤器产业链分析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8.2 半导体过滤器产业上游供应分析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8.3 半导体过滤器下游典型客户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8.4 半导体过滤器销售渠道分析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9 行业发展机遇和风险分析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9.1 半导体过滤器行业发展机遇及主要驱动因素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9.2 半导体过滤器行业发展面临的风险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9.3 半导体过滤器行业政策分析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9.4 半导体过滤器中国企业SWOT分析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10 研究成果及结论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11 附录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11.1 研究方法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11.2 数据来源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11.2.1 二手信息来源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    11.2.2 一手信息来源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11.3 数据交互验证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11.4 免责声明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表格目录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 不同产品类型半导体过滤器增长趋势2017 VS 2021 VS 2028（百万美元）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 半导体过滤器行业目前发展现状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 半导体过滤器发展趋势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 全球主要地区半导体过滤器产量（千台）：2017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 全球主要地区半导体过滤器产量（2017-2022）&amp;（千台）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 全球主要地区半导体过滤器产量市场份额（2017-2022）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 全球主要地区半导体过滤器产量（2023-2028）&amp;（千台）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 全球市场主要厂商半导体过滤器产能（2020-2021）&amp;（千台）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 全球市场主要厂商半导体过滤器销量（2017-2022）&amp;（千台）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 全球市场主要厂商半导体过滤器销量市场份额（2017-2022）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 全球市场主要厂商半导体过滤器销售收入（2017-2022）&amp;（百万美元）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 全球市场主要厂商半导体过滤器销售收入市场份额（2017-2022）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 全球市场主要厂商半导体过滤器销售价格（2017-2022）&amp;（美元/台）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表15 2021年全球主要生产商半导体过滤器收入排名（百万美元）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表16 中国市场主要厂商半导体过滤器销量（2017-2022）&amp;（千台）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表17 中国市场主要厂商半导体过滤器销量市场份额（2017-2022）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表18 中国市场主要厂商半导体过滤器销售收入（2017-2022）&amp;（百万美元）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表19 中国市场主要厂商半导体过滤器销售收入市场份额（2017-2022）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表20 中国市场主要厂商半导体过滤器销售价格（2017-2022）&amp;（美元/台）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表21 2021年中国主要生产商半导体过滤器收入排名（百万美元）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表22 全球主要厂商半导体过滤器产地分布及商业化日期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表23 全球主要厂商半导体过滤器产品类型列表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表24 2021全球半导体过滤器主要厂商市场地位（第一梯队、第二梯队和第三梯队）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表25 全球半导体过滤器市场投资、并购等现状分析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表26 全球主要地区半导体过滤器销售收入（百万美元）：2017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表27 全球主要地区半导体过滤器销售收入（2017-2022）&amp;（百万美元）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表28 全球主要地区半导体过滤器销售收入市场份额（2017-2022）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表29 全球主要地区半导体过滤器收入（2023-2028）&amp;（百万美元）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表30 全球主要地区半导体过滤器收入市场份额（2023-2028）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表31 全球主要地区半导体过滤器销量（千台）：2017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表32 全球主要地区半导体过滤器销量（2017-2022）&amp;（千台）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表33 全球主要地区半导体过滤器销量市场份额（2017-2022）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表34 全球主要地区半导体过滤器销量（2023-2028）&amp;（千台）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表35 全球主要地区半导体过滤器销量份额（2023-2028）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表36 颇尔半导体过滤器生产基地、销售区域、竞争对手及市场地位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表37 颇尔半导体过滤器产品规格、参数及市场应用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表38 颇尔半导体过滤器销量（千台）、收入（百万美元）、价格（美元/台）及毛利率（2017-2022）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表39 颇尔公司简介及主要业务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表40 颇尔企业最新动态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表41 英特格半导体过滤器生产基地、销售区域、竞争对手及市场地位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表42 英特格半导体过滤器产品规格、参数及市场应用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表43 英特格半导体过滤器销量（千台）、收入（百万美元）、价格（美元/台）及毛利率（2017-2022）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表44 英特格公司简介及主要业务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表45 英特格企业最新动态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表46 日本精线株式会社半导体过滤器生产基地、销售区域、竞争对手及市场地位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表47 日本精线株式会社半导体过滤器产品规格、参数及市场应用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表48 日本精线株式会社半导体过滤器销量（千台）、收入（百万美元）、价格（美元/台）及毛利率（2017-2022）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表49 日本精线株式会社公司简介及主要业务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表50 日本精线株式会社公司最新动态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表51 Exyte Technology半导体过滤器生产基地、销售区域、竞争对手及市场地位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表52 Exyte Technology半导体过滤器产品规格、参数及市场应用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表53 Exyte Technology半导体过滤器销量（千台）、收入（百万美元）、价格（美元/台）及毛利率（2017-2022）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表54 Exyte Technology公司简介及主要业务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表55 Exyte Technology企业最新动态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表56 康菲半导体过滤器生产基地、销售区域、竞争对手及市场地位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表57 康菲半导体过滤器产品规格、参数及市场应用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表58 康菲半导体过滤器销量（千台）、收入（百万美元）、价格（美元/台）及毛利率（2017-2022）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表59 康菲公司简介及主要业务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表60 康菲企业最新动态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表61 Ecopro半导体过滤器生产基地、销售区域、竞争对手及市场地位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表62 Ecopro半导体过滤器产品规格、参数及市场应用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表63 Ecopro半导体过滤器销量（千台）、收入（百万美元）、价格（美元/台）及毛利率（2017-2022）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表64 Ecopro公司简介及主要业务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表65 Ecopro企业最新动态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表66 CoorsTek半导体过滤器生产基地、销售区域、竞争对手及市场地位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表67 CoorsTek半导体过滤器产品规格、参数及市场应用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表68 CoorsTek半导体过滤器销量（千台）、收入（百万美元）、价格（美元/台）及毛利率（2017-2022）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表69 CoorsTek公司简介及主要业务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表70 CoorsTek企业最新动态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表71 台湾钰祥半导体过滤器生产基地、销售区域、竞争对手及市场地位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表72 台湾钰祥半导体过滤器产品规格、参数及市场应用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表73 台湾钰祥半导体过滤器销量（千台）、收入（百万美元）、价格（美元/台）及毛利率（2017-2022）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表74 台湾钰祥公司简介及主要业务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表75 台湾钰祥企业最新动态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表76 Donaldson Company半导体过滤器生产基地、销售区域、竞争对手及市场地位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表77 Donaldson Company半导体过滤器产品规格、参数及市场应用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表78 Donaldson Company半导体过滤器销量（千台）、收入（百万美元）、价格（美元/台）及毛利率（2017-2022）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表79 Donaldson Company公司简介及主要业务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表80 Donaldson Company企业最新动态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表81 AAF International半导体过滤器生产基地、销售区域、竞争对手及市场地位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表82 AAF International半导体过滤器产品规格、参数及市场应用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表83 AAF International半导体过滤器销量（千台）、收入（百万美元）、价格（美元/台）及毛利率（2017-2022）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表84 AAF International公司简介及主要业务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表85 AAF International企业最新动态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表86 Purafil半导体过滤器生产基地、销售区域、竞争对手及市场地位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表87 Purafil半导体过滤器产品规格、参数及市场应用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表88 Purafil半导体过滤器销量（千台）、收入（百万美元）、价格（美元/台）及毛利率（2017-2022）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表89 Purafil公司简介及主要业务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表90 Purafil企业最新动态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表91 Porvair半导体过滤器生产基地、销售区域、竞争对手及市场地位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表92 Porvair半导体过滤器产品规格、参数及市场应用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表93 Porvair半导体过滤器销量（千台）、收入（百万美元）、价格（美元/台）及毛利率（2017-2022）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表94 Porvair公司简介及主要业务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表95 Porvair企业最新动态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表96 Dan-Takuma Technologies半导体过滤器生产基地、销售区域、竞争对手及市场地位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表97 Dan-Takuma Technologies半导体过滤器产品规格、参数及市场应用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表98 Dan-Takuma Technologies半导体过滤器销量（千台）、收入（百万美元）、价格（美元/台）及毛利率（2017-2022）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表99 Dan-Takuma Technologies公司简介及主要业务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表100 Dan-Takuma Technologies企业最新动态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表101 科百特半导体过滤器生产基地、销售区域、竞争对手及市场地位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表102 科百特半导体过滤器产品规格、参数及市场应用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表103 科百特半导体过滤器销量（千台）、收入（百万美元）、价格（美元/台）及毛利率（2017-2022）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表104 科百特公司简介及主要业务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表105 科百特企业最新动态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表106 Critical Process Filtration半导体过滤器生产基地、销售区域、竞争对手及市场地位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表107 Critical Process Filtration半导体过滤器产品规格、参数及市场应用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表108 Critical Process Filtration半导体过滤器销量（千台）、收入（百万美元）、价格（美元/台）及毛利率（2017-2022）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表109 Critical Process Filtration公司简介及主要业务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表110 Critical Process Filtration企业最新动态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表111 Mott Corporation半导体过滤器生产基地、销售区域、竞争对手及市场地位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表112 Mott Corporation半导体过滤器产品规格、参数及市场应用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表113 Mott Corporation半导体过滤器销量（千台）、收入（百万美元）、价格（美元/台）及毛利率（2017-2022）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表114 Mott Corporation公司简介及主要业务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表115 Mott Corporation企业最新动态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表116 SV Techsol半导体过滤器生产基地、销售区域、竞争对手及市场地位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表117 SV Techsol半导体过滤器产品规格、参数及市场应用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表118 SV Techsol半导体过滤器销量（千台）、收入（百万美元）、价格（美元/台）及毛利率（2017-2022）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表119 SV Techsol公司简介及主要业务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表120 SV Techsol企业最新动态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表121 Advantec Group半导体过滤器生产基地、销售区域、竞争对手及市场地位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表122 Advantec Group半导体过滤器产品规格、参数及市场应用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表123 Advantec Group半导体过滤器销量（千台）、收入（百万美元）、价格（美元/台）及毛利率（2017-2022）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表124 Advantec Group公司简介及主要业务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表125 Advantec Group企业最新动态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表126 全球不同产品类型半导体过滤器销量（2017-2022）&amp;（千台）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表127 全球不同产品类型半导体过滤器销量市场份额（2017-2022）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表128 全球不同产品类型半导体过滤器销量预测（2023-2028）&amp;（千台）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表129 全球不同产品类型半导体过滤器销量市场份额预测（2023-2028）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表130 全球不同产品类型半导体过滤器收入（百万美元）&amp;（2017-2022）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表131 全球不同产品类型半导体过滤器收入市场份额（2017-2022）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表132 全球不同产品类型半导体过滤器收入预测（百万美元）&amp;（2023-2028）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表133 全球不同类型半导体过滤器收入市场份额预测（2023-2028）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表134 全球不同产品类型半导体过滤器价格走势（2017-2028）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表135 全球不同应用半导体过滤器销量（2017-2022年）&amp;（千台）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表136 全球不同应用半导体过滤器销量市场份额（2017-2022）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表137 全球不同应用半导体过滤器销量预测（2023-2028）&amp;（千台）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表138 全球不同应用半导体过滤器销量市场份额预测（2023-2028）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表139 全球不同应用半导体过滤器收入（2017-2022年）&amp;（百万美元）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表140 全球不同应用半导体过滤器收入市场份额（2017-2022）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表141 全球不同应用半导体过滤器收入预测（2023-2028）&amp;（百万美元）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表142 全球不同应用半导体过滤器收入市场份额预测（2023-2028）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表143 全球不同应用半导体过滤器价格走势（2017-2028）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表144 半导体过滤器上游原料供应商及联系方式列表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表145 半导体过滤器典型客户列表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表146 半导体过滤器主要销售模式及销售渠道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表147 半导体过滤器行业发展机遇及主要驱动因素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表148 半导体过滤器行业发展面临的风险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表149 半导体过滤器行业政策分析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表150 研究范围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表151 分析师列表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图表目录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 半导体过滤器产品图片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 全球不同产品类型半导体过滤器产量市场份额 2022 &amp;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 光刻过滤器产品图片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图4 湿法过滤器产品图片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图5 CMP过滤器产品图片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图6 AMC过滤器产品图片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图7 气体过滤器产品图片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图8 全球不同应用半导体过滤器消费量市场份额2022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图9 半导体代工制造（电子半导体）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图10 存储器制造（电子半导体）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图11 太阳能半导体制造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图12 全球半导体过滤器产能、产量、产能利用率及发展趋势（2017-2028）&amp;（千台）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图13 全球半导体过滤器产量、需求量及发展趋势（2017-2028）&amp;（千台）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图14 全球主要地区半导体过滤器产量市场份额（2017-2028）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图15 中国半导体过滤器产能、产量、产能利用率及发展趋势（2017-2028）&amp;（千台）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图16 中国半导体过滤器产量、市场需求量及发展趋势（2017-2028）&amp;（千台）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图17 全球半导体过滤器市场销售额及增长率:（2017-2028）&amp;（百万美元）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图18 全球市场半导体过滤器市场规模：2017 VS 2021 VS 2028（百万美元）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图19 全球市场半导体过滤器销量及增长率（2017-2028）&amp;（千台）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图20 全球市场半导体过滤器价格趋势（2017-2028）&amp;（千台）&amp;（美元/台）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图21 2021年全球市场主要厂商半导体过滤器销量市场份额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图22 2021年全球市场主要厂商半导体过滤器收入市场份额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图23 2021年中国市场主要厂商半导体过滤器销量市场份额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图24 2021年中国市场主要厂商半导体过滤器收入市场份额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图25 2021年全球前五大生产商半导体过滤器市场份额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图26 2021全球半导体过滤器第一梯队、第二梯队和第三梯队生产商（品牌）及市场份额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图27 全球主要地区半导体过滤器销售收入市场份额（2017 VS 2021）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图28 北美市场半导体过滤器销量及增长率（2017-2028） 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图29 北美市场半导体过滤器收入及增长率（2017-2028）&amp;（百万美元）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图30 欧洲市场半导体过滤器销量及增长率（2017-2028） 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图31 欧洲市场半导体过滤器收入及增长率（2017-2028）&amp;（百万美元）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图32 中国市场半导体过滤器销量及增长率（2017-2028）&amp; 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图33 中国市场半导体过滤器收入及增长率（2017-2028）&amp;（百万美元）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图34 日本市场半导体过滤器销量及增长率（2017-2028）&amp; 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图35 日本市场半导体过滤器收入及增长率（2017-2028）&amp;（百万美元）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图36 韩国市场半导体过滤器销量及增长率（2017-2028） &amp;（千台）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图37 韩国市场半导体过滤器收入及增长率（2017-2028）&amp;（百万美元）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图38 全球不同产品类型半导体过滤器价格走势（2017-2028）&amp;（美元/台）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图39 全球不同应用半导体过滤器价格走势（2017-2028）&amp;（美元/台）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图40 半导体过滤器产业链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图41 半导体过滤器中国企业SWOT分析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 xml:space="preserve">    图42 关键采访目标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ind w:firstLine="56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p>
      <w:pPr>
        <w:bidi w:val="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详情内容参考恒州博智产业研究出版的完整版报告，报告样本索取请联系我们或者登陆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instrText xml:space="preserve"> HYPERLINK "https://www.qyresearch.com.cn/" </w:instrTex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795B5"/>
          <w:spacing w:val="0"/>
          <w:sz w:val="24"/>
          <w:szCs w:val="24"/>
          <w:u w:val="none"/>
          <w:bdr w:val="none" w:color="auto" w:sz="0" w:space="0"/>
          <w:shd w:val="clear" w:fill="FFFFFF"/>
        </w:rPr>
        <w:t>QYResearch官网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fldChar w:fldCharType="end"/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咨询了解。著作权归作者所有。商业转载请联系作者获得授权，非商业转载请注明出处。</w:t>
      </w:r>
    </w:p>
    <w:p>
      <w:pPr>
        <w:bidi w:val="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>
      <w:pPr>
        <w:bidi w:val="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恒州博智出版市场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</w:p>
    <w:p>
      <w:pPr>
        <w:bidi w:val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ksImhkaWQiOiI5NjVjNmQyZTg1Zjg1Y2ZjNzU5ZmNhMzJmODU2NDQ0NiIsInVzZXJDb3VudCI6Mjl9"/>
  </w:docVars>
  <w:rsids>
    <w:rsidRoot w:val="6F16361C"/>
    <w:rsid w:val="01050F22"/>
    <w:rsid w:val="01422176"/>
    <w:rsid w:val="01BE7323"/>
    <w:rsid w:val="089D7C92"/>
    <w:rsid w:val="0A187F18"/>
    <w:rsid w:val="0CDD1B63"/>
    <w:rsid w:val="10637A13"/>
    <w:rsid w:val="10F66AD9"/>
    <w:rsid w:val="116F4196"/>
    <w:rsid w:val="11F0177A"/>
    <w:rsid w:val="20BA3E31"/>
    <w:rsid w:val="22673393"/>
    <w:rsid w:val="25E371D4"/>
    <w:rsid w:val="27206206"/>
    <w:rsid w:val="2AFC4894"/>
    <w:rsid w:val="2B9A54E8"/>
    <w:rsid w:val="345179FF"/>
    <w:rsid w:val="35775243"/>
    <w:rsid w:val="3942200C"/>
    <w:rsid w:val="3B4969DD"/>
    <w:rsid w:val="3C7E425E"/>
    <w:rsid w:val="3D0831A2"/>
    <w:rsid w:val="3E75253C"/>
    <w:rsid w:val="42CD4662"/>
    <w:rsid w:val="4504461A"/>
    <w:rsid w:val="4B9B2091"/>
    <w:rsid w:val="4D537EEC"/>
    <w:rsid w:val="4F1A60CD"/>
    <w:rsid w:val="525F7333"/>
    <w:rsid w:val="54B95CA8"/>
    <w:rsid w:val="54BA6AA3"/>
    <w:rsid w:val="58F45C3B"/>
    <w:rsid w:val="5CD85714"/>
    <w:rsid w:val="60736906"/>
    <w:rsid w:val="68CD1043"/>
    <w:rsid w:val="6B15282D"/>
    <w:rsid w:val="6B767770"/>
    <w:rsid w:val="6F16361C"/>
    <w:rsid w:val="717257C5"/>
    <w:rsid w:val="746C1710"/>
    <w:rsid w:val="76402E54"/>
    <w:rsid w:val="7D62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baac93cc-2f2c-4f32-8eae-448becf964c6\&#36890;&#30693;&#21592;&#24037;&#25171;&#30123;&#33495;&#26032;&#20896;&#30149;&#27602;&#30123;&#33495;&#20813;&#36153;&#25509;&#31181;&#36890;&#3069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通知员工打疫苗新冠病毒疫苗免费接种通知.docx</Template>
  <Pages>46</Pages>
  <Words>10451</Words>
  <Characters>14416</Characters>
  <Lines>0</Lines>
  <Paragraphs>0</Paragraphs>
  <TotalTime>14</TotalTime>
  <ScaleCrop>false</ScaleCrop>
  <LinksUpToDate>false</LinksUpToDate>
  <CharactersWithSpaces>17832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2022-01-07T07:10:00Z</dcterms:created>
  <dc:creator>鼕鼕</dc:creator>
  <cp:lastModifiedBy>鼕鼕</cp:lastModifiedBy>
  <dcterms:modified xsi:type="dcterms:W3CDTF">2022-11-09T06:22:43Z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87E1B38A8BF94A7A92CAF9EC19B3D9FA</vt:lpwstr>
  </property>
  <property fmtid="{D5CDD505-2E9C-101B-9397-08002B2CF9AE}" pid="4" name="KSOTemplateUUID">
    <vt:lpwstr>v1.0_library_yxPjEwufUAQB1fqZ1YdWOg==</vt:lpwstr>
  </property>
</Properties>
</file>