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十四五规划-全球及中国建筑彩涂钢板行业研究及十四五规划分析报告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十四五规划-全球及中国建筑彩涂钢板行业研究及十四五规划分析报告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【报告篇幅】：113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【报告图表数】：151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受新冠肺炎疫情等影响，2022年全球建筑彩涂钢板市场规模大约为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是全球最大的建筑彩涂钢板生产地区，占有大约 %的市场份额，之后是 ，占有大约 %的市场份额。目前全球市场，基本由 和 地区厂商主导，全球建筑彩涂钢板头部厂商主要包括BlueScope、Kerui Steel、NSSMC、ArcelorMittal和Dongkuk Steel等，前三大厂商占有全球大约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本报告研究“十三五”期间全球及中国市场建筑彩涂钢板的供给和需求情况，以及“十四五”期间行业发展预测。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重点分析全球主要地区建筑彩涂钢板的产能、销量、收入和增长潜力，历史数据2018-2022年，预测数据2023-2029年。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建筑彩涂钢板行业竞争格局，包括全球市场主要厂商竞争格局和中国本土市场主要厂商竞争格局，重点分析全球主要厂商建筑彩涂钢板产能、销量、收入、价格和市场份额，全球建筑彩涂钢板产地分布情况、中国建筑彩涂钢板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此外针对建筑彩涂钢板行业产品分类、应用、行业政策、产业链、生产模式、销售模式、行业发展有利因素、不利因素和进入壁垒也做了详细分析。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BlueScope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Kerui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NSSMC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ArcelorMittal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Dongkuk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ThyssenKrupp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Baosteel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Severstal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U.S.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Shandong Guanzhou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JSW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NLMK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Dongbu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Essar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POSCO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JFE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Ansteel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PE涂钢板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HDP涂钢板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SMP涂钢板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PVDF涂钢板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按照不同销售渠道，主要包括如下几个方面：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直接销售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间接销售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第2章：全球市场供需情况、中国地区供需情况，包括主要地区建筑彩涂钢板产量、销量、收入、价格及市场份额等；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第3章：全球主要地区和国家，建筑彩涂钢板销量和销售收入，2018-2022，及预测2023到2029；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第4章：行业竞争格局分析，包括全球市场企业排名及市场份额、中国市场企业排名和份额、主要厂商建筑彩涂钢板销量、收入、价格和市场份额等；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第5章：全球市场不同类型建筑彩涂钢板销量、收入、价格及份额等；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第6章：全球市场不同应用建筑彩涂钢板销量、收入、价格及份额等；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第9章：全球市场建筑彩涂钢板主要厂商基本情况介绍，包括公司简介、建筑彩涂钢板产品规格型号、销量、价格、收入及公司最新动态等；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第10章：中国市场建筑彩涂钢板进出口情况分析；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第11章：中国市场建筑彩涂钢板主要生产和消费地区分布；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建筑彩涂钢板市场概述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建筑彩涂钢板行业概述及统计范围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按照不同产品类型，建筑彩涂钢板主要可以分为如下几个类别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不同产品类型建筑彩涂钢板规模增长趋势2018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PE涂钢板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HDP涂钢板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SMP涂钢板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PVDF涂钢板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从不同销售渠道，建筑彩涂钢板主要包括如下几个方面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不同销售渠道建筑彩涂钢板规模增长趋势2018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直接销售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间接销售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建筑彩涂钢板行业发展总体概况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建筑彩涂钢板行业发展主要特点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建筑彩涂钢板行业发展影响因素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全球建筑彩涂钢板供需现状及预测（2018-2029）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全球建筑彩涂钢板产能、产量、产能利用率及发展趋势（2018-2029）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全球建筑彩涂钢板产量、需求量及发展趋势（2018-2029）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全球主要地区建筑彩涂钢板产量及发展趋势（2018-2029）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中国建筑彩涂钢板供需现状及预测（2018-2029）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中国建筑彩涂钢板产能、产量、产能利用率及发展趋势（2018-2029）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中国建筑彩涂钢板产量、市场需求量及发展趋势（2018-2029）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中国建筑彩涂钢板产能和产量占全球的比重（2018-2029）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全球建筑彩涂钢板销量及收入（2018-2029）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全球市场建筑彩涂钢板收入（2018-2029）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全球市场建筑彩涂钢板销量（2018-2029）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全球市场建筑彩涂钢板价格趋势（2018-2029）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中国建筑彩涂钢板销量及收入（2018-2029）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中国市场建筑彩涂钢板收入（2018-2029）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中国市场建筑彩涂钢板销量（2018-2029）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中国市场建筑彩涂钢板销量和收入占全球的比重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全球建筑彩涂钢板主要地区分析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全球主要地区建筑彩涂钢板市场规模分析：2018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全球主要地区建筑彩涂钢板销售收入及市场份额（2018-2023年）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全球主要地区建筑彩涂钢板销售收入预测（2024-2029）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全球主要地区建筑彩涂钢板销量分析：2018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全球主要地区建筑彩涂钢板销量及市场份额（2018-2023年）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全球主要地区建筑彩涂钢板销量及市场份额预测（2024-2029）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北美（美国和加拿大）建筑彩涂钢板销量（2018-2029）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北美（美国和加拿大）建筑彩涂钢板收入（2018-2029）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欧洲（德国、英国、法国和意大利等国家）建筑彩涂钢板销量（2018-2029）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欧洲（德国、英国、法国和意大利等国家）建筑彩涂钢板收入（2018-2029）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亚太（中国、日本、韩国、中国台湾、印度和东南亚等）建筑彩涂钢板销量（2018-2029）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亚太（中国、日本、韩国、中国台湾、印度和东南亚等）建筑彩涂钢板收入（2018-2029）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拉美地区（墨西哥、巴西等国家）建筑彩涂钢板销量（2018-2029）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拉美地区（墨西哥、巴西等国家）建筑彩涂钢板收入（2018-2029）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中东及非洲（土耳其、沙特等国家）建筑彩涂钢板销量（2018-2029）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中东及非洲（土耳其、沙特等国家）建筑彩涂钢板收入（2018-2029）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全球市场主要厂商建筑彩涂钢板产能市场份额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全球市场主要厂商建筑彩涂钢板销量（2018-2023）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全球市场主要厂商建筑彩涂钢板销售收入（2018-2023）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全球市场主要厂商建筑彩涂钢板销售价格（2018-2023）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2022年全球主要生产商建筑彩涂钢板收入排名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中国市场主要厂商建筑彩涂钢板销量（2018-2023）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中国市场主要厂商建筑彩涂钢板销售收入（2018-2023）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中国市场主要厂商建筑彩涂钢板销售价格（2018-2023）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2022年中国主要生产商建筑彩涂钢板收入排名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全球主要厂商建筑彩涂钢板总部及产地分布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全球主要厂商建筑彩涂钢板商业化日期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全球主要厂商建筑彩涂钢板产品类型及应用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建筑彩涂钢板行业集中度、竞争程度分析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建筑彩涂钢板行业集中度分析：全球头部厂商份额（Top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全球建筑彩涂钢板第一梯队、第二梯队和第三梯队生产商（品牌）及市场份额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不同产品类型建筑彩涂钢板分析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全球市场不同产品类型建筑彩涂钢板销量（2018-2029）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全球市场不同产品类型建筑彩涂钢板销量及市场份额（2018-2023）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全球市场不同产品类型建筑彩涂钢板销量预测（2024-2029）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全球市场不同产品类型建筑彩涂钢板收入（2018-2029）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全球市场不同产品类型建筑彩涂钢板收入及市场份额（2018-2023）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全球市场不同产品类型建筑彩涂钢板收入预测（2024-2029）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全球市场不同产品类型建筑彩涂钢板价格走势（2018-2029）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中国市场不同产品类型建筑彩涂钢板销量（2018-2029）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中国市场不同产品类型建筑彩涂钢板销量及市场份额（2018-2023）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中国市场不同产品类型建筑彩涂钢板销量预测（2024-2029）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中国市场不同产品类型建筑彩涂钢板收入（2018-2029）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中国市场不同产品类型建筑彩涂钢板收入及市场份额（2018-2023）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中国市场不同产品类型建筑彩涂钢板收入预测（2024-2029）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不同销售渠道建筑彩涂钢板分析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全球市场不同销售渠道建筑彩涂钢板销量（2018-2029）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全球市场不同销售渠道建筑彩涂钢板销量及市场份额（2018-2023）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全球市场不同销售渠道建筑彩涂钢板销量预测（2024-2029）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全球市场不同销售渠道建筑彩涂钢板收入（2018-2029）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全球市场不同销售渠道建筑彩涂钢板收入及市场份额（2018-2023）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全球市场不同销售渠道建筑彩涂钢板收入预测（2024-2029）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全球市场不同销售渠道建筑彩涂钢板价格走势（2018-2029）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中国市场不同销售渠道建筑彩涂钢板销量（2018-2029）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中国市场不同销售渠道建筑彩涂钢板销量及市场份额（2018-2023）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中国市场不同销售渠道建筑彩涂钢板销量预测（2024-2029）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中国市场不同销售渠道建筑彩涂钢板收入（2018-2029）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中国市场不同销售渠道建筑彩涂钢板收入及市场份额（2018-2023）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中国市场不同销售渠道建筑彩涂钢板收入预测（2024-2029）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建筑彩涂钢板行业发展趋势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建筑彩涂钢板行业主要驱动因素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建筑彩涂钢板中国企业SWOT分析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中国建筑彩涂钢板行业政策环境分析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建筑彩涂钢板行业产业链简介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建筑彩涂钢板行业供应链分析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建筑彩涂钢板主要原料及供应情况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建筑彩涂钢板行业主要下游客户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建筑彩涂钢板行业采购模式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建筑彩涂钢板行业生产模式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建筑彩涂钢板行业销售模式及销售渠道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全球市场主要建筑彩涂钢板厂商简介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BlueScope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BlueScope基本信息、建筑彩涂钢板生产基地、销售区域、竞争对手及市场地位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BlueScope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BlueScope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BlueScope公司简介及主要业务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BlueScope企业最新动态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Kerui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Kerui Steel基本信息、建筑彩涂钢板生产基地、销售区域、竞争对手及市场地位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Kerui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Kerui Steel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Kerui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Kerui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NSSMC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NSSMC基本信息、建筑彩涂钢板生产基地、销售区域、竞争对手及市场地位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NSSMC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NSSMC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NSSMC公司简介及主要业务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NSSMC企业最新动态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ArcelorMittal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ArcelorMittal基本信息、建筑彩涂钢板生产基地、销售区域、竞争对手及市场地位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ArcelorMittal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ArcelorMittal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ArcelorMittal公司简介及主要业务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ArcelorMittal企业最新动态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Dongkuk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Dongkuk Steel基本信息、建筑彩涂钢板生产基地、销售区域、竞争对手及市场地位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Dongkuk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Dongkuk Steel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Dongkuk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Dongkuk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ThyssenKrupp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ThyssenKrupp基本信息、建筑彩涂钢板生产基地、销售区域、竞争对手及市场地位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ThyssenKrupp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ThyssenKrupp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ThyssenKrupp公司简介及主要业务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ThyssenKrupp企业最新动态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Baosteel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Baosteel基本信息、建筑彩涂钢板生产基地、销售区域、竞争对手及市场地位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Baosteel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Baosteel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Baosteel公司简介及主要业务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Baosteel企业最新动态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Severstal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Severstal基本信息、建筑彩涂钢板生产基地、销售区域、竞争对手及市场地位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Severstal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Severstal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Severstal公司简介及主要业务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Severstal企业最新动态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U.S.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U.S. Steel基本信息、建筑彩涂钢板生产基地、销售区域、竞争对手及市场地位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U.S.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U.S. Steel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U.S.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U.S.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Shandong Guanzhou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Shandong Guanzhou基本信息、建筑彩涂钢板生产基地、销售区域、竞争对手及市场地位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Shandong Guanzhou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Shandong Guanzhou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Shandong Guanzhou公司简介及主要业务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Shandong Guanzhou企业最新动态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JSW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JSW Steel基本信息、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JSW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JSW Steel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JSW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JSW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NLMK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NLMK Group基本信息、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NLMK Group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NLMK Group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NLMK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NLMK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Dongbu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Dongbu Steel基本信息、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Dongbu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Dongbu Steel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Dongbu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Dongbu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Essar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Essar Steel基本信息、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Essar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Essar Steel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Essar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Essar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POSCO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POSCO基本信息、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POSCO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POSCO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POSCO公司简介及主要业务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POSCO企业最新动态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JFE 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JFE Steel基本信息、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JFE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JFE Steel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JFE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JFE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Ansteel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Ansteel基本信息、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Ansteel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Ansteel 建筑彩涂钢板销量、收入、价格及毛利率（2018-2023）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Ansteel公司简介及主要业务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Ansteel企业最新动态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中国市场建筑彩涂钢板产量、销量、进出口分析及未来趋势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中国市场建筑彩涂钢板产量、销量、进出口分析及未来趋势（2018-2029）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中国市场建筑彩涂钢板进出口贸易趋势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中国市场建筑彩涂钢板主要进口来源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中国市场建筑彩涂钢板主要出口目的地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中国市场建筑彩涂钢板主要地区分布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中国建筑彩涂钢板生产地区分布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中国建筑彩涂钢板消费地区分布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全球不同产品类型建筑彩涂钢板增长趋势2018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不同销售渠道建筑彩涂钢板增长趋势2018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建筑彩涂钢板行业发展主要特点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建筑彩涂钢板行业发展有利因素分析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建筑彩涂钢板行业发展不利因素分析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进入建筑彩涂钢板行业壁垒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全球主要地区建筑彩涂钢板产量（吨）：2018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全球主要地区建筑彩涂钢板产量（2018-2023）&amp;（吨）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全球主要地区建筑彩涂钢板产量市场份额（2018-2023）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全球主要地区建筑彩涂钢板产量（2024-2029）&amp;（吨）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全球主要地区建筑彩涂钢板销售收入（百万美元）：2018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全球主要地区建筑彩涂钢板销售收入（2018-2023）&amp;（百万美元）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全球主要地区建筑彩涂钢板销售收入市场份额（2018-2023）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全球主要地区建筑彩涂钢板收入（2024-2029）&amp;（百万美元）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全球主要地区建筑彩涂钢板收入市场份额（2024-2029）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全球主要地区建筑彩涂钢板销量（吨）：2018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全球主要地区建筑彩涂钢板销量（2018-2023）&amp;（吨）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全球主要地区建筑彩涂钢板销量市场份额（2018-2023）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全球主要地区建筑彩涂钢板销量（2024-2029）&amp;（吨）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全球主要地区建筑彩涂钢板销量份额（2024-2029）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北美建筑彩涂钢板基本情况分析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欧洲建筑彩涂钢板基本情况分析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亚太地区建筑彩涂钢板基本情况分析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拉美地区建筑彩涂钢板基本情况分析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中东及非洲建筑彩涂钢板基本情况分析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全球市场主要厂商建筑彩涂钢板产能（2022-2023）&amp;（吨）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全球市场主要厂商建筑彩涂钢板销量（2018-2023）&amp;（吨）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全球市场主要厂商建筑彩涂钢板销量市场份额（2018-2023）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全球市场主要厂商建筑彩涂钢板销售收入（2018-2023）&amp;（百万美元）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全球市场主要厂商建筑彩涂钢板销售收入市场份额（2018-2023）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全球市场主要厂商建筑彩涂钢板销售价格（2018-2023）&amp;（美元/吨）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2022年全球主要生产商建筑彩涂钢板收入排名（百万美元）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中国市场主要厂商建筑彩涂钢板销量（2018-2023）&amp;（吨）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中国市场主要厂商建筑彩涂钢板销量市场份额（2018-2023）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中国市场主要厂商建筑彩涂钢板销售收入（2018-2023）&amp;（百万美元）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中国市场主要厂商建筑彩涂钢板销售收入市场份额（2018-2023）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中国市场主要厂商建筑彩涂钢板销售价格（2018-2023）&amp;（美元/吨）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2022年中国主要生产商建筑彩涂钢板收入排名（百万美元）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全球主要厂商建筑彩涂钢板总部及产地分布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全球主要厂商建筑彩涂钢板商业化日期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全球主要厂商建筑彩涂钢板产品类型及应用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2022年全球建筑彩涂钢板主要厂商市场地位（第一梯队、第二梯队和第三梯队）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全球不同产品类型建筑彩涂钢板销量（2018-2023年）&amp;（吨）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全球不同产品类型建筑彩涂钢板销量市场份额（2018-2023）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全球不同产品类型建筑彩涂钢板销量预测（2024-2029）&amp;（吨）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全球市场不同产品类型建筑彩涂钢板销量市场份额预测（2024-2029）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全球不同产品类型建筑彩涂钢板收入（2018-2023年）&amp;（百万美元）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全球不同产品类型建筑彩涂钢板收入市场份额（2018-2023）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全球不同产品类型建筑彩涂钢板收入预测（2024-2029）&amp;（百万美元）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全球不同产品类型建筑彩涂钢板收入市场份额预测（2024-2029）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中国不同产品类型建筑彩涂钢板销量（2018-2023年）&amp;（吨）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中国不同产品类型建筑彩涂钢板销量市场份额（2018-2023）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中国不同产品类型建筑彩涂钢板销量预测（2024-2029）&amp;（吨）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中国不同产品类型建筑彩涂钢板销量市场份额预测（2024-2029）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中国不同产品类型建筑彩涂钢板收入（2018-2023年）&amp;（百万美元）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中国不同产品类型建筑彩涂钢板收入市场份额（2018-2023）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中国不同产品类型建筑彩涂钢板收入预测（2024-2029）&amp;（百万美元）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中国不同产品类型建筑彩涂钢板收入市场份额预测（2024-2029）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全球不同销售渠道建筑彩涂钢板销量（2018-2023年）&amp;（吨）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全球不同销售渠道建筑彩涂钢板销量市场份额（2018-2023）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全球不同销售渠道建筑彩涂钢板销量预测（2024-2029）&amp;（吨）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全球市场不同销售渠道建筑彩涂钢板销量市场份额预测（2024-2029）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全球不同销售渠道建筑彩涂钢板收入（2018-2023年）&amp;（百万美元）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全球不同销售渠道建筑彩涂钢板收入市场份额（2018-2023）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全球不同销售渠道建筑彩涂钢板收入预测（2024-2029）&amp;（百万美元）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全球不同销售渠道建筑彩涂钢板收入市场份额预测（2024-2029）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中国不同销售渠道建筑彩涂钢板销量（2018-2023年）&amp;（吨）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中国不同销售渠道建筑彩涂钢板销量市场份额（2018-2023）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中国不同销售渠道建筑彩涂钢板销量预测（2024-2029）&amp;（吨）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中国不同销售渠道建筑彩涂钢板销量市场份额预测（2024-2029）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中国不同销售渠道建筑彩涂钢板收入（2018-2023年）&amp;（百万美元）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中国不同销售渠道建筑彩涂钢板收入市场份额（2018-2023）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中国不同销售渠道建筑彩涂钢板收入预测（2024-2029）&amp;（百万美元）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中国不同销售渠道建筑彩涂钢板收入市场份额预测（2024-2029）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建筑彩涂钢板行业技术发展趋势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建筑彩涂钢板行业主要驱动因素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建筑彩涂钢板行业供应链分析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建筑彩涂钢板上游原料供应商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建筑彩涂钢板行业主要下游客户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建筑彩涂钢板行业典型经销商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BlueScope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BlueScope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BlueScope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BlueScope公司简介及主要业务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BlueScope企业最新动态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Kerui Steel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Kerui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Kerui Steel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Kerui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Kerui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NSSMC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NSSMC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NSSMC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NSSMC公司简介及主要业务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NSSMC企业最新动态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ArcelorMittal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ArcelorMittal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ArcelorMittal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ArcelorMittal公司简介及主要业务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ArcelorMittal企业最新动态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Dongkuk Steel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Dongkuk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Dongkuk Steel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Dongkuk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Dongkuk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ThyssenKrupp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ThyssenKrupp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ThyssenKrupp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ThyssenKrupp公司简介及主要业务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ThyssenKrupp企业最新动态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Baosteel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Baosteel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Baosteel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Baosteel公司简介及主要业务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Baosteel企业最新动态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Severstal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Severstal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Severstal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Severstal公司简介及主要业务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Severstal企业最新动态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U.S. Steel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U.S.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U.S. Steel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U.S.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U.S.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Shandong Guanzhou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Shandong Guanzhou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Shandong Guanzhou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Shandong Guanzhou公司简介及主要业务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Shandong Guanzhou企业最新动态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JSW Steel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JSW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JSW Steel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JSW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JSW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NLMK Group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NLMK Group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NLMK Group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NLMK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NLMK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Dongbu Steel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Dongbu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Dongbu Steel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Dongbu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Dongbu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Essar Steel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Essar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Essar Steel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Essar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Essar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POSCO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POSCO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POSCO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POSCO公司简介及主要业务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POSCO企业最新动态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JFE Steel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JFE 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JFE Steel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JFE 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JFE 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Ansteel 建筑彩涂钢板生产基地、销售区域、竞争对手及市场地位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Ansteel 建筑彩涂钢板产品规格、参数及市场应用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Ansteel 建筑彩涂钢板销量（吨）、收入（百万美元）、价格（美元/吨）及毛利率（2018-2023）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Ansteel公司简介及主要业务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Ansteel企业最新动态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中国市场建筑彩涂钢板产量、销量、进出口（2018-2023年）&amp;（吨）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中国市场建筑彩涂钢板产量、销量、进出口预测（2024-2029）&amp;（吨）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中国市场建筑彩涂钢板进出口贸易趋势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中国市场建筑彩涂钢板主要进口来源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中国市场建筑彩涂钢板主要出口目的地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中国建筑彩涂钢板生产地区分布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中国建筑彩涂钢板消费地区分布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建筑彩涂钢板产品图片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全球不同产品类型建筑彩涂钢板规模2018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全球不同产品类型建筑彩涂钢板市场份额2022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PE涂钢板产品图片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HDP涂钢板产品图片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SMP涂钢板产品图片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PVDF涂钢板产品图片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全球不同销售渠道建筑彩涂钢板规模2018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全球不同销售渠道建筑彩涂钢板市场份额2022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直接销售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间接销售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全球建筑彩涂钢板产能、产量、产能利用率及发展趋势（2018-2029）&amp;（吨）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全球建筑彩涂钢板产量、需求量及发展趋势（2018-2029）&amp;（吨）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全球主要地区建筑彩涂钢板产量规模：2018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全球主要地区建筑彩涂钢板产量市场份额（2018-2029）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中国建筑彩涂钢板产能、产量、产能利用率及发展趋势（2018-2029）&amp;（吨）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中国建筑彩涂钢板产量、市场需求量及发展趋势（2018-2029）&amp;（吨）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中国建筑彩涂钢板总产能占全球比重（2018-2029）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中国建筑彩涂钢板总产量占全球比重（2018-2029）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全球建筑彩涂钢板市场收入及增长率:（2018-2029）&amp;（百万美元）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全球市场建筑彩涂钢板市场规模：2018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全球市场建筑彩涂钢板销量及增长率（2018-2029）&amp;（吨）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全球市场建筑彩涂钢板价格趋势（2018-2029）&amp;（美元/吨）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中国建筑彩涂钢板市场收入及增长率:（2018-2029）&amp;（百万美元）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中国市场建筑彩涂钢板市场规模：2018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中国市场建筑彩涂钢板销量及增长率（2018-2029）&amp;（吨）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中国市场建筑彩涂钢板销量占全球比重（2018-2029）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中国建筑彩涂钢板收入占全球比重（2018-2029）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全球主要地区建筑彩涂钢板销售收入规模：2018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全球主要地区建筑彩涂钢板销售收入市场份额（2018-2023）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全球主要地区建筑彩涂钢板销售收入市场份额（2018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全球主要地区建筑彩涂钢板收入市场份额（2024-2029）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北美（美国和加拿大）建筑彩涂钢板销量（2018-2029）&amp;（吨）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北美（美国和加拿大）建筑彩涂钢板销量份额（2018-2029）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北美（美国和加拿大）建筑彩涂钢板收入（2018-2029）&amp;（百万美元）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北美（美国和加拿大）建筑彩涂钢板收入份额（2018-2029）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欧洲（德国、英国、法国和意大利等国家）建筑彩涂钢板销量（2018-2029）&amp;（吨）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欧洲（德国、英国、法国和意大利等国家）建筑彩涂钢板销量份额（2018-2029）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欧洲（德国、英国、法国和意大利等国家）建筑彩涂钢板收入（2018-2029）&amp;（百万美元）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欧洲（德国、英国、法国和意大利等国家）建筑彩涂钢板收入份额（2018-2029）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亚太（中国、日本、韩国、中国台湾、印度和东南亚等）建筑彩涂钢板销量（2018-2029）&amp;（吨）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亚太（中国、日本、韩国、中国台湾、印度和东南亚等）建筑彩涂钢板销量份额（2018-2029）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亚太（中国、日本、韩国、中国台湾、印度和东南亚等）建筑彩涂钢板收入（2018-2029）&amp;（百万美元）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亚太（中国、日本、韩国、中国台湾、印度和东南亚等）建筑彩涂钢板收入份额（2018-2029）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拉美地区（墨西哥、巴西等国家）建筑彩涂钢板销量（2018-2029）&amp;（吨）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拉美地区（墨西哥、巴西等国家）建筑彩涂钢板销量份额（2018-2029）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拉美地区（墨西哥、巴西等国家）建筑彩涂钢板收入（2018-2029）&amp;（百万美元）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拉美地区（墨西哥、巴西等国家）建筑彩涂钢板收入份额（2018-2029）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中东及非洲（土耳其、沙特等国家）建筑彩涂钢板销量（2018-2029）&amp;（吨）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中东及非洲（土耳其、沙特等国家）建筑彩涂钢板销量份额（2018-2029）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中东及非洲（土耳其、沙特等国家）建筑彩涂钢板收入（2018-2029）&amp;（百万美元）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中东及非洲（土耳其、沙特等国家）建筑彩涂钢板收入份额（2018-2029）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2022年全球市场主要厂商建筑彩涂钢板销量市场份额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2022年全球市场主要厂商建筑彩涂钢板收入市场份额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2022年中国市场主要厂商建筑彩涂钢板销量市场份额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2022年中国市场主要厂商建筑彩涂钢板收入市场份额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2022年全球前五大生产商建筑彩涂钢板市场份额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全球建筑彩涂钢板第一梯队、第二梯队和第三梯队生产商（品牌）及市场份额（2022）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全球不同产品类型建筑彩涂钢板价格走势（2018-2029）&amp;（美元/吨）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全球不同销售渠道建筑彩涂钢板价格走势（2018-2029）&amp;（美元/吨）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建筑彩涂钢板中国企业SWOT分析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建筑彩涂钢板产业链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建筑彩涂钢板行业采购模式分析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建筑彩涂钢板行业生产模式分析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建筑彩涂钢板行业销售模式分析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0NCwiaGRpZCI6IjY3YTEzMDQ2M2ViMDk1NDQ0ZWIyMzZiOTVkNTMwZWIwIiwidXNlckNvdW50Ijo0NzQ0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409DD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3E2F5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10</Pages>
  <Words>5993</Words>
  <Characters>9197</Characters>
  <Lines>0</Lines>
  <Paragraphs>0</Paragraphs>
  <TotalTime>352</TotalTime>
  <ScaleCrop>false</ScaleCrop>
  <LinksUpToDate>false</LinksUpToDate>
  <CharactersWithSpaces>11414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2023-08-25T05:51:21Z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BD4823FB2713431599D3FE6E1E642D96_13</vt:lpwstr>
  </property>
  <property fmtid="{D5CDD505-2E9C-101B-9397-08002B2CF9AE}" pid="5" name="commondata">
    <vt:lpwstr>eyJjb3VudCI6NDAzLCJoZGlkIjoiNjdhMTMwNDYzZWIwOTU0NDRlYjIzNmI5NWQ1MzBlYjAiLCJ1c2VyQ291bnQiOjQwM30=</vt:lpwstr>
  </property>
</Properties>
</file>