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-1135380</wp:posOffset>
            </wp:positionH>
            <wp:positionV relativeFrom="paragraph">
              <wp:posOffset>-939800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-417830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工业整流器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，全球前18强生产商排名及市场份额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9pt;margin-top:99.35pt;height:72pt;width:509.15pt;z-index:251660288;mso-width-relative:page;mso-height-relative:page;" filled="f" stroked="f" coordsize="21600,21600" o:gfxdata="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Yc9lN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工业整流器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，全球前18强生产商排名及市场份额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整流器（</w:t>
      </w:r>
      <w:r>
        <w:rPr>
          <w:lang w:eastAsia="zh-CN"/>
        </w:rPr>
        <w:t>rectifier</w:t>
      </w:r>
      <w:r>
        <w:rPr>
          <w:rFonts w:hint="eastAsia"/>
          <w:lang w:eastAsia="zh-CN"/>
        </w:rPr>
        <w:t>）是一种电气设备,可将周期性反转方向的交流电 (AC) 转换为仅沿一个方向流动的直流电 (DC)。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该报告研究了工业用非受控型整流器、IGBT整流器和晶闸管整流器。</w:t>
      </w:r>
    </w:p>
    <w:p>
      <w:pPr>
        <w:pStyle w:val="15"/>
        <w:rPr>
          <w:lang w:eastAsia="zh-CN"/>
        </w:rPr>
      </w:pPr>
      <w:r>
        <w:rPr>
          <w:lang w:eastAsia="zh-CN"/>
        </w:rPr>
        <w:t>工业整流器</w:t>
      </w:r>
      <w:r>
        <w:rPr>
          <w:rFonts w:hint="eastAsia"/>
          <w:lang w:eastAsia="zh-CN"/>
        </w:rPr>
        <w:t>全球市场总体规模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据调研团队最新报告“全球工业整流器市场报告2023-2029”显示，预计2029年全球工业整流器市场规模将达到8.4亿美元，未来几年年复合增长率CAGR为5.3%。</w:t>
      </w:r>
    </w:p>
    <w:p>
      <w:pPr>
        <w:pStyle w:val="11"/>
        <w:rPr>
          <w:lang w:eastAsia="zh-CN"/>
        </w:rPr>
      </w:pPr>
    </w:p>
    <w:p>
      <w:pPr>
        <w:pStyle w:val="12"/>
        <w:rPr>
          <w:lang w:eastAsia="zh-CN"/>
        </w:rPr>
      </w:pPr>
      <w:r>
        <w:rPr>
          <w:lang w:eastAsia="zh-CN"/>
        </w:rPr>
        <w:t>工业整流器</w:t>
      </w:r>
      <w:r>
        <w:rPr>
          <w:rFonts w:hint="eastAsia"/>
          <w:lang w:eastAsia="zh-CN"/>
        </w:rPr>
        <w:t>，全球市场总体规模</w:t>
      </w:r>
    </w:p>
    <w:p>
      <w:pPr>
        <w:pStyle w:val="11"/>
        <w:rPr>
          <w:lang w:eastAsia="zh-CN"/>
        </w:rPr>
      </w:pPr>
      <w:r>
        <w:drawing>
          <wp:inline distT="0" distB="0" distL="0" distR="0">
            <wp:extent cx="6188710" cy="32296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22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工业整流器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技术创新：先进的制造技术和材料的不断创新推动了工业整流器的升级换代。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需求增加：下游应用领域的不断发展，对工业整流器提出更高的要求，推动了行业的发展。</w:t>
      </w:r>
    </w:p>
    <w:p>
      <w:pPr>
        <w:pStyle w:val="11"/>
        <w:rPr>
          <w:lang w:eastAsia="zh-CN"/>
        </w:rPr>
      </w:pP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面临的主要风险</w:t>
      </w:r>
      <w:r>
        <w:rPr>
          <w:lang w:eastAsia="zh-CN"/>
        </w:rPr>
        <w:t>: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原材料价格波动：行业受原材料价格波动的影响较大，可能导致成本上升。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市场竞争激烈：行业竞争激烈，价格战可能导致企业利润下降。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技术变革带来的适应困难：技术的快速发展可能导致企业难以及时适应新技术的变化。</w:t>
      </w:r>
    </w:p>
    <w:p>
      <w:pPr>
        <w:pStyle w:val="11"/>
        <w:rPr>
          <w:lang w:eastAsia="zh-CN"/>
        </w:rPr>
      </w:pP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新兴产业会带来更多商机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技术创新和推出新产品</w:t>
      </w:r>
    </w:p>
    <w:p>
      <w:pPr>
        <w:pStyle w:val="11"/>
        <w:rPr>
          <w:lang w:eastAsia="zh-CN"/>
        </w:rPr>
      </w:pPr>
    </w:p>
    <w:p>
      <w:pPr>
        <w:pStyle w:val="12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工业整流器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20</w:t>
      </w:r>
      <w:r>
        <w:rPr>
          <w:rFonts w:hint="eastAsia"/>
          <w:lang w:eastAsia="zh-CN"/>
        </w:rPr>
        <w:t>强生产商排名及市场占有率（持续更新）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009515" cy="4199890"/>
            <wp:effectExtent l="0" t="0" r="63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09524" cy="4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工业整流器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全球范围内工业整流器生产商主要包括ABB、AEG Power Solutions、Siemens、Powercon、GE、Dynapower、Neeltran、Dawonsys、PNE SOLUTION、Prodrive Technologies等。2022年，全球前十强厂商占有大约</w:t>
      </w:r>
      <w:r>
        <w:rPr>
          <w:lang w:eastAsia="zh-CN"/>
        </w:rPr>
        <w:t>54</w:t>
      </w:r>
      <w:r>
        <w:rPr>
          <w:rFonts w:hint="eastAsia"/>
          <w:lang w:eastAsia="zh-CN"/>
        </w:rPr>
        <w:t>%的市场份额。</w:t>
      </w:r>
    </w:p>
    <w:p>
      <w:pPr>
        <w:pStyle w:val="11"/>
      </w:pPr>
    </w:p>
    <w:p>
      <w:pPr>
        <w:pStyle w:val="12"/>
        <w:rPr>
          <w:lang w:eastAsia="zh-CN"/>
        </w:rPr>
      </w:pPr>
      <w:r>
        <w:rPr>
          <w:lang w:eastAsia="zh-CN"/>
        </w:rPr>
        <w:t>工业整流器</w:t>
      </w:r>
      <w:r>
        <w:rPr>
          <w:rFonts w:hint="eastAsia"/>
          <w:lang w:eastAsia="zh-CN"/>
        </w:rPr>
        <w:t>，全球市场规模，按产品类型细分，MCR（中电流整流器）处于主导地位</w:t>
      </w:r>
    </w:p>
    <w:p>
      <w:pPr>
        <w:pStyle w:val="11"/>
        <w:rPr>
          <w:lang w:eastAsia="zh-CN"/>
        </w:rPr>
      </w:pPr>
      <w:r>
        <w:drawing>
          <wp:inline distT="0" distB="0" distL="0" distR="0">
            <wp:extent cx="5923280" cy="3204210"/>
            <wp:effectExtent l="0" t="0" r="1270" b="152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6062" cy="3216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rPr>
          <w:lang w:eastAsia="zh-CN"/>
        </w:rPr>
      </w:pPr>
      <w:r>
        <w:drawing>
          <wp:inline distT="0" distB="0" distL="0" distR="0">
            <wp:extent cx="6188710" cy="3089910"/>
            <wp:effectExtent l="0" t="0" r="2540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08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工业整流器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就产品类型而言，目前MCR（中电流整流器）是最主要的细分产品，占据大约</w:t>
      </w:r>
      <w:r>
        <w:rPr>
          <w:lang w:eastAsia="zh-CN"/>
        </w:rPr>
        <w:t>36</w:t>
      </w:r>
      <w:r>
        <w:rPr>
          <w:rFonts w:hint="eastAsia"/>
          <w:lang w:eastAsia="zh-CN"/>
        </w:rPr>
        <w:t>%的份额。</w:t>
      </w:r>
    </w:p>
    <w:p>
      <w:pPr>
        <w:pStyle w:val="11"/>
        <w:rPr>
          <w:lang w:eastAsia="zh-CN"/>
        </w:rPr>
      </w:pPr>
    </w:p>
    <w:p>
      <w:pPr>
        <w:pStyle w:val="12"/>
        <w:rPr>
          <w:lang w:eastAsia="zh-CN"/>
        </w:rPr>
      </w:pPr>
      <w:r>
        <w:rPr>
          <w:lang w:eastAsia="zh-CN"/>
        </w:rPr>
        <w:t>工业整流器</w:t>
      </w:r>
      <w:r>
        <w:rPr>
          <w:rFonts w:hint="eastAsia"/>
          <w:lang w:eastAsia="zh-CN"/>
        </w:rPr>
        <w:t>，全球市场规模，按应用细分，化工是最大的下游市场，占有</w:t>
      </w:r>
      <w:r>
        <w:rPr>
          <w:lang w:eastAsia="zh-CN"/>
        </w:rPr>
        <w:t>35%</w:t>
      </w:r>
      <w:r>
        <w:rPr>
          <w:rFonts w:hint="eastAsia"/>
          <w:lang w:eastAsia="zh-CN"/>
        </w:rPr>
        <w:t>份额。</w:t>
      </w:r>
    </w:p>
    <w:p>
      <w:pPr>
        <w:pStyle w:val="11"/>
      </w:pPr>
      <w:r>
        <w:drawing>
          <wp:inline distT="0" distB="0" distL="0" distR="0">
            <wp:extent cx="6188710" cy="2828925"/>
            <wp:effectExtent l="0" t="0" r="254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</w:pPr>
      <w:r>
        <w:drawing>
          <wp:inline distT="0" distB="0" distL="0" distR="0">
            <wp:extent cx="6009005" cy="2952115"/>
            <wp:effectExtent l="0" t="0" r="1079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09524" cy="29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工业整流器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1"/>
        <w:rPr>
          <w:lang w:eastAsia="zh-CN"/>
        </w:rPr>
      </w:pPr>
      <w:r>
        <w:rPr>
          <w:rFonts w:hint="eastAsia"/>
          <w:lang w:eastAsia="zh-CN"/>
        </w:rPr>
        <w:t>就产品应用而言，目前化工是最主要的需求来源，占据大约</w:t>
      </w:r>
      <w:r>
        <w:rPr>
          <w:lang w:eastAsia="zh-CN"/>
        </w:rPr>
        <w:t>35%</w:t>
      </w:r>
      <w:r>
        <w:rPr>
          <w:rFonts w:hint="eastAsia"/>
          <w:lang w:eastAsia="zh-CN"/>
        </w:rPr>
        <w:t>的份额。</w:t>
      </w:r>
    </w:p>
    <w:p>
      <w:pPr>
        <w:pStyle w:val="11"/>
        <w:rPr>
          <w:lang w:eastAsia="zh-CN"/>
        </w:rPr>
      </w:pPr>
    </w:p>
    <w:p>
      <w:pPr>
        <w:pStyle w:val="12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工业整流器</w:t>
      </w:r>
      <w:r>
        <w:rPr>
          <w:rFonts w:hint="eastAsia"/>
          <w:lang w:eastAsia="zh-CN"/>
        </w:rPr>
        <w:t>规模</w:t>
      </w:r>
    </w:p>
    <w:p>
      <w:pPr>
        <w:pStyle w:val="11"/>
        <w:rPr>
          <w:lang w:val="en-US" w:eastAsia="zh-CN"/>
        </w:rPr>
      </w:pPr>
      <w:r>
        <w:drawing>
          <wp:inline distT="0" distB="0" distL="0" distR="0">
            <wp:extent cx="6188710" cy="3126740"/>
            <wp:effectExtent l="0" t="0" r="2540" b="1651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12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rPr>
          <w:lang w:val="en-US" w:eastAsia="zh-CN"/>
        </w:rPr>
      </w:pPr>
      <w:r>
        <w:drawing>
          <wp:inline distT="0" distB="0" distL="0" distR="0">
            <wp:extent cx="6188710" cy="2961005"/>
            <wp:effectExtent l="0" t="0" r="2540" b="1079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6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工业整流器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2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MsImhkaWQiOiI2N2ExMzA0NjNlYjA5NTQ0NGViMjM2Yjk1ZDUzMGViMCIsInVzZXJDb3VudCI6MTN9"/>
  </w:docVars>
  <w:rsids>
    <w:rsidRoot w:val="438C3708"/>
    <w:rsid w:val="00001348"/>
    <w:rsid w:val="00041D5A"/>
    <w:rsid w:val="000D21D1"/>
    <w:rsid w:val="000D6CB9"/>
    <w:rsid w:val="000F336E"/>
    <w:rsid w:val="00106E59"/>
    <w:rsid w:val="001464CE"/>
    <w:rsid w:val="001A3724"/>
    <w:rsid w:val="001A3A24"/>
    <w:rsid w:val="002143A8"/>
    <w:rsid w:val="00265CBD"/>
    <w:rsid w:val="002B507D"/>
    <w:rsid w:val="002C697C"/>
    <w:rsid w:val="002E5C56"/>
    <w:rsid w:val="004E662D"/>
    <w:rsid w:val="0050704D"/>
    <w:rsid w:val="00532226"/>
    <w:rsid w:val="00546CDE"/>
    <w:rsid w:val="006739B1"/>
    <w:rsid w:val="0079115D"/>
    <w:rsid w:val="008F5FA1"/>
    <w:rsid w:val="0094262F"/>
    <w:rsid w:val="00A57939"/>
    <w:rsid w:val="00A65FCB"/>
    <w:rsid w:val="00AB7AF2"/>
    <w:rsid w:val="00B43C3F"/>
    <w:rsid w:val="00B5230D"/>
    <w:rsid w:val="00B54C9C"/>
    <w:rsid w:val="00BB48D7"/>
    <w:rsid w:val="00BF2D69"/>
    <w:rsid w:val="00C32480"/>
    <w:rsid w:val="00C6630A"/>
    <w:rsid w:val="00C81E23"/>
    <w:rsid w:val="00D22EBB"/>
    <w:rsid w:val="00D92607"/>
    <w:rsid w:val="00D97B08"/>
    <w:rsid w:val="00DC74AD"/>
    <w:rsid w:val="00E2363D"/>
    <w:rsid w:val="00ED6ABF"/>
    <w:rsid w:val="00EF4065"/>
    <w:rsid w:val="00F14565"/>
    <w:rsid w:val="00F30AFF"/>
    <w:rsid w:val="00FA382B"/>
    <w:rsid w:val="00FC6D1E"/>
    <w:rsid w:val="010163F1"/>
    <w:rsid w:val="01044F76"/>
    <w:rsid w:val="0104646A"/>
    <w:rsid w:val="010527E5"/>
    <w:rsid w:val="0107004E"/>
    <w:rsid w:val="010874BF"/>
    <w:rsid w:val="010F3043"/>
    <w:rsid w:val="01252FD1"/>
    <w:rsid w:val="01262161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C3471"/>
    <w:rsid w:val="016E32D4"/>
    <w:rsid w:val="017042EF"/>
    <w:rsid w:val="0178181E"/>
    <w:rsid w:val="01844C6E"/>
    <w:rsid w:val="01883E76"/>
    <w:rsid w:val="0191458D"/>
    <w:rsid w:val="019219AA"/>
    <w:rsid w:val="01A60697"/>
    <w:rsid w:val="01B31BCE"/>
    <w:rsid w:val="01BA4EE0"/>
    <w:rsid w:val="01BF2500"/>
    <w:rsid w:val="01CA782B"/>
    <w:rsid w:val="01D05C15"/>
    <w:rsid w:val="01D72D25"/>
    <w:rsid w:val="01E466A2"/>
    <w:rsid w:val="01ED048F"/>
    <w:rsid w:val="01F0126E"/>
    <w:rsid w:val="01F61A0E"/>
    <w:rsid w:val="01F847DB"/>
    <w:rsid w:val="02063C5E"/>
    <w:rsid w:val="020A163A"/>
    <w:rsid w:val="021E56A8"/>
    <w:rsid w:val="02205EB3"/>
    <w:rsid w:val="022460B9"/>
    <w:rsid w:val="022775A6"/>
    <w:rsid w:val="02330D0E"/>
    <w:rsid w:val="02383240"/>
    <w:rsid w:val="0239209C"/>
    <w:rsid w:val="0239579C"/>
    <w:rsid w:val="023E4FA2"/>
    <w:rsid w:val="024117E8"/>
    <w:rsid w:val="024407B2"/>
    <w:rsid w:val="0246398E"/>
    <w:rsid w:val="02496E81"/>
    <w:rsid w:val="02583C7F"/>
    <w:rsid w:val="025A52A5"/>
    <w:rsid w:val="026022C7"/>
    <w:rsid w:val="026138B3"/>
    <w:rsid w:val="02626ABC"/>
    <w:rsid w:val="02644B38"/>
    <w:rsid w:val="0273559A"/>
    <w:rsid w:val="0274191D"/>
    <w:rsid w:val="027540DC"/>
    <w:rsid w:val="0281115C"/>
    <w:rsid w:val="02883D22"/>
    <w:rsid w:val="028E1D4C"/>
    <w:rsid w:val="029334E8"/>
    <w:rsid w:val="029D4D60"/>
    <w:rsid w:val="02B82495"/>
    <w:rsid w:val="02BD4DB8"/>
    <w:rsid w:val="02D0783D"/>
    <w:rsid w:val="02D9586C"/>
    <w:rsid w:val="02E66183"/>
    <w:rsid w:val="02F4405D"/>
    <w:rsid w:val="02FD00F3"/>
    <w:rsid w:val="03095F3E"/>
    <w:rsid w:val="03096967"/>
    <w:rsid w:val="030A300A"/>
    <w:rsid w:val="030C24A0"/>
    <w:rsid w:val="030F66AC"/>
    <w:rsid w:val="031602E5"/>
    <w:rsid w:val="03167D76"/>
    <w:rsid w:val="03201351"/>
    <w:rsid w:val="032806C5"/>
    <w:rsid w:val="0329798B"/>
    <w:rsid w:val="032A679F"/>
    <w:rsid w:val="03336893"/>
    <w:rsid w:val="03457412"/>
    <w:rsid w:val="034E6C67"/>
    <w:rsid w:val="03506190"/>
    <w:rsid w:val="035306AB"/>
    <w:rsid w:val="0354201B"/>
    <w:rsid w:val="03575F49"/>
    <w:rsid w:val="035E2BB9"/>
    <w:rsid w:val="035E4363"/>
    <w:rsid w:val="036075B1"/>
    <w:rsid w:val="036763A9"/>
    <w:rsid w:val="03732022"/>
    <w:rsid w:val="03794159"/>
    <w:rsid w:val="037D2AB3"/>
    <w:rsid w:val="038064E8"/>
    <w:rsid w:val="03814863"/>
    <w:rsid w:val="038521FF"/>
    <w:rsid w:val="038F544A"/>
    <w:rsid w:val="0396392C"/>
    <w:rsid w:val="039B556C"/>
    <w:rsid w:val="03A0127D"/>
    <w:rsid w:val="03A30F75"/>
    <w:rsid w:val="03A809C9"/>
    <w:rsid w:val="03A912C8"/>
    <w:rsid w:val="03AA4469"/>
    <w:rsid w:val="03AC097B"/>
    <w:rsid w:val="03B60759"/>
    <w:rsid w:val="03C40DFB"/>
    <w:rsid w:val="03CC02C1"/>
    <w:rsid w:val="03D36044"/>
    <w:rsid w:val="03D54623"/>
    <w:rsid w:val="03E535C1"/>
    <w:rsid w:val="03EC51DC"/>
    <w:rsid w:val="03FB11FA"/>
    <w:rsid w:val="03FB3DD5"/>
    <w:rsid w:val="04113619"/>
    <w:rsid w:val="0419561D"/>
    <w:rsid w:val="041F2902"/>
    <w:rsid w:val="04230D52"/>
    <w:rsid w:val="04260351"/>
    <w:rsid w:val="0428311F"/>
    <w:rsid w:val="042D07DB"/>
    <w:rsid w:val="04326C90"/>
    <w:rsid w:val="0437593A"/>
    <w:rsid w:val="04386C8B"/>
    <w:rsid w:val="044502C0"/>
    <w:rsid w:val="04504722"/>
    <w:rsid w:val="0452188F"/>
    <w:rsid w:val="04562AC3"/>
    <w:rsid w:val="045E04EB"/>
    <w:rsid w:val="04776C93"/>
    <w:rsid w:val="04795717"/>
    <w:rsid w:val="04835EBA"/>
    <w:rsid w:val="049E2DF5"/>
    <w:rsid w:val="04A10811"/>
    <w:rsid w:val="04A234B2"/>
    <w:rsid w:val="04AD74AB"/>
    <w:rsid w:val="04B20CFD"/>
    <w:rsid w:val="04B643BB"/>
    <w:rsid w:val="04B82149"/>
    <w:rsid w:val="04BF3451"/>
    <w:rsid w:val="04C2749E"/>
    <w:rsid w:val="04C7403D"/>
    <w:rsid w:val="04CB719D"/>
    <w:rsid w:val="04CC16F9"/>
    <w:rsid w:val="04CD5763"/>
    <w:rsid w:val="04D54EAF"/>
    <w:rsid w:val="04E00DDB"/>
    <w:rsid w:val="04F129B0"/>
    <w:rsid w:val="050E2686"/>
    <w:rsid w:val="05110248"/>
    <w:rsid w:val="052B7E5F"/>
    <w:rsid w:val="052C54CD"/>
    <w:rsid w:val="05313611"/>
    <w:rsid w:val="053725CD"/>
    <w:rsid w:val="053F1F59"/>
    <w:rsid w:val="054914DF"/>
    <w:rsid w:val="05495E54"/>
    <w:rsid w:val="054A7061"/>
    <w:rsid w:val="054D402B"/>
    <w:rsid w:val="05507D82"/>
    <w:rsid w:val="055A6CE4"/>
    <w:rsid w:val="05602DE6"/>
    <w:rsid w:val="0567614A"/>
    <w:rsid w:val="056A1997"/>
    <w:rsid w:val="05734921"/>
    <w:rsid w:val="05746318"/>
    <w:rsid w:val="05786D8C"/>
    <w:rsid w:val="057B088D"/>
    <w:rsid w:val="0589693E"/>
    <w:rsid w:val="05933E01"/>
    <w:rsid w:val="0593547E"/>
    <w:rsid w:val="05A57EB9"/>
    <w:rsid w:val="05A629A4"/>
    <w:rsid w:val="05AF22C7"/>
    <w:rsid w:val="05BA4388"/>
    <w:rsid w:val="05C22EAD"/>
    <w:rsid w:val="05C26655"/>
    <w:rsid w:val="05CC392A"/>
    <w:rsid w:val="05D70484"/>
    <w:rsid w:val="05D83480"/>
    <w:rsid w:val="05E10A73"/>
    <w:rsid w:val="05EB4CBE"/>
    <w:rsid w:val="05F05032"/>
    <w:rsid w:val="05F73041"/>
    <w:rsid w:val="05F966C2"/>
    <w:rsid w:val="05FC12A3"/>
    <w:rsid w:val="05FF3D04"/>
    <w:rsid w:val="060115B4"/>
    <w:rsid w:val="060409EF"/>
    <w:rsid w:val="060E56E1"/>
    <w:rsid w:val="06167900"/>
    <w:rsid w:val="061D24C6"/>
    <w:rsid w:val="061E0FDD"/>
    <w:rsid w:val="06326292"/>
    <w:rsid w:val="06594836"/>
    <w:rsid w:val="066073E1"/>
    <w:rsid w:val="066252E1"/>
    <w:rsid w:val="066A0B88"/>
    <w:rsid w:val="06917EBC"/>
    <w:rsid w:val="069B51DD"/>
    <w:rsid w:val="069B5247"/>
    <w:rsid w:val="06C06960"/>
    <w:rsid w:val="06C70113"/>
    <w:rsid w:val="06CF340B"/>
    <w:rsid w:val="06D14D5D"/>
    <w:rsid w:val="06D4768D"/>
    <w:rsid w:val="06D77F68"/>
    <w:rsid w:val="06DE664F"/>
    <w:rsid w:val="06E2119C"/>
    <w:rsid w:val="06E95FD1"/>
    <w:rsid w:val="06F1652A"/>
    <w:rsid w:val="06F6491F"/>
    <w:rsid w:val="0704517C"/>
    <w:rsid w:val="07056945"/>
    <w:rsid w:val="070C1165"/>
    <w:rsid w:val="071B54FD"/>
    <w:rsid w:val="071C5E34"/>
    <w:rsid w:val="072560B6"/>
    <w:rsid w:val="07262C3C"/>
    <w:rsid w:val="072A47CC"/>
    <w:rsid w:val="073E705D"/>
    <w:rsid w:val="07400386"/>
    <w:rsid w:val="07453E00"/>
    <w:rsid w:val="07550815"/>
    <w:rsid w:val="075C32EF"/>
    <w:rsid w:val="07646BBA"/>
    <w:rsid w:val="07682FD0"/>
    <w:rsid w:val="07753F85"/>
    <w:rsid w:val="07806B5B"/>
    <w:rsid w:val="07815BBB"/>
    <w:rsid w:val="078A4F34"/>
    <w:rsid w:val="078C47C1"/>
    <w:rsid w:val="078D597A"/>
    <w:rsid w:val="07900180"/>
    <w:rsid w:val="079328E2"/>
    <w:rsid w:val="07935A6C"/>
    <w:rsid w:val="079C6583"/>
    <w:rsid w:val="079D03E7"/>
    <w:rsid w:val="07A11E31"/>
    <w:rsid w:val="07AD7832"/>
    <w:rsid w:val="07BB1991"/>
    <w:rsid w:val="07C41DFD"/>
    <w:rsid w:val="07C934C7"/>
    <w:rsid w:val="07CB4258"/>
    <w:rsid w:val="07CC7E40"/>
    <w:rsid w:val="07CD0767"/>
    <w:rsid w:val="07D370EE"/>
    <w:rsid w:val="07DA4A8F"/>
    <w:rsid w:val="07DD7296"/>
    <w:rsid w:val="07E301FD"/>
    <w:rsid w:val="07E46D4C"/>
    <w:rsid w:val="07E633C6"/>
    <w:rsid w:val="07F42098"/>
    <w:rsid w:val="07FB3D3D"/>
    <w:rsid w:val="07FE1243"/>
    <w:rsid w:val="080C5608"/>
    <w:rsid w:val="081650F8"/>
    <w:rsid w:val="081A52F8"/>
    <w:rsid w:val="081D17C5"/>
    <w:rsid w:val="08227C7D"/>
    <w:rsid w:val="08372DEA"/>
    <w:rsid w:val="083E7D79"/>
    <w:rsid w:val="08413826"/>
    <w:rsid w:val="08444E10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8A14A3"/>
    <w:rsid w:val="089028BC"/>
    <w:rsid w:val="0891490D"/>
    <w:rsid w:val="089470F4"/>
    <w:rsid w:val="08986169"/>
    <w:rsid w:val="089B61E2"/>
    <w:rsid w:val="08A3387B"/>
    <w:rsid w:val="08AA16AC"/>
    <w:rsid w:val="08AE124C"/>
    <w:rsid w:val="08B82806"/>
    <w:rsid w:val="08BC7406"/>
    <w:rsid w:val="08C94172"/>
    <w:rsid w:val="08D56868"/>
    <w:rsid w:val="08D92006"/>
    <w:rsid w:val="08DF3B38"/>
    <w:rsid w:val="08E17142"/>
    <w:rsid w:val="08E46F4E"/>
    <w:rsid w:val="08E55CC3"/>
    <w:rsid w:val="08EC0889"/>
    <w:rsid w:val="08EE2AC0"/>
    <w:rsid w:val="08F90B8D"/>
    <w:rsid w:val="090454F6"/>
    <w:rsid w:val="09053806"/>
    <w:rsid w:val="09054413"/>
    <w:rsid w:val="090C5376"/>
    <w:rsid w:val="090F184E"/>
    <w:rsid w:val="09141A78"/>
    <w:rsid w:val="091C792E"/>
    <w:rsid w:val="091D6D44"/>
    <w:rsid w:val="092115A9"/>
    <w:rsid w:val="09212793"/>
    <w:rsid w:val="09213793"/>
    <w:rsid w:val="09384548"/>
    <w:rsid w:val="093C7095"/>
    <w:rsid w:val="094602C1"/>
    <w:rsid w:val="094B5F77"/>
    <w:rsid w:val="095F23E5"/>
    <w:rsid w:val="09682551"/>
    <w:rsid w:val="0975119A"/>
    <w:rsid w:val="09781D9F"/>
    <w:rsid w:val="097D14DC"/>
    <w:rsid w:val="0986143C"/>
    <w:rsid w:val="098C58A1"/>
    <w:rsid w:val="098F24A0"/>
    <w:rsid w:val="09947742"/>
    <w:rsid w:val="09963ACF"/>
    <w:rsid w:val="099E47B2"/>
    <w:rsid w:val="09A2524C"/>
    <w:rsid w:val="09B65777"/>
    <w:rsid w:val="09BC595D"/>
    <w:rsid w:val="09CE3498"/>
    <w:rsid w:val="09D06481"/>
    <w:rsid w:val="09D153F7"/>
    <w:rsid w:val="09D869C9"/>
    <w:rsid w:val="09E338F4"/>
    <w:rsid w:val="09E73C4C"/>
    <w:rsid w:val="0A0235DA"/>
    <w:rsid w:val="0A0B62BC"/>
    <w:rsid w:val="0A0E2DA3"/>
    <w:rsid w:val="0A1323DC"/>
    <w:rsid w:val="0A173AB5"/>
    <w:rsid w:val="0A1E0FC7"/>
    <w:rsid w:val="0A1E63D6"/>
    <w:rsid w:val="0A2042D2"/>
    <w:rsid w:val="0A2E0A48"/>
    <w:rsid w:val="0A31358E"/>
    <w:rsid w:val="0A363446"/>
    <w:rsid w:val="0A3E672D"/>
    <w:rsid w:val="0A4201B1"/>
    <w:rsid w:val="0A4B20AA"/>
    <w:rsid w:val="0A4C4EA4"/>
    <w:rsid w:val="0A4E44FD"/>
    <w:rsid w:val="0A4F665D"/>
    <w:rsid w:val="0A541164"/>
    <w:rsid w:val="0A550432"/>
    <w:rsid w:val="0A5B40D0"/>
    <w:rsid w:val="0A60340F"/>
    <w:rsid w:val="0A7A79B9"/>
    <w:rsid w:val="0A7C7130"/>
    <w:rsid w:val="0A831BD8"/>
    <w:rsid w:val="0A83209D"/>
    <w:rsid w:val="0A8561EA"/>
    <w:rsid w:val="0A85794D"/>
    <w:rsid w:val="0A8A38A6"/>
    <w:rsid w:val="0A9D6183"/>
    <w:rsid w:val="0A9E2190"/>
    <w:rsid w:val="0AAD7AEE"/>
    <w:rsid w:val="0AAF1754"/>
    <w:rsid w:val="0ABB52E5"/>
    <w:rsid w:val="0ABC45EB"/>
    <w:rsid w:val="0ABE188D"/>
    <w:rsid w:val="0ACE66DD"/>
    <w:rsid w:val="0AD158A9"/>
    <w:rsid w:val="0AD81F8E"/>
    <w:rsid w:val="0AE9084C"/>
    <w:rsid w:val="0AF259E8"/>
    <w:rsid w:val="0AF62C86"/>
    <w:rsid w:val="0B0340A7"/>
    <w:rsid w:val="0B0639B5"/>
    <w:rsid w:val="0B0A1570"/>
    <w:rsid w:val="0B1134F5"/>
    <w:rsid w:val="0B150779"/>
    <w:rsid w:val="0B2B4F49"/>
    <w:rsid w:val="0B2F35E2"/>
    <w:rsid w:val="0B3A763D"/>
    <w:rsid w:val="0B506A5C"/>
    <w:rsid w:val="0B574C09"/>
    <w:rsid w:val="0B613B3C"/>
    <w:rsid w:val="0B7D714C"/>
    <w:rsid w:val="0B862976"/>
    <w:rsid w:val="0B877131"/>
    <w:rsid w:val="0B953BA4"/>
    <w:rsid w:val="0BA80A25"/>
    <w:rsid w:val="0BA859D6"/>
    <w:rsid w:val="0BAD1470"/>
    <w:rsid w:val="0BB83BDA"/>
    <w:rsid w:val="0BC26D6D"/>
    <w:rsid w:val="0BCA61AC"/>
    <w:rsid w:val="0BD4185D"/>
    <w:rsid w:val="0BE83813"/>
    <w:rsid w:val="0BF733BB"/>
    <w:rsid w:val="0BF84018"/>
    <w:rsid w:val="0BF92767"/>
    <w:rsid w:val="0BFA1AC3"/>
    <w:rsid w:val="0BFC713A"/>
    <w:rsid w:val="0C005441"/>
    <w:rsid w:val="0C071439"/>
    <w:rsid w:val="0C1C3077"/>
    <w:rsid w:val="0C221EB1"/>
    <w:rsid w:val="0C2536A1"/>
    <w:rsid w:val="0C403987"/>
    <w:rsid w:val="0C4442B8"/>
    <w:rsid w:val="0C5155DB"/>
    <w:rsid w:val="0C567B21"/>
    <w:rsid w:val="0C5F5F72"/>
    <w:rsid w:val="0C60298F"/>
    <w:rsid w:val="0C653429"/>
    <w:rsid w:val="0C6D5648"/>
    <w:rsid w:val="0C7F08F1"/>
    <w:rsid w:val="0C7F0E42"/>
    <w:rsid w:val="0C8010E0"/>
    <w:rsid w:val="0C863DAE"/>
    <w:rsid w:val="0C8F2E68"/>
    <w:rsid w:val="0C912772"/>
    <w:rsid w:val="0C980353"/>
    <w:rsid w:val="0CB55E9D"/>
    <w:rsid w:val="0CB94781"/>
    <w:rsid w:val="0CC149A5"/>
    <w:rsid w:val="0CC70B46"/>
    <w:rsid w:val="0CDB0478"/>
    <w:rsid w:val="0CE32697"/>
    <w:rsid w:val="0CED738A"/>
    <w:rsid w:val="0D016037"/>
    <w:rsid w:val="0D042269"/>
    <w:rsid w:val="0D0A18D3"/>
    <w:rsid w:val="0D0E65D6"/>
    <w:rsid w:val="0D22610C"/>
    <w:rsid w:val="0D274138"/>
    <w:rsid w:val="0D2E678B"/>
    <w:rsid w:val="0D33223A"/>
    <w:rsid w:val="0D377E2B"/>
    <w:rsid w:val="0D3B24CE"/>
    <w:rsid w:val="0D3C1010"/>
    <w:rsid w:val="0D5258E4"/>
    <w:rsid w:val="0D551C85"/>
    <w:rsid w:val="0D561D52"/>
    <w:rsid w:val="0D591B5E"/>
    <w:rsid w:val="0D5E0013"/>
    <w:rsid w:val="0D6058C3"/>
    <w:rsid w:val="0D65197F"/>
    <w:rsid w:val="0D6B65F8"/>
    <w:rsid w:val="0D6E6672"/>
    <w:rsid w:val="0D731761"/>
    <w:rsid w:val="0D7A0E2F"/>
    <w:rsid w:val="0D87053B"/>
    <w:rsid w:val="0D9A3BE1"/>
    <w:rsid w:val="0D9F2BDA"/>
    <w:rsid w:val="0D9F467B"/>
    <w:rsid w:val="0DA533A6"/>
    <w:rsid w:val="0DA6037A"/>
    <w:rsid w:val="0DA8136D"/>
    <w:rsid w:val="0DA93E40"/>
    <w:rsid w:val="0DAC6A72"/>
    <w:rsid w:val="0DB43606"/>
    <w:rsid w:val="0DB456B8"/>
    <w:rsid w:val="0DB70B09"/>
    <w:rsid w:val="0DBD6F80"/>
    <w:rsid w:val="0DC9217F"/>
    <w:rsid w:val="0DD602D5"/>
    <w:rsid w:val="0DDB3555"/>
    <w:rsid w:val="0DE74F5C"/>
    <w:rsid w:val="0E00516C"/>
    <w:rsid w:val="0E044496"/>
    <w:rsid w:val="0E0A6A8B"/>
    <w:rsid w:val="0E0B155E"/>
    <w:rsid w:val="0E0E7A0E"/>
    <w:rsid w:val="0E131A5D"/>
    <w:rsid w:val="0E1F1DAC"/>
    <w:rsid w:val="0E3A1FC0"/>
    <w:rsid w:val="0E4A2F71"/>
    <w:rsid w:val="0E4B301C"/>
    <w:rsid w:val="0E6165A5"/>
    <w:rsid w:val="0E655D57"/>
    <w:rsid w:val="0E6A71A3"/>
    <w:rsid w:val="0E6E4BC9"/>
    <w:rsid w:val="0E7273CA"/>
    <w:rsid w:val="0E7321E8"/>
    <w:rsid w:val="0E777212"/>
    <w:rsid w:val="0E7A0E5A"/>
    <w:rsid w:val="0E894879"/>
    <w:rsid w:val="0E8B32A0"/>
    <w:rsid w:val="0E965DBC"/>
    <w:rsid w:val="0E967CDA"/>
    <w:rsid w:val="0E992042"/>
    <w:rsid w:val="0E9C76DE"/>
    <w:rsid w:val="0E9E2881"/>
    <w:rsid w:val="0EAC1011"/>
    <w:rsid w:val="0EAD5C94"/>
    <w:rsid w:val="0EAF2794"/>
    <w:rsid w:val="0EC25F21"/>
    <w:rsid w:val="0EC30D63"/>
    <w:rsid w:val="0EC97171"/>
    <w:rsid w:val="0ECC3B7F"/>
    <w:rsid w:val="0ED32360"/>
    <w:rsid w:val="0EDE7A72"/>
    <w:rsid w:val="0EE8586B"/>
    <w:rsid w:val="0EF820BE"/>
    <w:rsid w:val="0F000FA6"/>
    <w:rsid w:val="0F0B2EB5"/>
    <w:rsid w:val="0F1A1DC7"/>
    <w:rsid w:val="0F1E1499"/>
    <w:rsid w:val="0F28527A"/>
    <w:rsid w:val="0F2940D9"/>
    <w:rsid w:val="0F3E4FBF"/>
    <w:rsid w:val="0F3F0B7A"/>
    <w:rsid w:val="0F422CCF"/>
    <w:rsid w:val="0F4527B0"/>
    <w:rsid w:val="0F550C0C"/>
    <w:rsid w:val="0F580B65"/>
    <w:rsid w:val="0F6163B3"/>
    <w:rsid w:val="0F665A86"/>
    <w:rsid w:val="0F6C5737"/>
    <w:rsid w:val="0F7953B8"/>
    <w:rsid w:val="0F7B295E"/>
    <w:rsid w:val="0F7B3BFD"/>
    <w:rsid w:val="0F7D1FB7"/>
    <w:rsid w:val="0F851307"/>
    <w:rsid w:val="0F995910"/>
    <w:rsid w:val="0F9A068E"/>
    <w:rsid w:val="0FA10E8C"/>
    <w:rsid w:val="0FB87786"/>
    <w:rsid w:val="0FBE7ED7"/>
    <w:rsid w:val="0FC34FBD"/>
    <w:rsid w:val="0FC55860"/>
    <w:rsid w:val="0FCB5BD1"/>
    <w:rsid w:val="0FCE604F"/>
    <w:rsid w:val="0FD0083D"/>
    <w:rsid w:val="0FE75D28"/>
    <w:rsid w:val="0FED5C57"/>
    <w:rsid w:val="0FF72425"/>
    <w:rsid w:val="100204F2"/>
    <w:rsid w:val="100212EA"/>
    <w:rsid w:val="10083EDF"/>
    <w:rsid w:val="1009345E"/>
    <w:rsid w:val="100C7DBB"/>
    <w:rsid w:val="10124A74"/>
    <w:rsid w:val="102C517C"/>
    <w:rsid w:val="1035778F"/>
    <w:rsid w:val="1039405C"/>
    <w:rsid w:val="103D15BA"/>
    <w:rsid w:val="10493005"/>
    <w:rsid w:val="10521F2F"/>
    <w:rsid w:val="105B2764"/>
    <w:rsid w:val="10631805"/>
    <w:rsid w:val="107214AD"/>
    <w:rsid w:val="1081305B"/>
    <w:rsid w:val="10824F16"/>
    <w:rsid w:val="10842309"/>
    <w:rsid w:val="10854865"/>
    <w:rsid w:val="10897D5B"/>
    <w:rsid w:val="10927499"/>
    <w:rsid w:val="10950DE7"/>
    <w:rsid w:val="10B674B5"/>
    <w:rsid w:val="10BA51B0"/>
    <w:rsid w:val="10BE130F"/>
    <w:rsid w:val="10BF4436"/>
    <w:rsid w:val="10BF5428"/>
    <w:rsid w:val="10C4382B"/>
    <w:rsid w:val="10CD00E1"/>
    <w:rsid w:val="10D02315"/>
    <w:rsid w:val="10DB000D"/>
    <w:rsid w:val="10F02032"/>
    <w:rsid w:val="10F400FA"/>
    <w:rsid w:val="10F5437A"/>
    <w:rsid w:val="10F91F06"/>
    <w:rsid w:val="11056FE7"/>
    <w:rsid w:val="111C74C1"/>
    <w:rsid w:val="11325560"/>
    <w:rsid w:val="113561DC"/>
    <w:rsid w:val="11394FC4"/>
    <w:rsid w:val="113B256B"/>
    <w:rsid w:val="11431CB7"/>
    <w:rsid w:val="114A03FF"/>
    <w:rsid w:val="114A5E00"/>
    <w:rsid w:val="114B6DBC"/>
    <w:rsid w:val="114E3F4F"/>
    <w:rsid w:val="11533622"/>
    <w:rsid w:val="1156369B"/>
    <w:rsid w:val="11685A27"/>
    <w:rsid w:val="11687363"/>
    <w:rsid w:val="117C5480"/>
    <w:rsid w:val="117E41D8"/>
    <w:rsid w:val="11814DDF"/>
    <w:rsid w:val="11884177"/>
    <w:rsid w:val="11A252A8"/>
    <w:rsid w:val="11A4344C"/>
    <w:rsid w:val="11A55322"/>
    <w:rsid w:val="11BA7726"/>
    <w:rsid w:val="11BE0EAC"/>
    <w:rsid w:val="11C92601"/>
    <w:rsid w:val="11CA1092"/>
    <w:rsid w:val="11D32C22"/>
    <w:rsid w:val="11D4290A"/>
    <w:rsid w:val="11D612CB"/>
    <w:rsid w:val="11E0001D"/>
    <w:rsid w:val="11E371A4"/>
    <w:rsid w:val="11E476EF"/>
    <w:rsid w:val="11E84860"/>
    <w:rsid w:val="11ED1F1C"/>
    <w:rsid w:val="11ED57A7"/>
    <w:rsid w:val="11ED64F9"/>
    <w:rsid w:val="11F817A7"/>
    <w:rsid w:val="11FB2E34"/>
    <w:rsid w:val="11FD4D3B"/>
    <w:rsid w:val="120170A3"/>
    <w:rsid w:val="120278ED"/>
    <w:rsid w:val="12050BE4"/>
    <w:rsid w:val="12053FC8"/>
    <w:rsid w:val="120625AE"/>
    <w:rsid w:val="12082010"/>
    <w:rsid w:val="12093B90"/>
    <w:rsid w:val="12217BA7"/>
    <w:rsid w:val="12322DD1"/>
    <w:rsid w:val="123617E5"/>
    <w:rsid w:val="123C3595"/>
    <w:rsid w:val="124144FB"/>
    <w:rsid w:val="12502EC6"/>
    <w:rsid w:val="125B0518"/>
    <w:rsid w:val="12705F04"/>
    <w:rsid w:val="12733E3A"/>
    <w:rsid w:val="12746BFB"/>
    <w:rsid w:val="127618E8"/>
    <w:rsid w:val="12837B81"/>
    <w:rsid w:val="12857ECD"/>
    <w:rsid w:val="12880386"/>
    <w:rsid w:val="12A55DF6"/>
    <w:rsid w:val="12AC297D"/>
    <w:rsid w:val="12B12D75"/>
    <w:rsid w:val="12B330B7"/>
    <w:rsid w:val="12C7756F"/>
    <w:rsid w:val="12CC798A"/>
    <w:rsid w:val="12CD6EB3"/>
    <w:rsid w:val="12D2223E"/>
    <w:rsid w:val="12D442DB"/>
    <w:rsid w:val="13005F7F"/>
    <w:rsid w:val="13074410"/>
    <w:rsid w:val="130B21C4"/>
    <w:rsid w:val="1310457C"/>
    <w:rsid w:val="131507D5"/>
    <w:rsid w:val="13173CC8"/>
    <w:rsid w:val="1318679B"/>
    <w:rsid w:val="131D5E6E"/>
    <w:rsid w:val="132827E8"/>
    <w:rsid w:val="132D4C2B"/>
    <w:rsid w:val="13382063"/>
    <w:rsid w:val="13431746"/>
    <w:rsid w:val="13454D41"/>
    <w:rsid w:val="1349132A"/>
    <w:rsid w:val="135000C4"/>
    <w:rsid w:val="13523092"/>
    <w:rsid w:val="13527D5C"/>
    <w:rsid w:val="135879BD"/>
    <w:rsid w:val="135D6FE9"/>
    <w:rsid w:val="13631B4D"/>
    <w:rsid w:val="136724D4"/>
    <w:rsid w:val="136D186E"/>
    <w:rsid w:val="136E509A"/>
    <w:rsid w:val="136F7127"/>
    <w:rsid w:val="137004C0"/>
    <w:rsid w:val="137E137C"/>
    <w:rsid w:val="13893AFB"/>
    <w:rsid w:val="138961CB"/>
    <w:rsid w:val="138A1041"/>
    <w:rsid w:val="13972EFB"/>
    <w:rsid w:val="139833EB"/>
    <w:rsid w:val="13A20F1B"/>
    <w:rsid w:val="13BA34BF"/>
    <w:rsid w:val="13C85226"/>
    <w:rsid w:val="13D855BA"/>
    <w:rsid w:val="13D937D3"/>
    <w:rsid w:val="13DE4296"/>
    <w:rsid w:val="13DE6B5E"/>
    <w:rsid w:val="13E24F5C"/>
    <w:rsid w:val="13E316CA"/>
    <w:rsid w:val="13E53BBE"/>
    <w:rsid w:val="13E95403"/>
    <w:rsid w:val="13F21929"/>
    <w:rsid w:val="13F955F1"/>
    <w:rsid w:val="141021D6"/>
    <w:rsid w:val="1411608A"/>
    <w:rsid w:val="141534F2"/>
    <w:rsid w:val="1416337C"/>
    <w:rsid w:val="14171D9E"/>
    <w:rsid w:val="14194354"/>
    <w:rsid w:val="14240AC0"/>
    <w:rsid w:val="14273B8A"/>
    <w:rsid w:val="14323350"/>
    <w:rsid w:val="14331CED"/>
    <w:rsid w:val="14351CA7"/>
    <w:rsid w:val="143B7102"/>
    <w:rsid w:val="14406463"/>
    <w:rsid w:val="144C0A7C"/>
    <w:rsid w:val="1455167B"/>
    <w:rsid w:val="14575952"/>
    <w:rsid w:val="145D3D39"/>
    <w:rsid w:val="147C2E30"/>
    <w:rsid w:val="147C3A47"/>
    <w:rsid w:val="149A2EA0"/>
    <w:rsid w:val="149A5911"/>
    <w:rsid w:val="149C1580"/>
    <w:rsid w:val="149E36AD"/>
    <w:rsid w:val="14B53058"/>
    <w:rsid w:val="14BB2E71"/>
    <w:rsid w:val="14C319DD"/>
    <w:rsid w:val="14D33796"/>
    <w:rsid w:val="14D95222"/>
    <w:rsid w:val="14E87D13"/>
    <w:rsid w:val="14F4785C"/>
    <w:rsid w:val="15104538"/>
    <w:rsid w:val="1516024C"/>
    <w:rsid w:val="15183DB5"/>
    <w:rsid w:val="151B65FC"/>
    <w:rsid w:val="15226239"/>
    <w:rsid w:val="15227F36"/>
    <w:rsid w:val="15232A0E"/>
    <w:rsid w:val="15285E51"/>
    <w:rsid w:val="152B2276"/>
    <w:rsid w:val="152C7701"/>
    <w:rsid w:val="15407032"/>
    <w:rsid w:val="15410B37"/>
    <w:rsid w:val="1548480B"/>
    <w:rsid w:val="15492F97"/>
    <w:rsid w:val="15555FBD"/>
    <w:rsid w:val="15657929"/>
    <w:rsid w:val="1578130D"/>
    <w:rsid w:val="157F35F3"/>
    <w:rsid w:val="1582301E"/>
    <w:rsid w:val="159C465D"/>
    <w:rsid w:val="15A004B8"/>
    <w:rsid w:val="15A11C7D"/>
    <w:rsid w:val="15A33D36"/>
    <w:rsid w:val="15AB48BC"/>
    <w:rsid w:val="15AF6042"/>
    <w:rsid w:val="15B30485"/>
    <w:rsid w:val="15B50CBB"/>
    <w:rsid w:val="15BE6552"/>
    <w:rsid w:val="15C6060D"/>
    <w:rsid w:val="15C75046"/>
    <w:rsid w:val="15DB3EF5"/>
    <w:rsid w:val="15E61FC2"/>
    <w:rsid w:val="15ED57CD"/>
    <w:rsid w:val="15F76AF0"/>
    <w:rsid w:val="15FD5B04"/>
    <w:rsid w:val="160020B5"/>
    <w:rsid w:val="160A7EAE"/>
    <w:rsid w:val="160E682B"/>
    <w:rsid w:val="16163C7F"/>
    <w:rsid w:val="161A38CC"/>
    <w:rsid w:val="161B7E68"/>
    <w:rsid w:val="162B2519"/>
    <w:rsid w:val="163363D2"/>
    <w:rsid w:val="163B7F69"/>
    <w:rsid w:val="163D5510"/>
    <w:rsid w:val="164C178A"/>
    <w:rsid w:val="16551FA7"/>
    <w:rsid w:val="16566FE7"/>
    <w:rsid w:val="165D1E89"/>
    <w:rsid w:val="165F35BC"/>
    <w:rsid w:val="166308D9"/>
    <w:rsid w:val="16640C79"/>
    <w:rsid w:val="166B5D11"/>
    <w:rsid w:val="16744A12"/>
    <w:rsid w:val="167E1A0A"/>
    <w:rsid w:val="16815249"/>
    <w:rsid w:val="16821234"/>
    <w:rsid w:val="16825630"/>
    <w:rsid w:val="168766FC"/>
    <w:rsid w:val="168B2C99"/>
    <w:rsid w:val="168B563D"/>
    <w:rsid w:val="16975463"/>
    <w:rsid w:val="169F6585"/>
    <w:rsid w:val="16A837F0"/>
    <w:rsid w:val="16A86E80"/>
    <w:rsid w:val="16AB1E99"/>
    <w:rsid w:val="16B57F66"/>
    <w:rsid w:val="16B80957"/>
    <w:rsid w:val="16BA30C6"/>
    <w:rsid w:val="16BC3DD7"/>
    <w:rsid w:val="16C67A69"/>
    <w:rsid w:val="16C76A43"/>
    <w:rsid w:val="16C92409"/>
    <w:rsid w:val="16CA6A90"/>
    <w:rsid w:val="16D203B3"/>
    <w:rsid w:val="16DA08C7"/>
    <w:rsid w:val="16E004EE"/>
    <w:rsid w:val="16E440C5"/>
    <w:rsid w:val="16E65167"/>
    <w:rsid w:val="16F55420"/>
    <w:rsid w:val="16FE1699"/>
    <w:rsid w:val="170E3004"/>
    <w:rsid w:val="171005AA"/>
    <w:rsid w:val="171B40B5"/>
    <w:rsid w:val="17280D79"/>
    <w:rsid w:val="173D4D65"/>
    <w:rsid w:val="173D6539"/>
    <w:rsid w:val="173F3AE0"/>
    <w:rsid w:val="174323A5"/>
    <w:rsid w:val="17444901"/>
    <w:rsid w:val="174D3ABB"/>
    <w:rsid w:val="174E3BBE"/>
    <w:rsid w:val="174E7412"/>
    <w:rsid w:val="17594DDC"/>
    <w:rsid w:val="175955B7"/>
    <w:rsid w:val="175B21BB"/>
    <w:rsid w:val="175D7144"/>
    <w:rsid w:val="175F42E3"/>
    <w:rsid w:val="17650169"/>
    <w:rsid w:val="176B5E16"/>
    <w:rsid w:val="176D65F5"/>
    <w:rsid w:val="17734F26"/>
    <w:rsid w:val="17803454"/>
    <w:rsid w:val="1781084D"/>
    <w:rsid w:val="178365FC"/>
    <w:rsid w:val="17836B81"/>
    <w:rsid w:val="178C2272"/>
    <w:rsid w:val="17931E22"/>
    <w:rsid w:val="17944321"/>
    <w:rsid w:val="179A64BF"/>
    <w:rsid w:val="17B4605C"/>
    <w:rsid w:val="17B61A10"/>
    <w:rsid w:val="17B63602"/>
    <w:rsid w:val="17BC0ED9"/>
    <w:rsid w:val="17BD5EFB"/>
    <w:rsid w:val="17C13ADB"/>
    <w:rsid w:val="17C643AF"/>
    <w:rsid w:val="17C831D0"/>
    <w:rsid w:val="17CC6330"/>
    <w:rsid w:val="17DF26BE"/>
    <w:rsid w:val="17E7721C"/>
    <w:rsid w:val="17E9288A"/>
    <w:rsid w:val="17EA7028"/>
    <w:rsid w:val="17F77AFC"/>
    <w:rsid w:val="17FC0062"/>
    <w:rsid w:val="18003D6A"/>
    <w:rsid w:val="18063BD3"/>
    <w:rsid w:val="181567A7"/>
    <w:rsid w:val="18166BF4"/>
    <w:rsid w:val="1818223D"/>
    <w:rsid w:val="181D7016"/>
    <w:rsid w:val="181F176A"/>
    <w:rsid w:val="182C0B0F"/>
    <w:rsid w:val="18391F44"/>
    <w:rsid w:val="184526DF"/>
    <w:rsid w:val="184C3928"/>
    <w:rsid w:val="184F5FF1"/>
    <w:rsid w:val="185018EF"/>
    <w:rsid w:val="1857103B"/>
    <w:rsid w:val="185A10B4"/>
    <w:rsid w:val="185D31E1"/>
    <w:rsid w:val="18663EC9"/>
    <w:rsid w:val="18674EE6"/>
    <w:rsid w:val="186D4AFE"/>
    <w:rsid w:val="18730662"/>
    <w:rsid w:val="18740FEA"/>
    <w:rsid w:val="187622AE"/>
    <w:rsid w:val="18901263"/>
    <w:rsid w:val="189D0082"/>
    <w:rsid w:val="18A0028F"/>
    <w:rsid w:val="18A75316"/>
    <w:rsid w:val="18BC1E9D"/>
    <w:rsid w:val="18BD471F"/>
    <w:rsid w:val="18C73D5E"/>
    <w:rsid w:val="18C80A6B"/>
    <w:rsid w:val="18D4457C"/>
    <w:rsid w:val="18D521C8"/>
    <w:rsid w:val="18E1732E"/>
    <w:rsid w:val="18E425BC"/>
    <w:rsid w:val="18F04854"/>
    <w:rsid w:val="190302EC"/>
    <w:rsid w:val="190515AC"/>
    <w:rsid w:val="190536B3"/>
    <w:rsid w:val="19096A08"/>
    <w:rsid w:val="190B3D92"/>
    <w:rsid w:val="19107621"/>
    <w:rsid w:val="19173427"/>
    <w:rsid w:val="19234989"/>
    <w:rsid w:val="19296B2F"/>
    <w:rsid w:val="192E36A5"/>
    <w:rsid w:val="19361DD7"/>
    <w:rsid w:val="193D4FFE"/>
    <w:rsid w:val="19411670"/>
    <w:rsid w:val="19433944"/>
    <w:rsid w:val="19455206"/>
    <w:rsid w:val="194D4493"/>
    <w:rsid w:val="1951749F"/>
    <w:rsid w:val="195501B3"/>
    <w:rsid w:val="195C0251"/>
    <w:rsid w:val="196D6D2F"/>
    <w:rsid w:val="197C23FD"/>
    <w:rsid w:val="19907563"/>
    <w:rsid w:val="19972E44"/>
    <w:rsid w:val="19A01125"/>
    <w:rsid w:val="19A02719"/>
    <w:rsid w:val="19A266CB"/>
    <w:rsid w:val="19AC699A"/>
    <w:rsid w:val="19B63E36"/>
    <w:rsid w:val="19B8194C"/>
    <w:rsid w:val="19BC4D29"/>
    <w:rsid w:val="19C21748"/>
    <w:rsid w:val="19D50A53"/>
    <w:rsid w:val="19D67B22"/>
    <w:rsid w:val="19DB09A6"/>
    <w:rsid w:val="19DC0111"/>
    <w:rsid w:val="19E251C9"/>
    <w:rsid w:val="19E40B12"/>
    <w:rsid w:val="19EF0B46"/>
    <w:rsid w:val="19F137D7"/>
    <w:rsid w:val="19F25E9E"/>
    <w:rsid w:val="19F27963"/>
    <w:rsid w:val="19F643E0"/>
    <w:rsid w:val="19F91B50"/>
    <w:rsid w:val="19FE1D73"/>
    <w:rsid w:val="19FE50BD"/>
    <w:rsid w:val="1A0568BC"/>
    <w:rsid w:val="1A060034"/>
    <w:rsid w:val="1A064809"/>
    <w:rsid w:val="1A0E5E80"/>
    <w:rsid w:val="1A1A0CC1"/>
    <w:rsid w:val="1A2725B3"/>
    <w:rsid w:val="1A2F164F"/>
    <w:rsid w:val="1A3151F2"/>
    <w:rsid w:val="1A34731E"/>
    <w:rsid w:val="1A387616"/>
    <w:rsid w:val="1A39296A"/>
    <w:rsid w:val="1A3A4EC6"/>
    <w:rsid w:val="1A3B4E9D"/>
    <w:rsid w:val="1A4144DB"/>
    <w:rsid w:val="1A4203B2"/>
    <w:rsid w:val="1A444104"/>
    <w:rsid w:val="1A4A0D7D"/>
    <w:rsid w:val="1A597124"/>
    <w:rsid w:val="1A5E3B54"/>
    <w:rsid w:val="1A652C9F"/>
    <w:rsid w:val="1A6B2BBB"/>
    <w:rsid w:val="1A6E1D58"/>
    <w:rsid w:val="1A711B64"/>
    <w:rsid w:val="1A7166AC"/>
    <w:rsid w:val="1A7174A5"/>
    <w:rsid w:val="1A7635CD"/>
    <w:rsid w:val="1A794E54"/>
    <w:rsid w:val="1A876D8A"/>
    <w:rsid w:val="1A87775E"/>
    <w:rsid w:val="1A8F323D"/>
    <w:rsid w:val="1A907314"/>
    <w:rsid w:val="1A997B31"/>
    <w:rsid w:val="1A9A4AA1"/>
    <w:rsid w:val="1AA31299"/>
    <w:rsid w:val="1AA926E6"/>
    <w:rsid w:val="1AAD43E7"/>
    <w:rsid w:val="1AAE26D3"/>
    <w:rsid w:val="1AAE3A41"/>
    <w:rsid w:val="1ABC11CC"/>
    <w:rsid w:val="1AC91862"/>
    <w:rsid w:val="1AD07737"/>
    <w:rsid w:val="1AD456FE"/>
    <w:rsid w:val="1AD84DD0"/>
    <w:rsid w:val="1ADA0900"/>
    <w:rsid w:val="1AF249A6"/>
    <w:rsid w:val="1AF87BE6"/>
    <w:rsid w:val="1AFF6500"/>
    <w:rsid w:val="1B031AF6"/>
    <w:rsid w:val="1B0330F4"/>
    <w:rsid w:val="1B0D24AC"/>
    <w:rsid w:val="1B102A82"/>
    <w:rsid w:val="1B1B0B4F"/>
    <w:rsid w:val="1B1D686F"/>
    <w:rsid w:val="1B3F7B0E"/>
    <w:rsid w:val="1B4F6962"/>
    <w:rsid w:val="1B501024"/>
    <w:rsid w:val="1B63636A"/>
    <w:rsid w:val="1B6759AA"/>
    <w:rsid w:val="1B787D36"/>
    <w:rsid w:val="1B8A20C1"/>
    <w:rsid w:val="1B8B6C47"/>
    <w:rsid w:val="1B8D5618"/>
    <w:rsid w:val="1B956085"/>
    <w:rsid w:val="1B9739B3"/>
    <w:rsid w:val="1B986AA3"/>
    <w:rsid w:val="1BA02772"/>
    <w:rsid w:val="1BA05BD2"/>
    <w:rsid w:val="1BAC7E6B"/>
    <w:rsid w:val="1BAE0D3A"/>
    <w:rsid w:val="1BAF7EE4"/>
    <w:rsid w:val="1BB551A9"/>
    <w:rsid w:val="1BC64416"/>
    <w:rsid w:val="1BCB1A35"/>
    <w:rsid w:val="1BD65CAD"/>
    <w:rsid w:val="1BD95AB9"/>
    <w:rsid w:val="1BDB5453"/>
    <w:rsid w:val="1BE3162A"/>
    <w:rsid w:val="1BE50093"/>
    <w:rsid w:val="1BEA2239"/>
    <w:rsid w:val="1BEA6B6F"/>
    <w:rsid w:val="1BF7094E"/>
    <w:rsid w:val="1BFB3D8D"/>
    <w:rsid w:val="1C02487D"/>
    <w:rsid w:val="1C094640"/>
    <w:rsid w:val="1C0E7402"/>
    <w:rsid w:val="1C163167"/>
    <w:rsid w:val="1C211A35"/>
    <w:rsid w:val="1C211E8B"/>
    <w:rsid w:val="1C303D52"/>
    <w:rsid w:val="1C351D98"/>
    <w:rsid w:val="1C373E45"/>
    <w:rsid w:val="1C3812D7"/>
    <w:rsid w:val="1C3A1F15"/>
    <w:rsid w:val="1C3D200D"/>
    <w:rsid w:val="1C3F4488"/>
    <w:rsid w:val="1C421558"/>
    <w:rsid w:val="1C44293D"/>
    <w:rsid w:val="1C445F0E"/>
    <w:rsid w:val="1C482002"/>
    <w:rsid w:val="1C532D72"/>
    <w:rsid w:val="1C5E7C2F"/>
    <w:rsid w:val="1C6221B7"/>
    <w:rsid w:val="1C7340E7"/>
    <w:rsid w:val="1C7E637F"/>
    <w:rsid w:val="1C820ECC"/>
    <w:rsid w:val="1C8A2706"/>
    <w:rsid w:val="1C8C2744"/>
    <w:rsid w:val="1C8C5BBE"/>
    <w:rsid w:val="1C900421"/>
    <w:rsid w:val="1C977E57"/>
    <w:rsid w:val="1C9E70F2"/>
    <w:rsid w:val="1CA82C64"/>
    <w:rsid w:val="1CAC4C91"/>
    <w:rsid w:val="1CB506CF"/>
    <w:rsid w:val="1CB61B34"/>
    <w:rsid w:val="1CC12613"/>
    <w:rsid w:val="1CCB4523"/>
    <w:rsid w:val="1CD642D8"/>
    <w:rsid w:val="1CDA2245"/>
    <w:rsid w:val="1CDF683B"/>
    <w:rsid w:val="1CE66C3A"/>
    <w:rsid w:val="1CF56512"/>
    <w:rsid w:val="1CF831EB"/>
    <w:rsid w:val="1D005667"/>
    <w:rsid w:val="1D027794"/>
    <w:rsid w:val="1D130F6D"/>
    <w:rsid w:val="1D13165A"/>
    <w:rsid w:val="1D17625B"/>
    <w:rsid w:val="1D176B3F"/>
    <w:rsid w:val="1D215E32"/>
    <w:rsid w:val="1D2A7F45"/>
    <w:rsid w:val="1D2F2C50"/>
    <w:rsid w:val="1D32447F"/>
    <w:rsid w:val="1D394EAF"/>
    <w:rsid w:val="1D4A1CCE"/>
    <w:rsid w:val="1D4F2C38"/>
    <w:rsid w:val="1D503E74"/>
    <w:rsid w:val="1D5C75F5"/>
    <w:rsid w:val="1D6112C0"/>
    <w:rsid w:val="1D762024"/>
    <w:rsid w:val="1D7B0A13"/>
    <w:rsid w:val="1D7B485D"/>
    <w:rsid w:val="1D884390"/>
    <w:rsid w:val="1D970460"/>
    <w:rsid w:val="1D9B29E9"/>
    <w:rsid w:val="1DA05C02"/>
    <w:rsid w:val="1DBB16FD"/>
    <w:rsid w:val="1DC06D1D"/>
    <w:rsid w:val="1DC85E97"/>
    <w:rsid w:val="1DC95998"/>
    <w:rsid w:val="1DD6516E"/>
    <w:rsid w:val="1DD73546"/>
    <w:rsid w:val="1DDA537B"/>
    <w:rsid w:val="1DDE4A4D"/>
    <w:rsid w:val="1DDF54DF"/>
    <w:rsid w:val="1DE04E87"/>
    <w:rsid w:val="1DEA4C33"/>
    <w:rsid w:val="1DEB7706"/>
    <w:rsid w:val="1DF4200D"/>
    <w:rsid w:val="1DF96F45"/>
    <w:rsid w:val="1E02498A"/>
    <w:rsid w:val="1E063629"/>
    <w:rsid w:val="1E1366EF"/>
    <w:rsid w:val="1E164C2D"/>
    <w:rsid w:val="1E280602"/>
    <w:rsid w:val="1E2A665A"/>
    <w:rsid w:val="1E4D029E"/>
    <w:rsid w:val="1E4F32A9"/>
    <w:rsid w:val="1E4F6227"/>
    <w:rsid w:val="1E5D5021"/>
    <w:rsid w:val="1E613949"/>
    <w:rsid w:val="1E737E2C"/>
    <w:rsid w:val="1E7E6A2A"/>
    <w:rsid w:val="1E8030AC"/>
    <w:rsid w:val="1E854259"/>
    <w:rsid w:val="1E904516"/>
    <w:rsid w:val="1E9709E3"/>
    <w:rsid w:val="1E9D6A9C"/>
    <w:rsid w:val="1EA05AAF"/>
    <w:rsid w:val="1EA837EF"/>
    <w:rsid w:val="1EA83D70"/>
    <w:rsid w:val="1EAA1621"/>
    <w:rsid w:val="1EAC726C"/>
    <w:rsid w:val="1EB16592"/>
    <w:rsid w:val="1EB85B28"/>
    <w:rsid w:val="1EBA6F32"/>
    <w:rsid w:val="1EC17134"/>
    <w:rsid w:val="1ECD4AB3"/>
    <w:rsid w:val="1ECF1942"/>
    <w:rsid w:val="1ECF731F"/>
    <w:rsid w:val="1ED36C59"/>
    <w:rsid w:val="1EE40FE4"/>
    <w:rsid w:val="1EE42A0F"/>
    <w:rsid w:val="1EE77AC8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23503F"/>
    <w:rsid w:val="1F24658B"/>
    <w:rsid w:val="1F264F83"/>
    <w:rsid w:val="1F2973DE"/>
    <w:rsid w:val="1F2B6057"/>
    <w:rsid w:val="1F364D96"/>
    <w:rsid w:val="1F3D795C"/>
    <w:rsid w:val="1F421566"/>
    <w:rsid w:val="1F447EFD"/>
    <w:rsid w:val="1F453C2F"/>
    <w:rsid w:val="1F49134A"/>
    <w:rsid w:val="1F66030A"/>
    <w:rsid w:val="1F6D1ACB"/>
    <w:rsid w:val="1F803278"/>
    <w:rsid w:val="1F8617DE"/>
    <w:rsid w:val="1F886296"/>
    <w:rsid w:val="1F923788"/>
    <w:rsid w:val="1F98592E"/>
    <w:rsid w:val="1F9C3735"/>
    <w:rsid w:val="1F9D6985"/>
    <w:rsid w:val="1FA912F6"/>
    <w:rsid w:val="1FB23F8C"/>
    <w:rsid w:val="1FB6365E"/>
    <w:rsid w:val="1FCD59B1"/>
    <w:rsid w:val="1FD4596B"/>
    <w:rsid w:val="1FE4753B"/>
    <w:rsid w:val="1FE9421F"/>
    <w:rsid w:val="1FE94B5A"/>
    <w:rsid w:val="1FEA1B2A"/>
    <w:rsid w:val="1FED52E1"/>
    <w:rsid w:val="1FF22990"/>
    <w:rsid w:val="1FF27DC6"/>
    <w:rsid w:val="1FF62F26"/>
    <w:rsid w:val="1FF96899"/>
    <w:rsid w:val="1FFC05F2"/>
    <w:rsid w:val="200A7FE2"/>
    <w:rsid w:val="201B64C7"/>
    <w:rsid w:val="201E42E9"/>
    <w:rsid w:val="201E5DE0"/>
    <w:rsid w:val="20261982"/>
    <w:rsid w:val="202D14FA"/>
    <w:rsid w:val="202E7CC4"/>
    <w:rsid w:val="20390FE6"/>
    <w:rsid w:val="20452AC4"/>
    <w:rsid w:val="20567F78"/>
    <w:rsid w:val="20571CDD"/>
    <w:rsid w:val="205D26EE"/>
    <w:rsid w:val="20627DAA"/>
    <w:rsid w:val="206C2B23"/>
    <w:rsid w:val="208474B8"/>
    <w:rsid w:val="208C4F89"/>
    <w:rsid w:val="208E0B23"/>
    <w:rsid w:val="209067EC"/>
    <w:rsid w:val="20983E85"/>
    <w:rsid w:val="209A7B94"/>
    <w:rsid w:val="20B1595C"/>
    <w:rsid w:val="20B24D6C"/>
    <w:rsid w:val="20B515F3"/>
    <w:rsid w:val="20B60D8D"/>
    <w:rsid w:val="20B8715B"/>
    <w:rsid w:val="20B91C2E"/>
    <w:rsid w:val="20BD78B4"/>
    <w:rsid w:val="20BE30A3"/>
    <w:rsid w:val="20BE507D"/>
    <w:rsid w:val="20C31443"/>
    <w:rsid w:val="20C3661F"/>
    <w:rsid w:val="20C6696E"/>
    <w:rsid w:val="20D858AC"/>
    <w:rsid w:val="20E00E92"/>
    <w:rsid w:val="20E25071"/>
    <w:rsid w:val="20E42618"/>
    <w:rsid w:val="20E719CD"/>
    <w:rsid w:val="20EB0657"/>
    <w:rsid w:val="20EE3FCE"/>
    <w:rsid w:val="210075E2"/>
    <w:rsid w:val="210A14E5"/>
    <w:rsid w:val="210E45C5"/>
    <w:rsid w:val="21161E4F"/>
    <w:rsid w:val="21206477"/>
    <w:rsid w:val="21234185"/>
    <w:rsid w:val="21255406"/>
    <w:rsid w:val="212A11F0"/>
    <w:rsid w:val="212B4545"/>
    <w:rsid w:val="212F6C7E"/>
    <w:rsid w:val="2133567F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6A3906"/>
    <w:rsid w:val="216C049B"/>
    <w:rsid w:val="21700C08"/>
    <w:rsid w:val="21706C2F"/>
    <w:rsid w:val="218526D0"/>
    <w:rsid w:val="2189476D"/>
    <w:rsid w:val="21A55EF1"/>
    <w:rsid w:val="21A738A8"/>
    <w:rsid w:val="21AB12A8"/>
    <w:rsid w:val="21B00C7A"/>
    <w:rsid w:val="21B2350C"/>
    <w:rsid w:val="21BE36F2"/>
    <w:rsid w:val="21BE5572"/>
    <w:rsid w:val="21C14C45"/>
    <w:rsid w:val="21C324F6"/>
    <w:rsid w:val="21C674CC"/>
    <w:rsid w:val="21C67CBD"/>
    <w:rsid w:val="21C8311F"/>
    <w:rsid w:val="21D3451C"/>
    <w:rsid w:val="21DE25E9"/>
    <w:rsid w:val="21DF1686"/>
    <w:rsid w:val="21ED553C"/>
    <w:rsid w:val="21F42280"/>
    <w:rsid w:val="22005B39"/>
    <w:rsid w:val="22106FD4"/>
    <w:rsid w:val="22151078"/>
    <w:rsid w:val="222F6313"/>
    <w:rsid w:val="22347A73"/>
    <w:rsid w:val="223622E6"/>
    <w:rsid w:val="223632DF"/>
    <w:rsid w:val="223B079B"/>
    <w:rsid w:val="223D2748"/>
    <w:rsid w:val="22405675"/>
    <w:rsid w:val="22436A5C"/>
    <w:rsid w:val="224A21A0"/>
    <w:rsid w:val="224C7BAC"/>
    <w:rsid w:val="224E3D31"/>
    <w:rsid w:val="22514935"/>
    <w:rsid w:val="225A2ECA"/>
    <w:rsid w:val="225C4D23"/>
    <w:rsid w:val="22603EAC"/>
    <w:rsid w:val="22715569"/>
    <w:rsid w:val="22823F9C"/>
    <w:rsid w:val="228948B4"/>
    <w:rsid w:val="228D70FB"/>
    <w:rsid w:val="228E1FE4"/>
    <w:rsid w:val="229A09AC"/>
    <w:rsid w:val="229F0AC2"/>
    <w:rsid w:val="22A95CC1"/>
    <w:rsid w:val="22B624FD"/>
    <w:rsid w:val="22B840FD"/>
    <w:rsid w:val="22BD32BE"/>
    <w:rsid w:val="22CD4F43"/>
    <w:rsid w:val="22D50FA0"/>
    <w:rsid w:val="22D861F3"/>
    <w:rsid w:val="22DF6D75"/>
    <w:rsid w:val="22E27A6C"/>
    <w:rsid w:val="22EE1D04"/>
    <w:rsid w:val="22F7705C"/>
    <w:rsid w:val="22FE6AEA"/>
    <w:rsid w:val="23083E2F"/>
    <w:rsid w:val="230F0AD1"/>
    <w:rsid w:val="23183B96"/>
    <w:rsid w:val="23225C2D"/>
    <w:rsid w:val="23282789"/>
    <w:rsid w:val="232B2E8E"/>
    <w:rsid w:val="2335176B"/>
    <w:rsid w:val="233A5AB7"/>
    <w:rsid w:val="234D4E09"/>
    <w:rsid w:val="234F6D5A"/>
    <w:rsid w:val="235862E6"/>
    <w:rsid w:val="235C6CD8"/>
    <w:rsid w:val="235D20DB"/>
    <w:rsid w:val="235E6C61"/>
    <w:rsid w:val="236E0E49"/>
    <w:rsid w:val="23700938"/>
    <w:rsid w:val="237402DE"/>
    <w:rsid w:val="2374660C"/>
    <w:rsid w:val="237925D6"/>
    <w:rsid w:val="238511FD"/>
    <w:rsid w:val="23867471"/>
    <w:rsid w:val="23871C3D"/>
    <w:rsid w:val="238E4FC4"/>
    <w:rsid w:val="23924E19"/>
    <w:rsid w:val="239D0F2C"/>
    <w:rsid w:val="23A16047"/>
    <w:rsid w:val="23A56D9E"/>
    <w:rsid w:val="23AA67BB"/>
    <w:rsid w:val="23AB1BB8"/>
    <w:rsid w:val="23B55729"/>
    <w:rsid w:val="23BD2BF2"/>
    <w:rsid w:val="23BF129B"/>
    <w:rsid w:val="23BF6D3F"/>
    <w:rsid w:val="23CA393A"/>
    <w:rsid w:val="23CE24C8"/>
    <w:rsid w:val="23D230CD"/>
    <w:rsid w:val="23D235D0"/>
    <w:rsid w:val="23D257CD"/>
    <w:rsid w:val="23D311DD"/>
    <w:rsid w:val="23D8474A"/>
    <w:rsid w:val="23DD1B3C"/>
    <w:rsid w:val="23F02C2F"/>
    <w:rsid w:val="23FA717D"/>
    <w:rsid w:val="2400727E"/>
    <w:rsid w:val="2403453E"/>
    <w:rsid w:val="240C2364"/>
    <w:rsid w:val="24104C42"/>
    <w:rsid w:val="241940BE"/>
    <w:rsid w:val="2424368D"/>
    <w:rsid w:val="24246DC7"/>
    <w:rsid w:val="24267077"/>
    <w:rsid w:val="242E1074"/>
    <w:rsid w:val="24413262"/>
    <w:rsid w:val="24520A80"/>
    <w:rsid w:val="24580F5F"/>
    <w:rsid w:val="245A12B2"/>
    <w:rsid w:val="245F666B"/>
    <w:rsid w:val="246006AB"/>
    <w:rsid w:val="24655CCB"/>
    <w:rsid w:val="246B10D9"/>
    <w:rsid w:val="247516A7"/>
    <w:rsid w:val="24792183"/>
    <w:rsid w:val="24795714"/>
    <w:rsid w:val="247A6D09"/>
    <w:rsid w:val="24864647"/>
    <w:rsid w:val="248719C1"/>
    <w:rsid w:val="24895A35"/>
    <w:rsid w:val="2492749F"/>
    <w:rsid w:val="249348BF"/>
    <w:rsid w:val="24980826"/>
    <w:rsid w:val="249F23A7"/>
    <w:rsid w:val="24B320AA"/>
    <w:rsid w:val="24B87611"/>
    <w:rsid w:val="24BF5D4F"/>
    <w:rsid w:val="24C26921"/>
    <w:rsid w:val="24C530E3"/>
    <w:rsid w:val="24C76862"/>
    <w:rsid w:val="24D44004"/>
    <w:rsid w:val="24D701CE"/>
    <w:rsid w:val="24DE332A"/>
    <w:rsid w:val="24E0671E"/>
    <w:rsid w:val="24E37EE5"/>
    <w:rsid w:val="24E70EDE"/>
    <w:rsid w:val="24E77A86"/>
    <w:rsid w:val="24F168FD"/>
    <w:rsid w:val="24F2285C"/>
    <w:rsid w:val="24F2724B"/>
    <w:rsid w:val="24FB5826"/>
    <w:rsid w:val="24FC5D1A"/>
    <w:rsid w:val="250056C3"/>
    <w:rsid w:val="2502702F"/>
    <w:rsid w:val="25050C30"/>
    <w:rsid w:val="2506218F"/>
    <w:rsid w:val="250C2FB5"/>
    <w:rsid w:val="2512599C"/>
    <w:rsid w:val="25180099"/>
    <w:rsid w:val="25186C25"/>
    <w:rsid w:val="251C6329"/>
    <w:rsid w:val="251D1561"/>
    <w:rsid w:val="252769DA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754D98"/>
    <w:rsid w:val="25781F80"/>
    <w:rsid w:val="2579555F"/>
    <w:rsid w:val="25865445"/>
    <w:rsid w:val="258C7D46"/>
    <w:rsid w:val="258D3567"/>
    <w:rsid w:val="2590146F"/>
    <w:rsid w:val="25980EDD"/>
    <w:rsid w:val="25B0335B"/>
    <w:rsid w:val="25B72AE2"/>
    <w:rsid w:val="25B85841"/>
    <w:rsid w:val="25BD4AF7"/>
    <w:rsid w:val="25BF21F3"/>
    <w:rsid w:val="25C0215E"/>
    <w:rsid w:val="25C70668"/>
    <w:rsid w:val="25C82C36"/>
    <w:rsid w:val="25CB2B84"/>
    <w:rsid w:val="25CB37C9"/>
    <w:rsid w:val="25CC6B1D"/>
    <w:rsid w:val="25CE5BDE"/>
    <w:rsid w:val="25D22FD2"/>
    <w:rsid w:val="25E80AB0"/>
    <w:rsid w:val="25EB2BDC"/>
    <w:rsid w:val="25EB6FD9"/>
    <w:rsid w:val="25EF6635"/>
    <w:rsid w:val="25F37239"/>
    <w:rsid w:val="26064D94"/>
    <w:rsid w:val="2608077E"/>
    <w:rsid w:val="26094FD2"/>
    <w:rsid w:val="260B132D"/>
    <w:rsid w:val="260E634D"/>
    <w:rsid w:val="26141B5F"/>
    <w:rsid w:val="26294FAA"/>
    <w:rsid w:val="26330BCD"/>
    <w:rsid w:val="263C0265"/>
    <w:rsid w:val="26491028"/>
    <w:rsid w:val="264C6DA7"/>
    <w:rsid w:val="26577ABF"/>
    <w:rsid w:val="265907B1"/>
    <w:rsid w:val="265A2FB3"/>
    <w:rsid w:val="26650873"/>
    <w:rsid w:val="26661586"/>
    <w:rsid w:val="26713DD1"/>
    <w:rsid w:val="267656C1"/>
    <w:rsid w:val="267E3DC9"/>
    <w:rsid w:val="26842F7C"/>
    <w:rsid w:val="26937C64"/>
    <w:rsid w:val="269C53FA"/>
    <w:rsid w:val="26A06719"/>
    <w:rsid w:val="26A1316E"/>
    <w:rsid w:val="26BA7681"/>
    <w:rsid w:val="26BC2270"/>
    <w:rsid w:val="26C90149"/>
    <w:rsid w:val="26CD4B0F"/>
    <w:rsid w:val="26F45E25"/>
    <w:rsid w:val="26F96E30"/>
    <w:rsid w:val="26FB5B4A"/>
    <w:rsid w:val="270C30AC"/>
    <w:rsid w:val="270D0765"/>
    <w:rsid w:val="27114641"/>
    <w:rsid w:val="271219D5"/>
    <w:rsid w:val="27160153"/>
    <w:rsid w:val="271E7242"/>
    <w:rsid w:val="271F1E8A"/>
    <w:rsid w:val="27261E58"/>
    <w:rsid w:val="273C0769"/>
    <w:rsid w:val="274E53E9"/>
    <w:rsid w:val="27541417"/>
    <w:rsid w:val="27567235"/>
    <w:rsid w:val="275B3FDD"/>
    <w:rsid w:val="275F3FFD"/>
    <w:rsid w:val="27660328"/>
    <w:rsid w:val="276A6917"/>
    <w:rsid w:val="276B7726"/>
    <w:rsid w:val="276F6703"/>
    <w:rsid w:val="27752488"/>
    <w:rsid w:val="277C14E8"/>
    <w:rsid w:val="277F1E00"/>
    <w:rsid w:val="27881334"/>
    <w:rsid w:val="278906C9"/>
    <w:rsid w:val="27890A62"/>
    <w:rsid w:val="278A4EBF"/>
    <w:rsid w:val="278D4CCB"/>
    <w:rsid w:val="27946256"/>
    <w:rsid w:val="27A6750E"/>
    <w:rsid w:val="27A75BE9"/>
    <w:rsid w:val="27AC7FD0"/>
    <w:rsid w:val="27B04E16"/>
    <w:rsid w:val="27B22093"/>
    <w:rsid w:val="27B33013"/>
    <w:rsid w:val="27B9723F"/>
    <w:rsid w:val="27C076C1"/>
    <w:rsid w:val="27C26615"/>
    <w:rsid w:val="27CD2F7F"/>
    <w:rsid w:val="27CE3A86"/>
    <w:rsid w:val="27D80778"/>
    <w:rsid w:val="27D8104C"/>
    <w:rsid w:val="27D9324B"/>
    <w:rsid w:val="27E1627D"/>
    <w:rsid w:val="27E47597"/>
    <w:rsid w:val="27E475F5"/>
    <w:rsid w:val="27EF7742"/>
    <w:rsid w:val="28047C1D"/>
    <w:rsid w:val="2805177B"/>
    <w:rsid w:val="28067986"/>
    <w:rsid w:val="28104750"/>
    <w:rsid w:val="28123473"/>
    <w:rsid w:val="28151057"/>
    <w:rsid w:val="281E7D10"/>
    <w:rsid w:val="282723FE"/>
    <w:rsid w:val="2834246E"/>
    <w:rsid w:val="28401403"/>
    <w:rsid w:val="28613ADE"/>
    <w:rsid w:val="28680AD8"/>
    <w:rsid w:val="286C3E9C"/>
    <w:rsid w:val="28786B57"/>
    <w:rsid w:val="287F7A4B"/>
    <w:rsid w:val="28867AA2"/>
    <w:rsid w:val="2889287A"/>
    <w:rsid w:val="289646FB"/>
    <w:rsid w:val="289D5604"/>
    <w:rsid w:val="28A02491"/>
    <w:rsid w:val="28A53E7E"/>
    <w:rsid w:val="28A75E03"/>
    <w:rsid w:val="28AA70C1"/>
    <w:rsid w:val="28B56DF2"/>
    <w:rsid w:val="28C106EB"/>
    <w:rsid w:val="28C16C02"/>
    <w:rsid w:val="28CD2983"/>
    <w:rsid w:val="28D72149"/>
    <w:rsid w:val="28D741FC"/>
    <w:rsid w:val="28E25FF5"/>
    <w:rsid w:val="28F2532C"/>
    <w:rsid w:val="28F5500F"/>
    <w:rsid w:val="28F6317C"/>
    <w:rsid w:val="290F1950"/>
    <w:rsid w:val="29210F54"/>
    <w:rsid w:val="29283428"/>
    <w:rsid w:val="29366206"/>
    <w:rsid w:val="293A233A"/>
    <w:rsid w:val="29477F0D"/>
    <w:rsid w:val="294B3CA5"/>
    <w:rsid w:val="295568E4"/>
    <w:rsid w:val="29565F3D"/>
    <w:rsid w:val="295F3E54"/>
    <w:rsid w:val="2961589F"/>
    <w:rsid w:val="29686BE8"/>
    <w:rsid w:val="2972283F"/>
    <w:rsid w:val="29771C3E"/>
    <w:rsid w:val="297D005D"/>
    <w:rsid w:val="29824874"/>
    <w:rsid w:val="2988359F"/>
    <w:rsid w:val="298A3FC0"/>
    <w:rsid w:val="298B3FCA"/>
    <w:rsid w:val="298C60EC"/>
    <w:rsid w:val="29900C2F"/>
    <w:rsid w:val="2995030B"/>
    <w:rsid w:val="29973EA5"/>
    <w:rsid w:val="299A5CB3"/>
    <w:rsid w:val="29A6139E"/>
    <w:rsid w:val="29AB3C09"/>
    <w:rsid w:val="29AE1DE3"/>
    <w:rsid w:val="29B71F4F"/>
    <w:rsid w:val="29C60C37"/>
    <w:rsid w:val="29C664FC"/>
    <w:rsid w:val="29CD408C"/>
    <w:rsid w:val="29CF21FA"/>
    <w:rsid w:val="29DA2592"/>
    <w:rsid w:val="29E629B1"/>
    <w:rsid w:val="29E90C36"/>
    <w:rsid w:val="29EC032D"/>
    <w:rsid w:val="29F31EE1"/>
    <w:rsid w:val="29F438FD"/>
    <w:rsid w:val="29F551F2"/>
    <w:rsid w:val="29FC54E8"/>
    <w:rsid w:val="29FF58CC"/>
    <w:rsid w:val="2A061DB3"/>
    <w:rsid w:val="2A10297A"/>
    <w:rsid w:val="2A17641D"/>
    <w:rsid w:val="2A211297"/>
    <w:rsid w:val="2A286505"/>
    <w:rsid w:val="2A2F78FA"/>
    <w:rsid w:val="2A315DF7"/>
    <w:rsid w:val="2A3200B0"/>
    <w:rsid w:val="2A39346C"/>
    <w:rsid w:val="2A423771"/>
    <w:rsid w:val="2A466DE9"/>
    <w:rsid w:val="2A4A6D87"/>
    <w:rsid w:val="2A527895"/>
    <w:rsid w:val="2A665391"/>
    <w:rsid w:val="2A6976F9"/>
    <w:rsid w:val="2A6B2CD2"/>
    <w:rsid w:val="2A6B55B4"/>
    <w:rsid w:val="2A8C1A49"/>
    <w:rsid w:val="2A937481"/>
    <w:rsid w:val="2A972756"/>
    <w:rsid w:val="2A9B4195"/>
    <w:rsid w:val="2AA32E21"/>
    <w:rsid w:val="2AA92D1A"/>
    <w:rsid w:val="2AB32EED"/>
    <w:rsid w:val="2ABA7700"/>
    <w:rsid w:val="2AC201EF"/>
    <w:rsid w:val="2AC91900"/>
    <w:rsid w:val="2ACA221D"/>
    <w:rsid w:val="2ACF155D"/>
    <w:rsid w:val="2AD51465"/>
    <w:rsid w:val="2AE27102"/>
    <w:rsid w:val="2AE457AB"/>
    <w:rsid w:val="2AF245A1"/>
    <w:rsid w:val="2AF97473"/>
    <w:rsid w:val="2B165B4A"/>
    <w:rsid w:val="2B1E01E1"/>
    <w:rsid w:val="2B201CEE"/>
    <w:rsid w:val="2B20283C"/>
    <w:rsid w:val="2B2C3926"/>
    <w:rsid w:val="2B3517C7"/>
    <w:rsid w:val="2B381841"/>
    <w:rsid w:val="2B392261"/>
    <w:rsid w:val="2B4910F9"/>
    <w:rsid w:val="2B521643"/>
    <w:rsid w:val="2B69638A"/>
    <w:rsid w:val="2B6D38D3"/>
    <w:rsid w:val="2B7419AF"/>
    <w:rsid w:val="2B78462F"/>
    <w:rsid w:val="2B7924BA"/>
    <w:rsid w:val="2B7A5EAC"/>
    <w:rsid w:val="2B810E18"/>
    <w:rsid w:val="2B830E2D"/>
    <w:rsid w:val="2B837CB8"/>
    <w:rsid w:val="2B860CB3"/>
    <w:rsid w:val="2B906DCA"/>
    <w:rsid w:val="2B986A10"/>
    <w:rsid w:val="2BA8232D"/>
    <w:rsid w:val="2BB4296C"/>
    <w:rsid w:val="2BB73583"/>
    <w:rsid w:val="2BBC0C17"/>
    <w:rsid w:val="2BBE15C2"/>
    <w:rsid w:val="2BBF2386"/>
    <w:rsid w:val="2BC07ACD"/>
    <w:rsid w:val="2BC16859"/>
    <w:rsid w:val="2BC3447C"/>
    <w:rsid w:val="2BC9538C"/>
    <w:rsid w:val="2BCB1E44"/>
    <w:rsid w:val="2BD567AE"/>
    <w:rsid w:val="2BDC71BF"/>
    <w:rsid w:val="2BDE1CE8"/>
    <w:rsid w:val="2BDE6787"/>
    <w:rsid w:val="2BDE7D13"/>
    <w:rsid w:val="2BE47155"/>
    <w:rsid w:val="2BF13661"/>
    <w:rsid w:val="2BF77AE8"/>
    <w:rsid w:val="2BF865DC"/>
    <w:rsid w:val="2BFA049D"/>
    <w:rsid w:val="2C025B36"/>
    <w:rsid w:val="2C034392"/>
    <w:rsid w:val="2C062A3B"/>
    <w:rsid w:val="2C1434A0"/>
    <w:rsid w:val="2C150CE1"/>
    <w:rsid w:val="2C180DE7"/>
    <w:rsid w:val="2C2C3157"/>
    <w:rsid w:val="2C412EA7"/>
    <w:rsid w:val="2C4575D6"/>
    <w:rsid w:val="2C4A4BF6"/>
    <w:rsid w:val="2C4E0713"/>
    <w:rsid w:val="2C4E6FAF"/>
    <w:rsid w:val="2C524342"/>
    <w:rsid w:val="2C584364"/>
    <w:rsid w:val="2C5C3B08"/>
    <w:rsid w:val="2C6022FA"/>
    <w:rsid w:val="2C603B81"/>
    <w:rsid w:val="2C615E6B"/>
    <w:rsid w:val="2C636692"/>
    <w:rsid w:val="2C6A588B"/>
    <w:rsid w:val="2C6F2A19"/>
    <w:rsid w:val="2C7E1356"/>
    <w:rsid w:val="2C8478F1"/>
    <w:rsid w:val="2C864151"/>
    <w:rsid w:val="2C9571A9"/>
    <w:rsid w:val="2C9A687C"/>
    <w:rsid w:val="2CB148B8"/>
    <w:rsid w:val="2CB25880"/>
    <w:rsid w:val="2CC011CB"/>
    <w:rsid w:val="2CC91DB2"/>
    <w:rsid w:val="2CD82CFD"/>
    <w:rsid w:val="2CEB1D63"/>
    <w:rsid w:val="2CEC2829"/>
    <w:rsid w:val="2CF04195"/>
    <w:rsid w:val="2CF22721"/>
    <w:rsid w:val="2CF34D6C"/>
    <w:rsid w:val="2D006AE6"/>
    <w:rsid w:val="2D017E77"/>
    <w:rsid w:val="2D0C6FCC"/>
    <w:rsid w:val="2D215E65"/>
    <w:rsid w:val="2D26273B"/>
    <w:rsid w:val="2D3C78E5"/>
    <w:rsid w:val="2D454B02"/>
    <w:rsid w:val="2D486BED"/>
    <w:rsid w:val="2D487C1A"/>
    <w:rsid w:val="2D53689C"/>
    <w:rsid w:val="2D5719FD"/>
    <w:rsid w:val="2D5A53C6"/>
    <w:rsid w:val="2D5C4B5D"/>
    <w:rsid w:val="2D662C2A"/>
    <w:rsid w:val="2D731A09"/>
    <w:rsid w:val="2D735831"/>
    <w:rsid w:val="2D7D19C3"/>
    <w:rsid w:val="2D7D5399"/>
    <w:rsid w:val="2D811248"/>
    <w:rsid w:val="2D825279"/>
    <w:rsid w:val="2D857954"/>
    <w:rsid w:val="2D8633EE"/>
    <w:rsid w:val="2D8F6B96"/>
    <w:rsid w:val="2D944C91"/>
    <w:rsid w:val="2D9E06C1"/>
    <w:rsid w:val="2DA25D7D"/>
    <w:rsid w:val="2DA7343A"/>
    <w:rsid w:val="2DA76B86"/>
    <w:rsid w:val="2DA91BB8"/>
    <w:rsid w:val="2DAC3CE4"/>
    <w:rsid w:val="2DAD17FB"/>
    <w:rsid w:val="2DB57BAA"/>
    <w:rsid w:val="2DBD6070"/>
    <w:rsid w:val="2DC930E8"/>
    <w:rsid w:val="2DCB2D42"/>
    <w:rsid w:val="2DD64FA6"/>
    <w:rsid w:val="2DDD47C0"/>
    <w:rsid w:val="2DDE0E96"/>
    <w:rsid w:val="2DF64BA7"/>
    <w:rsid w:val="2DFB7FD7"/>
    <w:rsid w:val="2DFD3B2E"/>
    <w:rsid w:val="2E026A07"/>
    <w:rsid w:val="2E091D2F"/>
    <w:rsid w:val="2E17072B"/>
    <w:rsid w:val="2E193595"/>
    <w:rsid w:val="2E1A41C1"/>
    <w:rsid w:val="2E233A47"/>
    <w:rsid w:val="2E255933"/>
    <w:rsid w:val="2E2963A1"/>
    <w:rsid w:val="2E2963CD"/>
    <w:rsid w:val="2E2F0573"/>
    <w:rsid w:val="2E35466B"/>
    <w:rsid w:val="2E4240A5"/>
    <w:rsid w:val="2E4603AE"/>
    <w:rsid w:val="2E4776AC"/>
    <w:rsid w:val="2E4D171D"/>
    <w:rsid w:val="2E532652"/>
    <w:rsid w:val="2E557294"/>
    <w:rsid w:val="2E5716D2"/>
    <w:rsid w:val="2E6631F4"/>
    <w:rsid w:val="2E6B3C8B"/>
    <w:rsid w:val="2E6E2940"/>
    <w:rsid w:val="2E6F6FE3"/>
    <w:rsid w:val="2E7A15B5"/>
    <w:rsid w:val="2E7F6BDC"/>
    <w:rsid w:val="2E845134"/>
    <w:rsid w:val="2E8A0528"/>
    <w:rsid w:val="2E90617C"/>
    <w:rsid w:val="2E9408A4"/>
    <w:rsid w:val="2E9507DD"/>
    <w:rsid w:val="2E9823B6"/>
    <w:rsid w:val="2E9C67A5"/>
    <w:rsid w:val="2EB211DB"/>
    <w:rsid w:val="2EB42A0B"/>
    <w:rsid w:val="2EC441D1"/>
    <w:rsid w:val="2ED23552"/>
    <w:rsid w:val="2EE1377C"/>
    <w:rsid w:val="2EE3658B"/>
    <w:rsid w:val="2EE7087B"/>
    <w:rsid w:val="2EF06BB2"/>
    <w:rsid w:val="2EF668A1"/>
    <w:rsid w:val="2EFB65DA"/>
    <w:rsid w:val="2F084421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5E6C"/>
    <w:rsid w:val="2F212704"/>
    <w:rsid w:val="2F240FCC"/>
    <w:rsid w:val="2F34176C"/>
    <w:rsid w:val="2F3841FA"/>
    <w:rsid w:val="2F386C36"/>
    <w:rsid w:val="2F3B5F5F"/>
    <w:rsid w:val="2F405B77"/>
    <w:rsid w:val="2F476CAE"/>
    <w:rsid w:val="2F577439"/>
    <w:rsid w:val="2F6B180A"/>
    <w:rsid w:val="2F756530"/>
    <w:rsid w:val="2F79107D"/>
    <w:rsid w:val="2F7C0CCA"/>
    <w:rsid w:val="2F7D08AE"/>
    <w:rsid w:val="2F7D7377"/>
    <w:rsid w:val="2F7F0AD6"/>
    <w:rsid w:val="2F80540C"/>
    <w:rsid w:val="2F834189"/>
    <w:rsid w:val="2F851E44"/>
    <w:rsid w:val="2F95783D"/>
    <w:rsid w:val="2F9B3125"/>
    <w:rsid w:val="2F9F707E"/>
    <w:rsid w:val="2FA16F19"/>
    <w:rsid w:val="2FAF2808"/>
    <w:rsid w:val="2FB05937"/>
    <w:rsid w:val="2FB22614"/>
    <w:rsid w:val="2FBD7C21"/>
    <w:rsid w:val="2FC558E7"/>
    <w:rsid w:val="2FD5762D"/>
    <w:rsid w:val="2FE855B9"/>
    <w:rsid w:val="2FE86C81"/>
    <w:rsid w:val="2FF940E3"/>
    <w:rsid w:val="2FFA2418"/>
    <w:rsid w:val="30020F1C"/>
    <w:rsid w:val="30072FB3"/>
    <w:rsid w:val="300F2386"/>
    <w:rsid w:val="300F5657"/>
    <w:rsid w:val="30215916"/>
    <w:rsid w:val="30256996"/>
    <w:rsid w:val="30266551"/>
    <w:rsid w:val="302D7A7A"/>
    <w:rsid w:val="303C57F4"/>
    <w:rsid w:val="303C757C"/>
    <w:rsid w:val="30441EF8"/>
    <w:rsid w:val="30543863"/>
    <w:rsid w:val="305515D0"/>
    <w:rsid w:val="30635363"/>
    <w:rsid w:val="30680860"/>
    <w:rsid w:val="30681DCE"/>
    <w:rsid w:val="306D11C7"/>
    <w:rsid w:val="30776129"/>
    <w:rsid w:val="307B564A"/>
    <w:rsid w:val="307C0EF6"/>
    <w:rsid w:val="309721F5"/>
    <w:rsid w:val="30985304"/>
    <w:rsid w:val="309A2DFA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B05EE1"/>
    <w:rsid w:val="30B77CF9"/>
    <w:rsid w:val="30C57C92"/>
    <w:rsid w:val="30CD0176"/>
    <w:rsid w:val="30D17F46"/>
    <w:rsid w:val="30D82D15"/>
    <w:rsid w:val="30D92BC5"/>
    <w:rsid w:val="30D965D3"/>
    <w:rsid w:val="30D9774B"/>
    <w:rsid w:val="30EA2C31"/>
    <w:rsid w:val="30EA562F"/>
    <w:rsid w:val="30F1439C"/>
    <w:rsid w:val="30FA4128"/>
    <w:rsid w:val="30FB2BEA"/>
    <w:rsid w:val="30FD4A99"/>
    <w:rsid w:val="310701CB"/>
    <w:rsid w:val="310A5754"/>
    <w:rsid w:val="310E141D"/>
    <w:rsid w:val="310F526F"/>
    <w:rsid w:val="311765B9"/>
    <w:rsid w:val="311E1C0C"/>
    <w:rsid w:val="31212A1B"/>
    <w:rsid w:val="31347902"/>
    <w:rsid w:val="31376283"/>
    <w:rsid w:val="313F38EF"/>
    <w:rsid w:val="31460DE6"/>
    <w:rsid w:val="3147257B"/>
    <w:rsid w:val="31476D45"/>
    <w:rsid w:val="315B6A33"/>
    <w:rsid w:val="31731B18"/>
    <w:rsid w:val="317901B0"/>
    <w:rsid w:val="317F3FB2"/>
    <w:rsid w:val="31876741"/>
    <w:rsid w:val="319420BE"/>
    <w:rsid w:val="31946C5B"/>
    <w:rsid w:val="319B7586"/>
    <w:rsid w:val="31A95BE6"/>
    <w:rsid w:val="31AD0733"/>
    <w:rsid w:val="31BF7644"/>
    <w:rsid w:val="31C32E27"/>
    <w:rsid w:val="31C94336"/>
    <w:rsid w:val="31C95924"/>
    <w:rsid w:val="31CE7961"/>
    <w:rsid w:val="31D834D2"/>
    <w:rsid w:val="31DA6D11"/>
    <w:rsid w:val="31DB0026"/>
    <w:rsid w:val="31EC2B00"/>
    <w:rsid w:val="31F168A6"/>
    <w:rsid w:val="31F356C6"/>
    <w:rsid w:val="31F8786C"/>
    <w:rsid w:val="32111BAB"/>
    <w:rsid w:val="32117981"/>
    <w:rsid w:val="322051BC"/>
    <w:rsid w:val="32254273"/>
    <w:rsid w:val="32254C09"/>
    <w:rsid w:val="32284E69"/>
    <w:rsid w:val="322C5BA5"/>
    <w:rsid w:val="323D5479"/>
    <w:rsid w:val="323E3605"/>
    <w:rsid w:val="324B2D33"/>
    <w:rsid w:val="324B2D68"/>
    <w:rsid w:val="324D574B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8272AA"/>
    <w:rsid w:val="328403CD"/>
    <w:rsid w:val="32854ED0"/>
    <w:rsid w:val="328F5ADF"/>
    <w:rsid w:val="329A52A5"/>
    <w:rsid w:val="32A3551C"/>
    <w:rsid w:val="32A90C1F"/>
    <w:rsid w:val="32AD75A0"/>
    <w:rsid w:val="32B245EB"/>
    <w:rsid w:val="32BA5E0B"/>
    <w:rsid w:val="32BD4817"/>
    <w:rsid w:val="32BE1015"/>
    <w:rsid w:val="32BF4EB1"/>
    <w:rsid w:val="32C02EC0"/>
    <w:rsid w:val="32C3115C"/>
    <w:rsid w:val="32C3340F"/>
    <w:rsid w:val="32CB0F8D"/>
    <w:rsid w:val="32D425A2"/>
    <w:rsid w:val="32D52A73"/>
    <w:rsid w:val="32D54AFE"/>
    <w:rsid w:val="32E72793"/>
    <w:rsid w:val="32F91961"/>
    <w:rsid w:val="330D704C"/>
    <w:rsid w:val="33136FE5"/>
    <w:rsid w:val="331419C7"/>
    <w:rsid w:val="33155486"/>
    <w:rsid w:val="331865C6"/>
    <w:rsid w:val="331C5D1E"/>
    <w:rsid w:val="331E5F2D"/>
    <w:rsid w:val="33263D52"/>
    <w:rsid w:val="33285E7F"/>
    <w:rsid w:val="332A689F"/>
    <w:rsid w:val="33315FEB"/>
    <w:rsid w:val="33350C80"/>
    <w:rsid w:val="333922BD"/>
    <w:rsid w:val="33395737"/>
    <w:rsid w:val="333A0102"/>
    <w:rsid w:val="333A0179"/>
    <w:rsid w:val="333F23B0"/>
    <w:rsid w:val="3342275D"/>
    <w:rsid w:val="33456366"/>
    <w:rsid w:val="33532DA4"/>
    <w:rsid w:val="33565B88"/>
    <w:rsid w:val="335768E1"/>
    <w:rsid w:val="335B40EE"/>
    <w:rsid w:val="335E566A"/>
    <w:rsid w:val="33742A92"/>
    <w:rsid w:val="33754CE1"/>
    <w:rsid w:val="338147F7"/>
    <w:rsid w:val="338549A5"/>
    <w:rsid w:val="33884A25"/>
    <w:rsid w:val="338E79EF"/>
    <w:rsid w:val="33932701"/>
    <w:rsid w:val="33954129"/>
    <w:rsid w:val="339937FB"/>
    <w:rsid w:val="339F38EE"/>
    <w:rsid w:val="33A02D66"/>
    <w:rsid w:val="33A243F8"/>
    <w:rsid w:val="33A85B0D"/>
    <w:rsid w:val="33A95C02"/>
    <w:rsid w:val="33AB34B2"/>
    <w:rsid w:val="33AD51E0"/>
    <w:rsid w:val="33B5464E"/>
    <w:rsid w:val="33D00CCC"/>
    <w:rsid w:val="33D06343"/>
    <w:rsid w:val="33D66570"/>
    <w:rsid w:val="33D737E6"/>
    <w:rsid w:val="33E61B0D"/>
    <w:rsid w:val="33FC1B00"/>
    <w:rsid w:val="340634A0"/>
    <w:rsid w:val="340679AA"/>
    <w:rsid w:val="340A66A5"/>
    <w:rsid w:val="340E5C8F"/>
    <w:rsid w:val="341309EE"/>
    <w:rsid w:val="34147F1D"/>
    <w:rsid w:val="341A0010"/>
    <w:rsid w:val="343240E9"/>
    <w:rsid w:val="343D1687"/>
    <w:rsid w:val="343E2262"/>
    <w:rsid w:val="344E3181"/>
    <w:rsid w:val="345001BF"/>
    <w:rsid w:val="34534BEC"/>
    <w:rsid w:val="3455249D"/>
    <w:rsid w:val="34577D4D"/>
    <w:rsid w:val="34584805"/>
    <w:rsid w:val="345C0D4B"/>
    <w:rsid w:val="346245C8"/>
    <w:rsid w:val="346365C7"/>
    <w:rsid w:val="346E1333"/>
    <w:rsid w:val="34700354"/>
    <w:rsid w:val="3480106E"/>
    <w:rsid w:val="348061C8"/>
    <w:rsid w:val="34823532"/>
    <w:rsid w:val="348361DB"/>
    <w:rsid w:val="34853B35"/>
    <w:rsid w:val="3485589A"/>
    <w:rsid w:val="349561C8"/>
    <w:rsid w:val="34A202AA"/>
    <w:rsid w:val="34A36629"/>
    <w:rsid w:val="34A37422"/>
    <w:rsid w:val="34A41A23"/>
    <w:rsid w:val="34AB0B31"/>
    <w:rsid w:val="34AB3F7E"/>
    <w:rsid w:val="34AE4157"/>
    <w:rsid w:val="34AF37B0"/>
    <w:rsid w:val="34BA3047"/>
    <w:rsid w:val="34CC5FFA"/>
    <w:rsid w:val="34D56EDB"/>
    <w:rsid w:val="34D96BF3"/>
    <w:rsid w:val="34DD70DE"/>
    <w:rsid w:val="34E964AB"/>
    <w:rsid w:val="34F206CA"/>
    <w:rsid w:val="34F20AE9"/>
    <w:rsid w:val="34F95AA8"/>
    <w:rsid w:val="34FB28EA"/>
    <w:rsid w:val="34FD4211"/>
    <w:rsid w:val="35005A96"/>
    <w:rsid w:val="3502508E"/>
    <w:rsid w:val="35054F32"/>
    <w:rsid w:val="350A1782"/>
    <w:rsid w:val="350A6F83"/>
    <w:rsid w:val="350B21A2"/>
    <w:rsid w:val="3518701F"/>
    <w:rsid w:val="352152E0"/>
    <w:rsid w:val="35220786"/>
    <w:rsid w:val="35245D2C"/>
    <w:rsid w:val="35373B03"/>
    <w:rsid w:val="35394D8F"/>
    <w:rsid w:val="353E22D7"/>
    <w:rsid w:val="353F6E5D"/>
    <w:rsid w:val="3542033F"/>
    <w:rsid w:val="35474341"/>
    <w:rsid w:val="354C30B8"/>
    <w:rsid w:val="35720566"/>
    <w:rsid w:val="35740700"/>
    <w:rsid w:val="35821CC5"/>
    <w:rsid w:val="35862EB6"/>
    <w:rsid w:val="358677C5"/>
    <w:rsid w:val="358C2164"/>
    <w:rsid w:val="358D5B50"/>
    <w:rsid w:val="358E7A14"/>
    <w:rsid w:val="35921D7C"/>
    <w:rsid w:val="35980E32"/>
    <w:rsid w:val="35AB6B1B"/>
    <w:rsid w:val="35AD3168"/>
    <w:rsid w:val="35B73EA0"/>
    <w:rsid w:val="35BB0252"/>
    <w:rsid w:val="35C40C92"/>
    <w:rsid w:val="35C56BDF"/>
    <w:rsid w:val="35DC4268"/>
    <w:rsid w:val="35E4167A"/>
    <w:rsid w:val="35F3627A"/>
    <w:rsid w:val="36025094"/>
    <w:rsid w:val="360C7035"/>
    <w:rsid w:val="360E48E5"/>
    <w:rsid w:val="360F0E0E"/>
    <w:rsid w:val="360F78D5"/>
    <w:rsid w:val="36331C18"/>
    <w:rsid w:val="3636114E"/>
    <w:rsid w:val="3639364F"/>
    <w:rsid w:val="36396688"/>
    <w:rsid w:val="363A115B"/>
    <w:rsid w:val="36447E20"/>
    <w:rsid w:val="36494B79"/>
    <w:rsid w:val="364D27EF"/>
    <w:rsid w:val="364D76C6"/>
    <w:rsid w:val="36536AF2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646D3"/>
    <w:rsid w:val="36983BC5"/>
    <w:rsid w:val="369F792A"/>
    <w:rsid w:val="36A479B4"/>
    <w:rsid w:val="36B15179"/>
    <w:rsid w:val="36BE2570"/>
    <w:rsid w:val="36C60046"/>
    <w:rsid w:val="36C60E3F"/>
    <w:rsid w:val="36C83C8C"/>
    <w:rsid w:val="36C968BB"/>
    <w:rsid w:val="36CC45D4"/>
    <w:rsid w:val="36D07CFA"/>
    <w:rsid w:val="36D81D59"/>
    <w:rsid w:val="36DE3681"/>
    <w:rsid w:val="36E158C0"/>
    <w:rsid w:val="36E346A5"/>
    <w:rsid w:val="36E9174F"/>
    <w:rsid w:val="36F07BD2"/>
    <w:rsid w:val="36F22C5B"/>
    <w:rsid w:val="36FA2811"/>
    <w:rsid w:val="36FB2788"/>
    <w:rsid w:val="371D5B61"/>
    <w:rsid w:val="371E0B3C"/>
    <w:rsid w:val="37205D5A"/>
    <w:rsid w:val="37210930"/>
    <w:rsid w:val="37293CE7"/>
    <w:rsid w:val="37360E23"/>
    <w:rsid w:val="3736124B"/>
    <w:rsid w:val="373D42B1"/>
    <w:rsid w:val="37446E77"/>
    <w:rsid w:val="37483A77"/>
    <w:rsid w:val="37560DD6"/>
    <w:rsid w:val="375F254D"/>
    <w:rsid w:val="3763357C"/>
    <w:rsid w:val="376C6D21"/>
    <w:rsid w:val="377D709F"/>
    <w:rsid w:val="37865E45"/>
    <w:rsid w:val="37875BB4"/>
    <w:rsid w:val="37877318"/>
    <w:rsid w:val="379150EC"/>
    <w:rsid w:val="37920F3E"/>
    <w:rsid w:val="3792602A"/>
    <w:rsid w:val="379A1CEF"/>
    <w:rsid w:val="379F0B85"/>
    <w:rsid w:val="37A45156"/>
    <w:rsid w:val="37AD54D8"/>
    <w:rsid w:val="37B6137A"/>
    <w:rsid w:val="37B64A73"/>
    <w:rsid w:val="37B73A2D"/>
    <w:rsid w:val="37BB0E12"/>
    <w:rsid w:val="37D24F7E"/>
    <w:rsid w:val="37DB50EA"/>
    <w:rsid w:val="37E24836"/>
    <w:rsid w:val="37E434BE"/>
    <w:rsid w:val="37F54350"/>
    <w:rsid w:val="37FB630E"/>
    <w:rsid w:val="37FE7D1B"/>
    <w:rsid w:val="38006659"/>
    <w:rsid w:val="380649B3"/>
    <w:rsid w:val="38065AD3"/>
    <w:rsid w:val="380957AD"/>
    <w:rsid w:val="380B69DF"/>
    <w:rsid w:val="380C08E0"/>
    <w:rsid w:val="38171F12"/>
    <w:rsid w:val="381C54BD"/>
    <w:rsid w:val="3822625D"/>
    <w:rsid w:val="38293124"/>
    <w:rsid w:val="382F2FC9"/>
    <w:rsid w:val="383264BD"/>
    <w:rsid w:val="383449AB"/>
    <w:rsid w:val="38372715"/>
    <w:rsid w:val="383942B0"/>
    <w:rsid w:val="385041ED"/>
    <w:rsid w:val="38514C0D"/>
    <w:rsid w:val="38570293"/>
    <w:rsid w:val="38576DB3"/>
    <w:rsid w:val="385A3964"/>
    <w:rsid w:val="386F6D05"/>
    <w:rsid w:val="38727EE4"/>
    <w:rsid w:val="387F04EF"/>
    <w:rsid w:val="388E5CF0"/>
    <w:rsid w:val="38926634"/>
    <w:rsid w:val="389D3187"/>
    <w:rsid w:val="389E33A0"/>
    <w:rsid w:val="38A013D7"/>
    <w:rsid w:val="38AD56B2"/>
    <w:rsid w:val="38AE0501"/>
    <w:rsid w:val="38AE4D0B"/>
    <w:rsid w:val="38AE5310"/>
    <w:rsid w:val="38B07B96"/>
    <w:rsid w:val="38B30119"/>
    <w:rsid w:val="38B574BB"/>
    <w:rsid w:val="38C644A7"/>
    <w:rsid w:val="38DC5B14"/>
    <w:rsid w:val="38EF7AF9"/>
    <w:rsid w:val="38F04065"/>
    <w:rsid w:val="38F40928"/>
    <w:rsid w:val="38F67245"/>
    <w:rsid w:val="38FB468E"/>
    <w:rsid w:val="39001D4A"/>
    <w:rsid w:val="39110376"/>
    <w:rsid w:val="39120D96"/>
    <w:rsid w:val="391A78E1"/>
    <w:rsid w:val="39267B75"/>
    <w:rsid w:val="39296967"/>
    <w:rsid w:val="39333887"/>
    <w:rsid w:val="39375A7D"/>
    <w:rsid w:val="39394298"/>
    <w:rsid w:val="394038AB"/>
    <w:rsid w:val="3940505B"/>
    <w:rsid w:val="394863A4"/>
    <w:rsid w:val="395853F6"/>
    <w:rsid w:val="396F2205"/>
    <w:rsid w:val="39787FF0"/>
    <w:rsid w:val="397A4AA7"/>
    <w:rsid w:val="39844870"/>
    <w:rsid w:val="398D54B8"/>
    <w:rsid w:val="398F2A5E"/>
    <w:rsid w:val="39912833"/>
    <w:rsid w:val="39974C7E"/>
    <w:rsid w:val="39A018A6"/>
    <w:rsid w:val="39B733CE"/>
    <w:rsid w:val="39C701B3"/>
    <w:rsid w:val="39CD70E9"/>
    <w:rsid w:val="39D15F64"/>
    <w:rsid w:val="39D624C5"/>
    <w:rsid w:val="39E63E87"/>
    <w:rsid w:val="39EE26D0"/>
    <w:rsid w:val="39EF0B23"/>
    <w:rsid w:val="3A087A97"/>
    <w:rsid w:val="3A087B27"/>
    <w:rsid w:val="3A0D1CCD"/>
    <w:rsid w:val="3A217303"/>
    <w:rsid w:val="3A2637A5"/>
    <w:rsid w:val="3A370C19"/>
    <w:rsid w:val="3A446526"/>
    <w:rsid w:val="3A50376D"/>
    <w:rsid w:val="3A5B2F33"/>
    <w:rsid w:val="3A5C783F"/>
    <w:rsid w:val="3A5D6DD9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87613"/>
    <w:rsid w:val="3AB26F67"/>
    <w:rsid w:val="3AB31226"/>
    <w:rsid w:val="3AB42951"/>
    <w:rsid w:val="3ABD272B"/>
    <w:rsid w:val="3ABD32EC"/>
    <w:rsid w:val="3ABF64E1"/>
    <w:rsid w:val="3ACC5336"/>
    <w:rsid w:val="3AD233BC"/>
    <w:rsid w:val="3AD50E55"/>
    <w:rsid w:val="3ADD1627"/>
    <w:rsid w:val="3B0D75CD"/>
    <w:rsid w:val="3B174F16"/>
    <w:rsid w:val="3B281FBD"/>
    <w:rsid w:val="3B32098C"/>
    <w:rsid w:val="3B414683"/>
    <w:rsid w:val="3B4F7DCF"/>
    <w:rsid w:val="3B5C6AAE"/>
    <w:rsid w:val="3B6202AB"/>
    <w:rsid w:val="3B624BDD"/>
    <w:rsid w:val="3B6B77B7"/>
    <w:rsid w:val="3B723908"/>
    <w:rsid w:val="3B742F26"/>
    <w:rsid w:val="3B785AAE"/>
    <w:rsid w:val="3B7D3F7F"/>
    <w:rsid w:val="3B8051FA"/>
    <w:rsid w:val="3B877DC0"/>
    <w:rsid w:val="3B920B69"/>
    <w:rsid w:val="3B9645CA"/>
    <w:rsid w:val="3BA43022"/>
    <w:rsid w:val="3BAB0926"/>
    <w:rsid w:val="3BB1699F"/>
    <w:rsid w:val="3BB55400"/>
    <w:rsid w:val="3BB8190C"/>
    <w:rsid w:val="3BBD5865"/>
    <w:rsid w:val="3BC22F21"/>
    <w:rsid w:val="3BCE43AD"/>
    <w:rsid w:val="3BD52C18"/>
    <w:rsid w:val="3BD870BB"/>
    <w:rsid w:val="3BDB0FB3"/>
    <w:rsid w:val="3BFA35D8"/>
    <w:rsid w:val="3C026FB5"/>
    <w:rsid w:val="3C0321FD"/>
    <w:rsid w:val="3C035C8C"/>
    <w:rsid w:val="3C0B19F1"/>
    <w:rsid w:val="3C0E0A17"/>
    <w:rsid w:val="3C141340"/>
    <w:rsid w:val="3C196960"/>
    <w:rsid w:val="3C234234"/>
    <w:rsid w:val="3C25577F"/>
    <w:rsid w:val="3C317B1C"/>
    <w:rsid w:val="3C332F51"/>
    <w:rsid w:val="3C3A0CE2"/>
    <w:rsid w:val="3C3F7B7A"/>
    <w:rsid w:val="3C40563D"/>
    <w:rsid w:val="3C441EDA"/>
    <w:rsid w:val="3C4C6A95"/>
    <w:rsid w:val="3C4D1568"/>
    <w:rsid w:val="3C4F3695"/>
    <w:rsid w:val="3C52516D"/>
    <w:rsid w:val="3C5361E1"/>
    <w:rsid w:val="3C631FC1"/>
    <w:rsid w:val="3C6B2713"/>
    <w:rsid w:val="3C6E278C"/>
    <w:rsid w:val="3C790230"/>
    <w:rsid w:val="3C8523BD"/>
    <w:rsid w:val="3C855D19"/>
    <w:rsid w:val="3C8E5A62"/>
    <w:rsid w:val="3C903009"/>
    <w:rsid w:val="3C9264E0"/>
    <w:rsid w:val="3C9806A2"/>
    <w:rsid w:val="3CB668BF"/>
    <w:rsid w:val="3CB94935"/>
    <w:rsid w:val="3CBF5346"/>
    <w:rsid w:val="3CC11012"/>
    <w:rsid w:val="3CC323A5"/>
    <w:rsid w:val="3CC53B5E"/>
    <w:rsid w:val="3CD920E4"/>
    <w:rsid w:val="3CDB1EF1"/>
    <w:rsid w:val="3CDD69A8"/>
    <w:rsid w:val="3CF66C0A"/>
    <w:rsid w:val="3D0A5011"/>
    <w:rsid w:val="3D263123"/>
    <w:rsid w:val="3D39018D"/>
    <w:rsid w:val="3D3A4A98"/>
    <w:rsid w:val="3D427E5A"/>
    <w:rsid w:val="3D45169A"/>
    <w:rsid w:val="3D452426"/>
    <w:rsid w:val="3D493D46"/>
    <w:rsid w:val="3D524E42"/>
    <w:rsid w:val="3D694B9F"/>
    <w:rsid w:val="3D6A37EA"/>
    <w:rsid w:val="3D70401E"/>
    <w:rsid w:val="3D741F86"/>
    <w:rsid w:val="3D78255B"/>
    <w:rsid w:val="3D784558"/>
    <w:rsid w:val="3D7D7C73"/>
    <w:rsid w:val="3D7E0E7E"/>
    <w:rsid w:val="3D82519B"/>
    <w:rsid w:val="3D82630D"/>
    <w:rsid w:val="3D8472C7"/>
    <w:rsid w:val="3D877340"/>
    <w:rsid w:val="3D8B1E8D"/>
    <w:rsid w:val="3D9828FE"/>
    <w:rsid w:val="3DA5668B"/>
    <w:rsid w:val="3DA65146"/>
    <w:rsid w:val="3DA762A5"/>
    <w:rsid w:val="3DA97422"/>
    <w:rsid w:val="3DAB05DD"/>
    <w:rsid w:val="3DAC6CC2"/>
    <w:rsid w:val="3DB11F27"/>
    <w:rsid w:val="3DB65F61"/>
    <w:rsid w:val="3DBF10A1"/>
    <w:rsid w:val="3DCB3DB0"/>
    <w:rsid w:val="3DD36124"/>
    <w:rsid w:val="3DDB0DCD"/>
    <w:rsid w:val="3DE428B8"/>
    <w:rsid w:val="3DE66E9A"/>
    <w:rsid w:val="3DE9096C"/>
    <w:rsid w:val="3DE97C00"/>
    <w:rsid w:val="3DEA5E70"/>
    <w:rsid w:val="3DEC78AB"/>
    <w:rsid w:val="3DF03804"/>
    <w:rsid w:val="3DF46971"/>
    <w:rsid w:val="3DF6341C"/>
    <w:rsid w:val="3DF84CBD"/>
    <w:rsid w:val="3E0420ED"/>
    <w:rsid w:val="3E145877"/>
    <w:rsid w:val="3E1A4B24"/>
    <w:rsid w:val="3E226130"/>
    <w:rsid w:val="3E2A280A"/>
    <w:rsid w:val="3E3D717E"/>
    <w:rsid w:val="3E3F0B47"/>
    <w:rsid w:val="3E3F47BC"/>
    <w:rsid w:val="3E3F67D7"/>
    <w:rsid w:val="3E4235E6"/>
    <w:rsid w:val="3E430174"/>
    <w:rsid w:val="3E47207E"/>
    <w:rsid w:val="3E697B67"/>
    <w:rsid w:val="3E773F2C"/>
    <w:rsid w:val="3E7D401F"/>
    <w:rsid w:val="3E8F3929"/>
    <w:rsid w:val="3E942603"/>
    <w:rsid w:val="3EA145B7"/>
    <w:rsid w:val="3EA20804"/>
    <w:rsid w:val="3ECE1E84"/>
    <w:rsid w:val="3ED26C57"/>
    <w:rsid w:val="3ED56BF7"/>
    <w:rsid w:val="3ED96546"/>
    <w:rsid w:val="3EDA7CA9"/>
    <w:rsid w:val="3EE72994"/>
    <w:rsid w:val="3EF404FC"/>
    <w:rsid w:val="3F04431E"/>
    <w:rsid w:val="3F07249A"/>
    <w:rsid w:val="3F074C8B"/>
    <w:rsid w:val="3F077A2A"/>
    <w:rsid w:val="3F151A75"/>
    <w:rsid w:val="3F1B12B1"/>
    <w:rsid w:val="3F1D0F74"/>
    <w:rsid w:val="3F1E10BD"/>
    <w:rsid w:val="3F2010B0"/>
    <w:rsid w:val="3F375A50"/>
    <w:rsid w:val="3F416843"/>
    <w:rsid w:val="3F467089"/>
    <w:rsid w:val="3F633BC2"/>
    <w:rsid w:val="3F6F6C47"/>
    <w:rsid w:val="3F712390"/>
    <w:rsid w:val="3F7F7B1C"/>
    <w:rsid w:val="3F85693A"/>
    <w:rsid w:val="3F8D3722"/>
    <w:rsid w:val="3F91340A"/>
    <w:rsid w:val="3F932241"/>
    <w:rsid w:val="3FA96407"/>
    <w:rsid w:val="3FAB2C43"/>
    <w:rsid w:val="3FAB3612"/>
    <w:rsid w:val="3FB1517E"/>
    <w:rsid w:val="3FC05C11"/>
    <w:rsid w:val="3FC436E8"/>
    <w:rsid w:val="3FCC47F7"/>
    <w:rsid w:val="3FD5641B"/>
    <w:rsid w:val="3FDF5E33"/>
    <w:rsid w:val="3FE2019B"/>
    <w:rsid w:val="3FE57DC9"/>
    <w:rsid w:val="3FF27B1B"/>
    <w:rsid w:val="3FFC636A"/>
    <w:rsid w:val="3FFE3910"/>
    <w:rsid w:val="401152F5"/>
    <w:rsid w:val="40116B78"/>
    <w:rsid w:val="402031E1"/>
    <w:rsid w:val="402A12A4"/>
    <w:rsid w:val="40313A45"/>
    <w:rsid w:val="40373B38"/>
    <w:rsid w:val="404653FF"/>
    <w:rsid w:val="40467B57"/>
    <w:rsid w:val="404C31C7"/>
    <w:rsid w:val="40502132"/>
    <w:rsid w:val="40511FBC"/>
    <w:rsid w:val="40552C30"/>
    <w:rsid w:val="40560217"/>
    <w:rsid w:val="40613573"/>
    <w:rsid w:val="40624701"/>
    <w:rsid w:val="40636C5D"/>
    <w:rsid w:val="406A1BBA"/>
    <w:rsid w:val="40790A53"/>
    <w:rsid w:val="407E12AC"/>
    <w:rsid w:val="40806B5C"/>
    <w:rsid w:val="409B69D6"/>
    <w:rsid w:val="40B135EF"/>
    <w:rsid w:val="40B52DA7"/>
    <w:rsid w:val="40BD15E3"/>
    <w:rsid w:val="40BE2CC7"/>
    <w:rsid w:val="40BF520A"/>
    <w:rsid w:val="40C352F7"/>
    <w:rsid w:val="40D12367"/>
    <w:rsid w:val="40E64D44"/>
    <w:rsid w:val="40E82EDC"/>
    <w:rsid w:val="41057500"/>
    <w:rsid w:val="4109204D"/>
    <w:rsid w:val="410B3DE1"/>
    <w:rsid w:val="41101F5F"/>
    <w:rsid w:val="4111384C"/>
    <w:rsid w:val="411621CA"/>
    <w:rsid w:val="4117383C"/>
    <w:rsid w:val="4121657E"/>
    <w:rsid w:val="412258F3"/>
    <w:rsid w:val="41255BC9"/>
    <w:rsid w:val="413A0966"/>
    <w:rsid w:val="414A40EF"/>
    <w:rsid w:val="414D1F22"/>
    <w:rsid w:val="41585D86"/>
    <w:rsid w:val="415C3FE4"/>
    <w:rsid w:val="415D5458"/>
    <w:rsid w:val="417534E0"/>
    <w:rsid w:val="417F34DD"/>
    <w:rsid w:val="41866303"/>
    <w:rsid w:val="41931BA0"/>
    <w:rsid w:val="41971DC1"/>
    <w:rsid w:val="419956FA"/>
    <w:rsid w:val="41A10A98"/>
    <w:rsid w:val="41B146FE"/>
    <w:rsid w:val="41C2159C"/>
    <w:rsid w:val="41CB4AB7"/>
    <w:rsid w:val="41D324A8"/>
    <w:rsid w:val="41D60C7F"/>
    <w:rsid w:val="41DA3FB8"/>
    <w:rsid w:val="41DA506E"/>
    <w:rsid w:val="41E748AD"/>
    <w:rsid w:val="41E81433"/>
    <w:rsid w:val="420E0011"/>
    <w:rsid w:val="421B758B"/>
    <w:rsid w:val="421E702D"/>
    <w:rsid w:val="423538E9"/>
    <w:rsid w:val="42365C18"/>
    <w:rsid w:val="423935FA"/>
    <w:rsid w:val="423B50F2"/>
    <w:rsid w:val="423D6442"/>
    <w:rsid w:val="42491904"/>
    <w:rsid w:val="424B29EB"/>
    <w:rsid w:val="424E0D23"/>
    <w:rsid w:val="42526FCC"/>
    <w:rsid w:val="4253221C"/>
    <w:rsid w:val="4253696C"/>
    <w:rsid w:val="425D18FC"/>
    <w:rsid w:val="426810C2"/>
    <w:rsid w:val="42684C80"/>
    <w:rsid w:val="426A2031"/>
    <w:rsid w:val="426D66E1"/>
    <w:rsid w:val="42746848"/>
    <w:rsid w:val="428C691E"/>
    <w:rsid w:val="42901A31"/>
    <w:rsid w:val="42916F69"/>
    <w:rsid w:val="42A71302"/>
    <w:rsid w:val="42A8117D"/>
    <w:rsid w:val="42AA719D"/>
    <w:rsid w:val="42AB2B62"/>
    <w:rsid w:val="42AC3237"/>
    <w:rsid w:val="42AD1B8F"/>
    <w:rsid w:val="42AD6055"/>
    <w:rsid w:val="42B557A1"/>
    <w:rsid w:val="42B56FDB"/>
    <w:rsid w:val="42B60275"/>
    <w:rsid w:val="42C145C0"/>
    <w:rsid w:val="42D30B47"/>
    <w:rsid w:val="42E17EF5"/>
    <w:rsid w:val="42EA4F30"/>
    <w:rsid w:val="42EB5009"/>
    <w:rsid w:val="430004F7"/>
    <w:rsid w:val="430D0946"/>
    <w:rsid w:val="43133C6A"/>
    <w:rsid w:val="43176C09"/>
    <w:rsid w:val="431C1B73"/>
    <w:rsid w:val="4321079F"/>
    <w:rsid w:val="43275BF1"/>
    <w:rsid w:val="433760FF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83B50"/>
    <w:rsid w:val="438C3708"/>
    <w:rsid w:val="43906D36"/>
    <w:rsid w:val="43917215"/>
    <w:rsid w:val="439648D1"/>
    <w:rsid w:val="439946DD"/>
    <w:rsid w:val="43A0784E"/>
    <w:rsid w:val="43B23C7F"/>
    <w:rsid w:val="43BD0341"/>
    <w:rsid w:val="43C234A2"/>
    <w:rsid w:val="43C300BD"/>
    <w:rsid w:val="43C7484A"/>
    <w:rsid w:val="43C901B0"/>
    <w:rsid w:val="43CA151F"/>
    <w:rsid w:val="43D15849"/>
    <w:rsid w:val="43D34EA2"/>
    <w:rsid w:val="43E2045A"/>
    <w:rsid w:val="43EA5F5A"/>
    <w:rsid w:val="43F4670C"/>
    <w:rsid w:val="44006401"/>
    <w:rsid w:val="44026EC3"/>
    <w:rsid w:val="44062F24"/>
    <w:rsid w:val="440C1C50"/>
    <w:rsid w:val="440C3857"/>
    <w:rsid w:val="441251BD"/>
    <w:rsid w:val="44144CEB"/>
    <w:rsid w:val="441472E9"/>
    <w:rsid w:val="441B3F62"/>
    <w:rsid w:val="442236AE"/>
    <w:rsid w:val="44301062"/>
    <w:rsid w:val="4437046D"/>
    <w:rsid w:val="443C5FBB"/>
    <w:rsid w:val="444079E8"/>
    <w:rsid w:val="44420F54"/>
    <w:rsid w:val="44477621"/>
    <w:rsid w:val="44497E3F"/>
    <w:rsid w:val="444C4A3E"/>
    <w:rsid w:val="44537C4A"/>
    <w:rsid w:val="44564AB1"/>
    <w:rsid w:val="4459065A"/>
    <w:rsid w:val="44610641"/>
    <w:rsid w:val="44627714"/>
    <w:rsid w:val="4469658F"/>
    <w:rsid w:val="446E0735"/>
    <w:rsid w:val="448E4447"/>
    <w:rsid w:val="44922BA8"/>
    <w:rsid w:val="44A44004"/>
    <w:rsid w:val="44AB7268"/>
    <w:rsid w:val="44AF150D"/>
    <w:rsid w:val="44AF54C8"/>
    <w:rsid w:val="44B96619"/>
    <w:rsid w:val="44BF4E8E"/>
    <w:rsid w:val="44C56C92"/>
    <w:rsid w:val="44D82665"/>
    <w:rsid w:val="44DF6C65"/>
    <w:rsid w:val="44E201DE"/>
    <w:rsid w:val="44F473AA"/>
    <w:rsid w:val="44FF4802"/>
    <w:rsid w:val="4503656F"/>
    <w:rsid w:val="4509607B"/>
    <w:rsid w:val="450D7DA5"/>
    <w:rsid w:val="45151B82"/>
    <w:rsid w:val="451A5933"/>
    <w:rsid w:val="451C4F8C"/>
    <w:rsid w:val="451D4277"/>
    <w:rsid w:val="451E0480"/>
    <w:rsid w:val="45230280"/>
    <w:rsid w:val="45263757"/>
    <w:rsid w:val="452C16A3"/>
    <w:rsid w:val="452C4845"/>
    <w:rsid w:val="453148BF"/>
    <w:rsid w:val="4546321C"/>
    <w:rsid w:val="454D5A68"/>
    <w:rsid w:val="454F55B6"/>
    <w:rsid w:val="45572A7F"/>
    <w:rsid w:val="455B66A9"/>
    <w:rsid w:val="455E5320"/>
    <w:rsid w:val="455E6EE9"/>
    <w:rsid w:val="456000A3"/>
    <w:rsid w:val="4560744D"/>
    <w:rsid w:val="456740C6"/>
    <w:rsid w:val="457B3A87"/>
    <w:rsid w:val="458531BD"/>
    <w:rsid w:val="458D3212"/>
    <w:rsid w:val="45AA0FE0"/>
    <w:rsid w:val="45CD5860"/>
    <w:rsid w:val="45D46EF6"/>
    <w:rsid w:val="45E30407"/>
    <w:rsid w:val="45E73D55"/>
    <w:rsid w:val="45EA0954"/>
    <w:rsid w:val="45F94BE4"/>
    <w:rsid w:val="45FF4FB2"/>
    <w:rsid w:val="460427FF"/>
    <w:rsid w:val="46046775"/>
    <w:rsid w:val="460A307F"/>
    <w:rsid w:val="461913B7"/>
    <w:rsid w:val="461A0A10"/>
    <w:rsid w:val="461C4EB1"/>
    <w:rsid w:val="461D7F93"/>
    <w:rsid w:val="463B50A6"/>
    <w:rsid w:val="464372CD"/>
    <w:rsid w:val="46437ED3"/>
    <w:rsid w:val="4649053A"/>
    <w:rsid w:val="464F5033"/>
    <w:rsid w:val="46524241"/>
    <w:rsid w:val="465D56C0"/>
    <w:rsid w:val="46671231"/>
    <w:rsid w:val="46742653"/>
    <w:rsid w:val="467712DF"/>
    <w:rsid w:val="467E4A9B"/>
    <w:rsid w:val="46817071"/>
    <w:rsid w:val="468B1B41"/>
    <w:rsid w:val="46925B5D"/>
    <w:rsid w:val="46992A4E"/>
    <w:rsid w:val="469A2752"/>
    <w:rsid w:val="469A6CC1"/>
    <w:rsid w:val="46C44E88"/>
    <w:rsid w:val="46CC117B"/>
    <w:rsid w:val="46DD1C9F"/>
    <w:rsid w:val="46E17684"/>
    <w:rsid w:val="46E261BF"/>
    <w:rsid w:val="46FC682E"/>
    <w:rsid w:val="46FF5E36"/>
    <w:rsid w:val="4705380E"/>
    <w:rsid w:val="47154DC1"/>
    <w:rsid w:val="471C79F5"/>
    <w:rsid w:val="47206EEE"/>
    <w:rsid w:val="472D2D5A"/>
    <w:rsid w:val="47327030"/>
    <w:rsid w:val="47406BF9"/>
    <w:rsid w:val="474D7908"/>
    <w:rsid w:val="474E0A39"/>
    <w:rsid w:val="475353AC"/>
    <w:rsid w:val="475F33B7"/>
    <w:rsid w:val="476E3E73"/>
    <w:rsid w:val="47710339"/>
    <w:rsid w:val="47726286"/>
    <w:rsid w:val="47760DD2"/>
    <w:rsid w:val="477B77F0"/>
    <w:rsid w:val="47892B79"/>
    <w:rsid w:val="47897905"/>
    <w:rsid w:val="478D1622"/>
    <w:rsid w:val="47934E4C"/>
    <w:rsid w:val="479C10D9"/>
    <w:rsid w:val="47A11C34"/>
    <w:rsid w:val="47A23261"/>
    <w:rsid w:val="47A36FA7"/>
    <w:rsid w:val="47AB1521"/>
    <w:rsid w:val="47B157F3"/>
    <w:rsid w:val="47B87DA0"/>
    <w:rsid w:val="47BB1826"/>
    <w:rsid w:val="47BF00B7"/>
    <w:rsid w:val="47C164B4"/>
    <w:rsid w:val="47D55B97"/>
    <w:rsid w:val="47D94F35"/>
    <w:rsid w:val="47DC103D"/>
    <w:rsid w:val="47E522D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F0A2A"/>
    <w:rsid w:val="482A5B09"/>
    <w:rsid w:val="482D66CC"/>
    <w:rsid w:val="48325930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E0AE4"/>
    <w:rsid w:val="486F13F8"/>
    <w:rsid w:val="487546E4"/>
    <w:rsid w:val="48855D0A"/>
    <w:rsid w:val="488E4435"/>
    <w:rsid w:val="489905C6"/>
    <w:rsid w:val="48994BC0"/>
    <w:rsid w:val="489A017E"/>
    <w:rsid w:val="489A3099"/>
    <w:rsid w:val="48A52D41"/>
    <w:rsid w:val="48AE7551"/>
    <w:rsid w:val="48AF426B"/>
    <w:rsid w:val="48B24151"/>
    <w:rsid w:val="48B66C9D"/>
    <w:rsid w:val="48B74B74"/>
    <w:rsid w:val="48BA4980"/>
    <w:rsid w:val="48BC0E43"/>
    <w:rsid w:val="48BE2F6F"/>
    <w:rsid w:val="48C35D49"/>
    <w:rsid w:val="48C710F6"/>
    <w:rsid w:val="48C90682"/>
    <w:rsid w:val="48C92735"/>
    <w:rsid w:val="48CD2B36"/>
    <w:rsid w:val="48D13E6E"/>
    <w:rsid w:val="48D149F2"/>
    <w:rsid w:val="48E33745"/>
    <w:rsid w:val="48E45A73"/>
    <w:rsid w:val="48E45CA0"/>
    <w:rsid w:val="48EB3950"/>
    <w:rsid w:val="48EF79F9"/>
    <w:rsid w:val="490A2987"/>
    <w:rsid w:val="491000E9"/>
    <w:rsid w:val="491561CA"/>
    <w:rsid w:val="49197710"/>
    <w:rsid w:val="491F43AE"/>
    <w:rsid w:val="492278CF"/>
    <w:rsid w:val="492A6746"/>
    <w:rsid w:val="493955DE"/>
    <w:rsid w:val="493D02DA"/>
    <w:rsid w:val="493E352A"/>
    <w:rsid w:val="494C0AB8"/>
    <w:rsid w:val="49525C2E"/>
    <w:rsid w:val="495E2F5A"/>
    <w:rsid w:val="49610F13"/>
    <w:rsid w:val="49644763"/>
    <w:rsid w:val="49863FB4"/>
    <w:rsid w:val="498A5978"/>
    <w:rsid w:val="49916688"/>
    <w:rsid w:val="49927DEC"/>
    <w:rsid w:val="499C01AE"/>
    <w:rsid w:val="49A2436D"/>
    <w:rsid w:val="49A50DB5"/>
    <w:rsid w:val="49A75D68"/>
    <w:rsid w:val="49D03851"/>
    <w:rsid w:val="49D85C06"/>
    <w:rsid w:val="49DB7769"/>
    <w:rsid w:val="49E47F57"/>
    <w:rsid w:val="49E907DF"/>
    <w:rsid w:val="49EE3A42"/>
    <w:rsid w:val="49EE3C79"/>
    <w:rsid w:val="49FD3C5B"/>
    <w:rsid w:val="4A01340D"/>
    <w:rsid w:val="4A0A654D"/>
    <w:rsid w:val="4A0C5E9D"/>
    <w:rsid w:val="4A114CFE"/>
    <w:rsid w:val="4A1D3E89"/>
    <w:rsid w:val="4A2806DA"/>
    <w:rsid w:val="4A2E64A3"/>
    <w:rsid w:val="4A310CEA"/>
    <w:rsid w:val="4A41528B"/>
    <w:rsid w:val="4A4511E4"/>
    <w:rsid w:val="4A4B1534"/>
    <w:rsid w:val="4A4D2E3A"/>
    <w:rsid w:val="4A57221E"/>
    <w:rsid w:val="4A572C2C"/>
    <w:rsid w:val="4A5C6177"/>
    <w:rsid w:val="4A6D468A"/>
    <w:rsid w:val="4A741303"/>
    <w:rsid w:val="4A804DCA"/>
    <w:rsid w:val="4A8E3A73"/>
    <w:rsid w:val="4A986521"/>
    <w:rsid w:val="4AA435FD"/>
    <w:rsid w:val="4AA563AA"/>
    <w:rsid w:val="4AA648B2"/>
    <w:rsid w:val="4AAA5CD3"/>
    <w:rsid w:val="4AAF3792"/>
    <w:rsid w:val="4AAF6E73"/>
    <w:rsid w:val="4AB117D2"/>
    <w:rsid w:val="4ABC6FDA"/>
    <w:rsid w:val="4AC811F1"/>
    <w:rsid w:val="4AD50B20"/>
    <w:rsid w:val="4ADE16F1"/>
    <w:rsid w:val="4AE12A63"/>
    <w:rsid w:val="4AE222F6"/>
    <w:rsid w:val="4AE44310"/>
    <w:rsid w:val="4AE607D1"/>
    <w:rsid w:val="4B0B204A"/>
    <w:rsid w:val="4B1318D7"/>
    <w:rsid w:val="4B1542AF"/>
    <w:rsid w:val="4B1C3322"/>
    <w:rsid w:val="4B242DE5"/>
    <w:rsid w:val="4B2632FE"/>
    <w:rsid w:val="4B271E82"/>
    <w:rsid w:val="4B32628E"/>
    <w:rsid w:val="4B35609A"/>
    <w:rsid w:val="4B3F04A8"/>
    <w:rsid w:val="4B5C1B0B"/>
    <w:rsid w:val="4B5D03A4"/>
    <w:rsid w:val="4B5D2903"/>
    <w:rsid w:val="4B5F681C"/>
    <w:rsid w:val="4B615355"/>
    <w:rsid w:val="4B652D44"/>
    <w:rsid w:val="4B693463"/>
    <w:rsid w:val="4B71154B"/>
    <w:rsid w:val="4B9A0B70"/>
    <w:rsid w:val="4B9F6467"/>
    <w:rsid w:val="4BA64EBC"/>
    <w:rsid w:val="4BA72D5B"/>
    <w:rsid w:val="4BAB0429"/>
    <w:rsid w:val="4BAC0FEC"/>
    <w:rsid w:val="4BB23B7A"/>
    <w:rsid w:val="4BB513ED"/>
    <w:rsid w:val="4BB65955"/>
    <w:rsid w:val="4BBF6994"/>
    <w:rsid w:val="4BD755DD"/>
    <w:rsid w:val="4BE3271D"/>
    <w:rsid w:val="4BEC729F"/>
    <w:rsid w:val="4BEE70AB"/>
    <w:rsid w:val="4C041AE2"/>
    <w:rsid w:val="4C067392"/>
    <w:rsid w:val="4C092FFA"/>
    <w:rsid w:val="4C0B2A8D"/>
    <w:rsid w:val="4C1F7ED2"/>
    <w:rsid w:val="4C2720F1"/>
    <w:rsid w:val="4C2B6CF1"/>
    <w:rsid w:val="4C33438A"/>
    <w:rsid w:val="4C3C1AD4"/>
    <w:rsid w:val="4C3F4608"/>
    <w:rsid w:val="4C415DC1"/>
    <w:rsid w:val="4C4B338E"/>
    <w:rsid w:val="4C530FC3"/>
    <w:rsid w:val="4C5D4353"/>
    <w:rsid w:val="4C5D7E37"/>
    <w:rsid w:val="4C665351"/>
    <w:rsid w:val="4C675F73"/>
    <w:rsid w:val="4C7E5576"/>
    <w:rsid w:val="4C911167"/>
    <w:rsid w:val="4CA8348C"/>
    <w:rsid w:val="4CAC738B"/>
    <w:rsid w:val="4CBF4EEA"/>
    <w:rsid w:val="4CC30FA7"/>
    <w:rsid w:val="4CCC3377"/>
    <w:rsid w:val="4CCC7294"/>
    <w:rsid w:val="4CD45308"/>
    <w:rsid w:val="4CD545C9"/>
    <w:rsid w:val="4CD91495"/>
    <w:rsid w:val="4CDB43FA"/>
    <w:rsid w:val="4CDB482D"/>
    <w:rsid w:val="4CDC224B"/>
    <w:rsid w:val="4CE2595E"/>
    <w:rsid w:val="4CFA26B9"/>
    <w:rsid w:val="4CFA68DE"/>
    <w:rsid w:val="4CFC2730"/>
    <w:rsid w:val="4D007331"/>
    <w:rsid w:val="4D025F3A"/>
    <w:rsid w:val="4D0E7EDC"/>
    <w:rsid w:val="4D0F760B"/>
    <w:rsid w:val="4D121E52"/>
    <w:rsid w:val="4D1825FC"/>
    <w:rsid w:val="4D1A319C"/>
    <w:rsid w:val="4D1E300D"/>
    <w:rsid w:val="4D1E35BD"/>
    <w:rsid w:val="4D261EAC"/>
    <w:rsid w:val="4D2A4F5E"/>
    <w:rsid w:val="4D33346E"/>
    <w:rsid w:val="4D514B4B"/>
    <w:rsid w:val="4D604615"/>
    <w:rsid w:val="4D754D28"/>
    <w:rsid w:val="4D7E1A1A"/>
    <w:rsid w:val="4D7E3E1A"/>
    <w:rsid w:val="4D7E726E"/>
    <w:rsid w:val="4D7F13A5"/>
    <w:rsid w:val="4D8D1922"/>
    <w:rsid w:val="4D9755A4"/>
    <w:rsid w:val="4D99374A"/>
    <w:rsid w:val="4D9B696F"/>
    <w:rsid w:val="4D9C0791"/>
    <w:rsid w:val="4DA05711"/>
    <w:rsid w:val="4DA25F0B"/>
    <w:rsid w:val="4DA77D91"/>
    <w:rsid w:val="4DAC3CEA"/>
    <w:rsid w:val="4DB43C7C"/>
    <w:rsid w:val="4DB779E3"/>
    <w:rsid w:val="4DC02EA9"/>
    <w:rsid w:val="4DC75540"/>
    <w:rsid w:val="4DE3038A"/>
    <w:rsid w:val="4DE75275"/>
    <w:rsid w:val="4DE91357"/>
    <w:rsid w:val="4E011092"/>
    <w:rsid w:val="4E07170C"/>
    <w:rsid w:val="4E0C2A47"/>
    <w:rsid w:val="4E1218C0"/>
    <w:rsid w:val="4E16587F"/>
    <w:rsid w:val="4E183066"/>
    <w:rsid w:val="4E1D71A4"/>
    <w:rsid w:val="4E203FD9"/>
    <w:rsid w:val="4E2B0866"/>
    <w:rsid w:val="4E3629AC"/>
    <w:rsid w:val="4E4306F0"/>
    <w:rsid w:val="4E487DC2"/>
    <w:rsid w:val="4E49127D"/>
    <w:rsid w:val="4E58778C"/>
    <w:rsid w:val="4E5E019D"/>
    <w:rsid w:val="4E5F368B"/>
    <w:rsid w:val="4E6279F7"/>
    <w:rsid w:val="4E775D34"/>
    <w:rsid w:val="4E8841D8"/>
    <w:rsid w:val="4E8B4CDD"/>
    <w:rsid w:val="4E8D4BEE"/>
    <w:rsid w:val="4E8E0A92"/>
    <w:rsid w:val="4E9022FC"/>
    <w:rsid w:val="4E9E66C1"/>
    <w:rsid w:val="4EA65645"/>
    <w:rsid w:val="4EAB027C"/>
    <w:rsid w:val="4EAD3D1E"/>
    <w:rsid w:val="4EB376FF"/>
    <w:rsid w:val="4EB52BF2"/>
    <w:rsid w:val="4EBE6F54"/>
    <w:rsid w:val="4EC16D60"/>
    <w:rsid w:val="4EC80569"/>
    <w:rsid w:val="4ED06DA6"/>
    <w:rsid w:val="4ED14454"/>
    <w:rsid w:val="4EDC41D6"/>
    <w:rsid w:val="4EE218CA"/>
    <w:rsid w:val="4EE27864"/>
    <w:rsid w:val="4EE927D0"/>
    <w:rsid w:val="4EEB3135"/>
    <w:rsid w:val="4EF06536"/>
    <w:rsid w:val="4EFA12AE"/>
    <w:rsid w:val="4EFB1BD9"/>
    <w:rsid w:val="4EFE7E24"/>
    <w:rsid w:val="4F0276A5"/>
    <w:rsid w:val="4F0D6A98"/>
    <w:rsid w:val="4F111595"/>
    <w:rsid w:val="4F2D4797"/>
    <w:rsid w:val="4F311A25"/>
    <w:rsid w:val="4F3B0357"/>
    <w:rsid w:val="4F674A69"/>
    <w:rsid w:val="4F7459D0"/>
    <w:rsid w:val="4F806226"/>
    <w:rsid w:val="4F824091"/>
    <w:rsid w:val="4F866AAD"/>
    <w:rsid w:val="4F885C21"/>
    <w:rsid w:val="4F8E2F2B"/>
    <w:rsid w:val="4F911872"/>
    <w:rsid w:val="4F950B03"/>
    <w:rsid w:val="4F995545"/>
    <w:rsid w:val="4FA11285"/>
    <w:rsid w:val="4FAC303A"/>
    <w:rsid w:val="4FB14A0F"/>
    <w:rsid w:val="4FC6664D"/>
    <w:rsid w:val="4FC82703"/>
    <w:rsid w:val="4FCB581C"/>
    <w:rsid w:val="4FD035E4"/>
    <w:rsid w:val="4FDB53F9"/>
    <w:rsid w:val="4FDB7D28"/>
    <w:rsid w:val="4FED689E"/>
    <w:rsid w:val="4FEF09CA"/>
    <w:rsid w:val="4FF34667"/>
    <w:rsid w:val="4FF42ACE"/>
    <w:rsid w:val="4FF6168F"/>
    <w:rsid w:val="4FFA476D"/>
    <w:rsid w:val="5005183F"/>
    <w:rsid w:val="50067E95"/>
    <w:rsid w:val="500821B1"/>
    <w:rsid w:val="50163D94"/>
    <w:rsid w:val="503037B8"/>
    <w:rsid w:val="503C1A3B"/>
    <w:rsid w:val="50431CDF"/>
    <w:rsid w:val="50460658"/>
    <w:rsid w:val="5046567E"/>
    <w:rsid w:val="506F0B80"/>
    <w:rsid w:val="507652D2"/>
    <w:rsid w:val="507836C4"/>
    <w:rsid w:val="507C44FD"/>
    <w:rsid w:val="507E3131"/>
    <w:rsid w:val="5081038E"/>
    <w:rsid w:val="508237AB"/>
    <w:rsid w:val="5094647C"/>
    <w:rsid w:val="50950F4F"/>
    <w:rsid w:val="509B1042"/>
    <w:rsid w:val="50AC5BC5"/>
    <w:rsid w:val="50BE4EF9"/>
    <w:rsid w:val="50C765B1"/>
    <w:rsid w:val="50CC3BD1"/>
    <w:rsid w:val="50DA34A8"/>
    <w:rsid w:val="50DC0BB6"/>
    <w:rsid w:val="50E321B5"/>
    <w:rsid w:val="50E33CC5"/>
    <w:rsid w:val="50E44E2E"/>
    <w:rsid w:val="50F019F4"/>
    <w:rsid w:val="50F8793D"/>
    <w:rsid w:val="50FD46AD"/>
    <w:rsid w:val="50FD767C"/>
    <w:rsid w:val="50FF6925"/>
    <w:rsid w:val="510A1139"/>
    <w:rsid w:val="511E591D"/>
    <w:rsid w:val="512632A1"/>
    <w:rsid w:val="5127683C"/>
    <w:rsid w:val="51422B90"/>
    <w:rsid w:val="514257A7"/>
    <w:rsid w:val="51586515"/>
    <w:rsid w:val="515A1F6B"/>
    <w:rsid w:val="519F7CEC"/>
    <w:rsid w:val="51A449CF"/>
    <w:rsid w:val="51A702DD"/>
    <w:rsid w:val="51A80E8B"/>
    <w:rsid w:val="51AA4273"/>
    <w:rsid w:val="51AB6E51"/>
    <w:rsid w:val="51AE26BF"/>
    <w:rsid w:val="51BF4266"/>
    <w:rsid w:val="51CE4B6D"/>
    <w:rsid w:val="51D04C74"/>
    <w:rsid w:val="51D44CC8"/>
    <w:rsid w:val="51D477C1"/>
    <w:rsid w:val="51D65FB1"/>
    <w:rsid w:val="51DB7C35"/>
    <w:rsid w:val="51E76883"/>
    <w:rsid w:val="51F3512D"/>
    <w:rsid w:val="51FD43EE"/>
    <w:rsid w:val="5207672B"/>
    <w:rsid w:val="520F3BC8"/>
    <w:rsid w:val="52124F95"/>
    <w:rsid w:val="521B363B"/>
    <w:rsid w:val="521E0250"/>
    <w:rsid w:val="521E6A0B"/>
    <w:rsid w:val="522056E8"/>
    <w:rsid w:val="52206BA5"/>
    <w:rsid w:val="52276511"/>
    <w:rsid w:val="52290173"/>
    <w:rsid w:val="522B53C7"/>
    <w:rsid w:val="5231485B"/>
    <w:rsid w:val="524E0310"/>
    <w:rsid w:val="524E0664"/>
    <w:rsid w:val="525175E5"/>
    <w:rsid w:val="526824BB"/>
    <w:rsid w:val="526C5809"/>
    <w:rsid w:val="52710336"/>
    <w:rsid w:val="528A6237"/>
    <w:rsid w:val="529D4B31"/>
    <w:rsid w:val="52A57F6E"/>
    <w:rsid w:val="52AA12FC"/>
    <w:rsid w:val="52BB0DC6"/>
    <w:rsid w:val="52C12CF2"/>
    <w:rsid w:val="52C72783"/>
    <w:rsid w:val="52C75B32"/>
    <w:rsid w:val="52CF5620"/>
    <w:rsid w:val="52D72C54"/>
    <w:rsid w:val="53010026"/>
    <w:rsid w:val="53023300"/>
    <w:rsid w:val="5304749A"/>
    <w:rsid w:val="530A5E24"/>
    <w:rsid w:val="530B346C"/>
    <w:rsid w:val="53185BA1"/>
    <w:rsid w:val="531D5CDC"/>
    <w:rsid w:val="531F2481"/>
    <w:rsid w:val="53246FF7"/>
    <w:rsid w:val="532A119D"/>
    <w:rsid w:val="534352ED"/>
    <w:rsid w:val="534360E5"/>
    <w:rsid w:val="53493DBC"/>
    <w:rsid w:val="534B030D"/>
    <w:rsid w:val="535A3E84"/>
    <w:rsid w:val="537108B7"/>
    <w:rsid w:val="537D3988"/>
    <w:rsid w:val="5383014F"/>
    <w:rsid w:val="53837B15"/>
    <w:rsid w:val="53877C13"/>
    <w:rsid w:val="538B16BF"/>
    <w:rsid w:val="53910603"/>
    <w:rsid w:val="539463F2"/>
    <w:rsid w:val="539D72D3"/>
    <w:rsid w:val="53A04139"/>
    <w:rsid w:val="53A148C7"/>
    <w:rsid w:val="53B75DC8"/>
    <w:rsid w:val="53B8298E"/>
    <w:rsid w:val="53DA5D06"/>
    <w:rsid w:val="53E00FDA"/>
    <w:rsid w:val="53E67C07"/>
    <w:rsid w:val="53E727D9"/>
    <w:rsid w:val="53F96ED4"/>
    <w:rsid w:val="53FC3DA2"/>
    <w:rsid w:val="53FC4BDE"/>
    <w:rsid w:val="540505F8"/>
    <w:rsid w:val="54062852"/>
    <w:rsid w:val="541668D6"/>
    <w:rsid w:val="54203B0B"/>
    <w:rsid w:val="543122B9"/>
    <w:rsid w:val="543A2426"/>
    <w:rsid w:val="543D2333"/>
    <w:rsid w:val="54526FE8"/>
    <w:rsid w:val="54562FA3"/>
    <w:rsid w:val="54636575"/>
    <w:rsid w:val="547025D4"/>
    <w:rsid w:val="548655DD"/>
    <w:rsid w:val="5491037E"/>
    <w:rsid w:val="54922E51"/>
    <w:rsid w:val="54945DAC"/>
    <w:rsid w:val="54A164C8"/>
    <w:rsid w:val="54A32F80"/>
    <w:rsid w:val="54A50830"/>
    <w:rsid w:val="54AD1ECF"/>
    <w:rsid w:val="54AD6566"/>
    <w:rsid w:val="54AD6AF1"/>
    <w:rsid w:val="54BE3E6C"/>
    <w:rsid w:val="54C05967"/>
    <w:rsid w:val="54C10C99"/>
    <w:rsid w:val="54CE71CD"/>
    <w:rsid w:val="54D71E98"/>
    <w:rsid w:val="54D77E12"/>
    <w:rsid w:val="54E20F64"/>
    <w:rsid w:val="54E3202C"/>
    <w:rsid w:val="54E5011D"/>
    <w:rsid w:val="54E962D6"/>
    <w:rsid w:val="54FE5261"/>
    <w:rsid w:val="55031D37"/>
    <w:rsid w:val="550377DB"/>
    <w:rsid w:val="5509387F"/>
    <w:rsid w:val="55111E06"/>
    <w:rsid w:val="55163B69"/>
    <w:rsid w:val="551B4CFF"/>
    <w:rsid w:val="551C7529"/>
    <w:rsid w:val="551E4C5A"/>
    <w:rsid w:val="55216522"/>
    <w:rsid w:val="552C7073"/>
    <w:rsid w:val="554076A8"/>
    <w:rsid w:val="5541273A"/>
    <w:rsid w:val="554A0B9A"/>
    <w:rsid w:val="554E19BA"/>
    <w:rsid w:val="555636A4"/>
    <w:rsid w:val="55573BDA"/>
    <w:rsid w:val="55574379"/>
    <w:rsid w:val="55722296"/>
    <w:rsid w:val="557611AD"/>
    <w:rsid w:val="55790ADF"/>
    <w:rsid w:val="55814A74"/>
    <w:rsid w:val="558F68C7"/>
    <w:rsid w:val="55901EB7"/>
    <w:rsid w:val="5597262C"/>
    <w:rsid w:val="55A30E39"/>
    <w:rsid w:val="55AB0726"/>
    <w:rsid w:val="55B25A45"/>
    <w:rsid w:val="55BB7C64"/>
    <w:rsid w:val="55BD1D91"/>
    <w:rsid w:val="55C70BE2"/>
    <w:rsid w:val="55D62C2D"/>
    <w:rsid w:val="55DE621D"/>
    <w:rsid w:val="55E32B88"/>
    <w:rsid w:val="55EA449A"/>
    <w:rsid w:val="55EB6857"/>
    <w:rsid w:val="55F1179C"/>
    <w:rsid w:val="560848DA"/>
    <w:rsid w:val="560C41D3"/>
    <w:rsid w:val="560F5B43"/>
    <w:rsid w:val="56125BBD"/>
    <w:rsid w:val="56164FA2"/>
    <w:rsid w:val="561B5D29"/>
    <w:rsid w:val="56314CB4"/>
    <w:rsid w:val="5633048A"/>
    <w:rsid w:val="563418B3"/>
    <w:rsid w:val="563F4088"/>
    <w:rsid w:val="56444C20"/>
    <w:rsid w:val="5646122F"/>
    <w:rsid w:val="564B5DE5"/>
    <w:rsid w:val="564D1DBC"/>
    <w:rsid w:val="56515ED8"/>
    <w:rsid w:val="5654756A"/>
    <w:rsid w:val="5660229D"/>
    <w:rsid w:val="566163C5"/>
    <w:rsid w:val="56624676"/>
    <w:rsid w:val="566A4E27"/>
    <w:rsid w:val="56703348"/>
    <w:rsid w:val="56715E7C"/>
    <w:rsid w:val="56752351"/>
    <w:rsid w:val="567B5EA0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D0050E"/>
    <w:rsid w:val="56D44467"/>
    <w:rsid w:val="56DC210B"/>
    <w:rsid w:val="56F54173"/>
    <w:rsid w:val="57031E01"/>
    <w:rsid w:val="570E4A41"/>
    <w:rsid w:val="5715418D"/>
    <w:rsid w:val="571F6DCC"/>
    <w:rsid w:val="572703BA"/>
    <w:rsid w:val="57276D2E"/>
    <w:rsid w:val="572A3118"/>
    <w:rsid w:val="572F0078"/>
    <w:rsid w:val="573A1FB0"/>
    <w:rsid w:val="57427649"/>
    <w:rsid w:val="57447D59"/>
    <w:rsid w:val="574C3BF8"/>
    <w:rsid w:val="575A664D"/>
    <w:rsid w:val="576E4BB8"/>
    <w:rsid w:val="577039A1"/>
    <w:rsid w:val="577506D9"/>
    <w:rsid w:val="578060C1"/>
    <w:rsid w:val="57861B0A"/>
    <w:rsid w:val="57873C6F"/>
    <w:rsid w:val="578E4544"/>
    <w:rsid w:val="57A4356D"/>
    <w:rsid w:val="57A51CF7"/>
    <w:rsid w:val="57A5783A"/>
    <w:rsid w:val="57A87E83"/>
    <w:rsid w:val="57A96CCE"/>
    <w:rsid w:val="57B1382C"/>
    <w:rsid w:val="57B145A6"/>
    <w:rsid w:val="57B14F8F"/>
    <w:rsid w:val="57B5791A"/>
    <w:rsid w:val="57BC1CB8"/>
    <w:rsid w:val="57BD63B1"/>
    <w:rsid w:val="57C47138"/>
    <w:rsid w:val="57D72DE9"/>
    <w:rsid w:val="57DF1411"/>
    <w:rsid w:val="57E36D0C"/>
    <w:rsid w:val="57EC5B86"/>
    <w:rsid w:val="57F048C0"/>
    <w:rsid w:val="57F131C4"/>
    <w:rsid w:val="57F34B8F"/>
    <w:rsid w:val="57FE5BA7"/>
    <w:rsid w:val="58055B5F"/>
    <w:rsid w:val="5808311F"/>
    <w:rsid w:val="580F053E"/>
    <w:rsid w:val="58144F27"/>
    <w:rsid w:val="581A1CA6"/>
    <w:rsid w:val="581E2850"/>
    <w:rsid w:val="582C5E37"/>
    <w:rsid w:val="582F0D41"/>
    <w:rsid w:val="58350E34"/>
    <w:rsid w:val="58354657"/>
    <w:rsid w:val="584030CD"/>
    <w:rsid w:val="58493D39"/>
    <w:rsid w:val="58521FFA"/>
    <w:rsid w:val="585B28F8"/>
    <w:rsid w:val="585B6F4C"/>
    <w:rsid w:val="58613227"/>
    <w:rsid w:val="58681E8A"/>
    <w:rsid w:val="58682A23"/>
    <w:rsid w:val="58691CEA"/>
    <w:rsid w:val="586D55BC"/>
    <w:rsid w:val="58723BA9"/>
    <w:rsid w:val="587711C8"/>
    <w:rsid w:val="587D7EF4"/>
    <w:rsid w:val="588210B0"/>
    <w:rsid w:val="588565F7"/>
    <w:rsid w:val="588876BA"/>
    <w:rsid w:val="58891FEC"/>
    <w:rsid w:val="58950BFF"/>
    <w:rsid w:val="58A11E51"/>
    <w:rsid w:val="58A92E65"/>
    <w:rsid w:val="58B12AFC"/>
    <w:rsid w:val="58B63596"/>
    <w:rsid w:val="58BB4331"/>
    <w:rsid w:val="58C444E1"/>
    <w:rsid w:val="58C84F4B"/>
    <w:rsid w:val="58C87B8B"/>
    <w:rsid w:val="58D06629"/>
    <w:rsid w:val="58D53D99"/>
    <w:rsid w:val="58D57AD0"/>
    <w:rsid w:val="58DF443A"/>
    <w:rsid w:val="58E0107D"/>
    <w:rsid w:val="58EB7AAF"/>
    <w:rsid w:val="58ED6218"/>
    <w:rsid w:val="58EF231A"/>
    <w:rsid w:val="58F32D24"/>
    <w:rsid w:val="58FE2656"/>
    <w:rsid w:val="590066A1"/>
    <w:rsid w:val="59064B56"/>
    <w:rsid w:val="59191CDC"/>
    <w:rsid w:val="59294CF3"/>
    <w:rsid w:val="592A7BC5"/>
    <w:rsid w:val="593552D8"/>
    <w:rsid w:val="593917EF"/>
    <w:rsid w:val="59396F1D"/>
    <w:rsid w:val="594A5F6A"/>
    <w:rsid w:val="594B12E2"/>
    <w:rsid w:val="594F663F"/>
    <w:rsid w:val="59540CE2"/>
    <w:rsid w:val="595513FA"/>
    <w:rsid w:val="596146BC"/>
    <w:rsid w:val="596A0D00"/>
    <w:rsid w:val="596F2086"/>
    <w:rsid w:val="5971647E"/>
    <w:rsid w:val="5979184B"/>
    <w:rsid w:val="59796EA2"/>
    <w:rsid w:val="597A7C9B"/>
    <w:rsid w:val="59802C08"/>
    <w:rsid w:val="598F602C"/>
    <w:rsid w:val="599408C9"/>
    <w:rsid w:val="59966548"/>
    <w:rsid w:val="599E1210"/>
    <w:rsid w:val="599F32C7"/>
    <w:rsid w:val="59A2321B"/>
    <w:rsid w:val="59A34C8E"/>
    <w:rsid w:val="59A514D2"/>
    <w:rsid w:val="59A67BCB"/>
    <w:rsid w:val="59D01E6B"/>
    <w:rsid w:val="59D522F0"/>
    <w:rsid w:val="59DD7177"/>
    <w:rsid w:val="59EA5EEF"/>
    <w:rsid w:val="59F2049D"/>
    <w:rsid w:val="59F86A07"/>
    <w:rsid w:val="5A030F2C"/>
    <w:rsid w:val="5A156FA8"/>
    <w:rsid w:val="5A2A1BF2"/>
    <w:rsid w:val="5A2A611C"/>
    <w:rsid w:val="5A2B6B3C"/>
    <w:rsid w:val="5A38042E"/>
    <w:rsid w:val="5A386368"/>
    <w:rsid w:val="5A45519A"/>
    <w:rsid w:val="5A5A6F19"/>
    <w:rsid w:val="5A604218"/>
    <w:rsid w:val="5A6527E9"/>
    <w:rsid w:val="5A790CD0"/>
    <w:rsid w:val="5A79677C"/>
    <w:rsid w:val="5A8B7BB1"/>
    <w:rsid w:val="5A9105C2"/>
    <w:rsid w:val="5A9715DC"/>
    <w:rsid w:val="5A9E4D37"/>
    <w:rsid w:val="5A9F36A3"/>
    <w:rsid w:val="5AA017EF"/>
    <w:rsid w:val="5AA10712"/>
    <w:rsid w:val="5AA37AE0"/>
    <w:rsid w:val="5AB31D0A"/>
    <w:rsid w:val="5AB97386"/>
    <w:rsid w:val="5AB97AD3"/>
    <w:rsid w:val="5AD808C0"/>
    <w:rsid w:val="5AE439FC"/>
    <w:rsid w:val="5AEA77D2"/>
    <w:rsid w:val="5AEC126B"/>
    <w:rsid w:val="5AED3420"/>
    <w:rsid w:val="5AED4621"/>
    <w:rsid w:val="5AEE026B"/>
    <w:rsid w:val="5AEF37C8"/>
    <w:rsid w:val="5AF12398"/>
    <w:rsid w:val="5AF7248B"/>
    <w:rsid w:val="5AFD4256"/>
    <w:rsid w:val="5AFF3175"/>
    <w:rsid w:val="5B1323D9"/>
    <w:rsid w:val="5B137B31"/>
    <w:rsid w:val="5B1454B4"/>
    <w:rsid w:val="5B1A613E"/>
    <w:rsid w:val="5B1F3E81"/>
    <w:rsid w:val="5B223606"/>
    <w:rsid w:val="5B235B62"/>
    <w:rsid w:val="5B2B3302"/>
    <w:rsid w:val="5B2E5096"/>
    <w:rsid w:val="5B31474E"/>
    <w:rsid w:val="5B3663E0"/>
    <w:rsid w:val="5B3C665E"/>
    <w:rsid w:val="5B4060D1"/>
    <w:rsid w:val="5B411F71"/>
    <w:rsid w:val="5B414E09"/>
    <w:rsid w:val="5B421B08"/>
    <w:rsid w:val="5B522DBD"/>
    <w:rsid w:val="5B585D48"/>
    <w:rsid w:val="5B5E51C8"/>
    <w:rsid w:val="5B611DC8"/>
    <w:rsid w:val="5B640147"/>
    <w:rsid w:val="5B67466E"/>
    <w:rsid w:val="5B6A2BDF"/>
    <w:rsid w:val="5B6A3FE7"/>
    <w:rsid w:val="5B6F1606"/>
    <w:rsid w:val="5B816270"/>
    <w:rsid w:val="5B8223B2"/>
    <w:rsid w:val="5B8703A0"/>
    <w:rsid w:val="5B8B1DE2"/>
    <w:rsid w:val="5B930C61"/>
    <w:rsid w:val="5B962255"/>
    <w:rsid w:val="5B9728FA"/>
    <w:rsid w:val="5B99056B"/>
    <w:rsid w:val="5BB6092D"/>
    <w:rsid w:val="5BB72F0E"/>
    <w:rsid w:val="5BBD6B3E"/>
    <w:rsid w:val="5BCA0173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92B0E"/>
    <w:rsid w:val="5BFE0E08"/>
    <w:rsid w:val="5BFE29CB"/>
    <w:rsid w:val="5C020F43"/>
    <w:rsid w:val="5C025B2B"/>
    <w:rsid w:val="5C03574D"/>
    <w:rsid w:val="5C056982"/>
    <w:rsid w:val="5C10703F"/>
    <w:rsid w:val="5C187FB3"/>
    <w:rsid w:val="5C2769EA"/>
    <w:rsid w:val="5C2B35EA"/>
    <w:rsid w:val="5C377475"/>
    <w:rsid w:val="5C3B2EA2"/>
    <w:rsid w:val="5C4E4408"/>
    <w:rsid w:val="5C514900"/>
    <w:rsid w:val="5C531AC4"/>
    <w:rsid w:val="5C5F2EE5"/>
    <w:rsid w:val="5C652E6B"/>
    <w:rsid w:val="5C68635E"/>
    <w:rsid w:val="5C7D7A35"/>
    <w:rsid w:val="5C807415"/>
    <w:rsid w:val="5C82129A"/>
    <w:rsid w:val="5C9507CC"/>
    <w:rsid w:val="5C9700B0"/>
    <w:rsid w:val="5CA46855"/>
    <w:rsid w:val="5CAD6B66"/>
    <w:rsid w:val="5CAD75CF"/>
    <w:rsid w:val="5CB82516"/>
    <w:rsid w:val="5CBB176A"/>
    <w:rsid w:val="5CBD6B27"/>
    <w:rsid w:val="5CCB22C6"/>
    <w:rsid w:val="5CD131C8"/>
    <w:rsid w:val="5CD70D70"/>
    <w:rsid w:val="5CD852C1"/>
    <w:rsid w:val="5CDE40F8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C3AEF"/>
    <w:rsid w:val="5D3F75B7"/>
    <w:rsid w:val="5D4E3F2F"/>
    <w:rsid w:val="5D581816"/>
    <w:rsid w:val="5D5821AA"/>
    <w:rsid w:val="5D6D6A5B"/>
    <w:rsid w:val="5D6F089F"/>
    <w:rsid w:val="5D7561A7"/>
    <w:rsid w:val="5D7B76C3"/>
    <w:rsid w:val="5D857B12"/>
    <w:rsid w:val="5D8D1597"/>
    <w:rsid w:val="5D9038FF"/>
    <w:rsid w:val="5DA87FAC"/>
    <w:rsid w:val="5DAC47EB"/>
    <w:rsid w:val="5DB00DEF"/>
    <w:rsid w:val="5DBA5090"/>
    <w:rsid w:val="5DBD5825"/>
    <w:rsid w:val="5DE51AE3"/>
    <w:rsid w:val="5DE5232D"/>
    <w:rsid w:val="5DE750DA"/>
    <w:rsid w:val="5DEC4FFA"/>
    <w:rsid w:val="5DF37F67"/>
    <w:rsid w:val="5DF6548F"/>
    <w:rsid w:val="5DF83242"/>
    <w:rsid w:val="5DFB5291"/>
    <w:rsid w:val="5DFD0A64"/>
    <w:rsid w:val="5DFD2CDF"/>
    <w:rsid w:val="5E014C54"/>
    <w:rsid w:val="5E076851"/>
    <w:rsid w:val="5E0A598D"/>
    <w:rsid w:val="5E0C27AA"/>
    <w:rsid w:val="5E0F6D37"/>
    <w:rsid w:val="5E117E66"/>
    <w:rsid w:val="5E143D57"/>
    <w:rsid w:val="5E1B47BB"/>
    <w:rsid w:val="5E20681F"/>
    <w:rsid w:val="5E2651A3"/>
    <w:rsid w:val="5E2C344D"/>
    <w:rsid w:val="5E317B71"/>
    <w:rsid w:val="5E362330"/>
    <w:rsid w:val="5E382FC7"/>
    <w:rsid w:val="5E3A1468"/>
    <w:rsid w:val="5E4370C5"/>
    <w:rsid w:val="5E4A0CE0"/>
    <w:rsid w:val="5E5B23E8"/>
    <w:rsid w:val="5E6912E3"/>
    <w:rsid w:val="5E761CA4"/>
    <w:rsid w:val="5E77762E"/>
    <w:rsid w:val="5E7F1E10"/>
    <w:rsid w:val="5E86085B"/>
    <w:rsid w:val="5E932C1E"/>
    <w:rsid w:val="5E961773"/>
    <w:rsid w:val="5E9A7145"/>
    <w:rsid w:val="5E9B7F3E"/>
    <w:rsid w:val="5EA15B07"/>
    <w:rsid w:val="5EA22EAA"/>
    <w:rsid w:val="5EB36ACB"/>
    <w:rsid w:val="5EC53856"/>
    <w:rsid w:val="5EC835C6"/>
    <w:rsid w:val="5EDF5401"/>
    <w:rsid w:val="5EDF74B4"/>
    <w:rsid w:val="5EE11E27"/>
    <w:rsid w:val="5EE44AD7"/>
    <w:rsid w:val="5EE63A79"/>
    <w:rsid w:val="5EEE761A"/>
    <w:rsid w:val="5EEF6D6D"/>
    <w:rsid w:val="5EFB1A64"/>
    <w:rsid w:val="5EFE5C05"/>
    <w:rsid w:val="5EFF0264"/>
    <w:rsid w:val="5F015B15"/>
    <w:rsid w:val="5F015C7E"/>
    <w:rsid w:val="5F1245F2"/>
    <w:rsid w:val="5F170E7E"/>
    <w:rsid w:val="5F1F0D68"/>
    <w:rsid w:val="5F227629"/>
    <w:rsid w:val="5F2A2121"/>
    <w:rsid w:val="5F2A453B"/>
    <w:rsid w:val="5F2C6B34"/>
    <w:rsid w:val="5F3C1F39"/>
    <w:rsid w:val="5F3E2AA6"/>
    <w:rsid w:val="5F5A45F7"/>
    <w:rsid w:val="5F5D4D4B"/>
    <w:rsid w:val="5F5F7B69"/>
    <w:rsid w:val="5F720C17"/>
    <w:rsid w:val="5F72765A"/>
    <w:rsid w:val="5F763FAE"/>
    <w:rsid w:val="5F7C219E"/>
    <w:rsid w:val="5F83683B"/>
    <w:rsid w:val="5F8371C4"/>
    <w:rsid w:val="5F952EC1"/>
    <w:rsid w:val="5F971FDC"/>
    <w:rsid w:val="5F9A2218"/>
    <w:rsid w:val="5F9A615E"/>
    <w:rsid w:val="5FA90048"/>
    <w:rsid w:val="5FBF4E5A"/>
    <w:rsid w:val="5FCB0B5C"/>
    <w:rsid w:val="5FCE7211"/>
    <w:rsid w:val="5FD30F2A"/>
    <w:rsid w:val="5FD50D19"/>
    <w:rsid w:val="5FE505D1"/>
    <w:rsid w:val="5FE85502"/>
    <w:rsid w:val="5FEF0B5C"/>
    <w:rsid w:val="5FF273F0"/>
    <w:rsid w:val="5FF741D4"/>
    <w:rsid w:val="5FFA18BA"/>
    <w:rsid w:val="5FFE7141"/>
    <w:rsid w:val="60055A6E"/>
    <w:rsid w:val="600A6DFF"/>
    <w:rsid w:val="600B21CC"/>
    <w:rsid w:val="600E6E8E"/>
    <w:rsid w:val="60157428"/>
    <w:rsid w:val="601629BB"/>
    <w:rsid w:val="60210872"/>
    <w:rsid w:val="60375FC5"/>
    <w:rsid w:val="60504D72"/>
    <w:rsid w:val="605C00F4"/>
    <w:rsid w:val="606201E6"/>
    <w:rsid w:val="6069586A"/>
    <w:rsid w:val="60736512"/>
    <w:rsid w:val="607B5939"/>
    <w:rsid w:val="60921F91"/>
    <w:rsid w:val="60934A46"/>
    <w:rsid w:val="609A2993"/>
    <w:rsid w:val="609F1B94"/>
    <w:rsid w:val="60A43DC3"/>
    <w:rsid w:val="60A847E3"/>
    <w:rsid w:val="60A968B8"/>
    <w:rsid w:val="60B1732A"/>
    <w:rsid w:val="60B17741"/>
    <w:rsid w:val="60D263F8"/>
    <w:rsid w:val="60E93727"/>
    <w:rsid w:val="60EF0F3C"/>
    <w:rsid w:val="60F06C07"/>
    <w:rsid w:val="60F358F1"/>
    <w:rsid w:val="60FC3AC1"/>
    <w:rsid w:val="60FF573F"/>
    <w:rsid w:val="61022D6E"/>
    <w:rsid w:val="61037CD2"/>
    <w:rsid w:val="61134AB7"/>
    <w:rsid w:val="6115291A"/>
    <w:rsid w:val="611C722E"/>
    <w:rsid w:val="61272EDD"/>
    <w:rsid w:val="612E3E9B"/>
    <w:rsid w:val="61326203"/>
    <w:rsid w:val="61387EE8"/>
    <w:rsid w:val="613B0BBB"/>
    <w:rsid w:val="61594380"/>
    <w:rsid w:val="615B1AC4"/>
    <w:rsid w:val="615D111D"/>
    <w:rsid w:val="61697F3C"/>
    <w:rsid w:val="617046F5"/>
    <w:rsid w:val="617530F8"/>
    <w:rsid w:val="617C2A63"/>
    <w:rsid w:val="61911C73"/>
    <w:rsid w:val="61942A54"/>
    <w:rsid w:val="619458D5"/>
    <w:rsid w:val="6198099F"/>
    <w:rsid w:val="619E55E3"/>
    <w:rsid w:val="61A15691"/>
    <w:rsid w:val="61B13AD8"/>
    <w:rsid w:val="61B658CA"/>
    <w:rsid w:val="61BC54E3"/>
    <w:rsid w:val="61C226BE"/>
    <w:rsid w:val="61C61054"/>
    <w:rsid w:val="61D04BC5"/>
    <w:rsid w:val="61D059BD"/>
    <w:rsid w:val="61D27D8F"/>
    <w:rsid w:val="61D82B1A"/>
    <w:rsid w:val="61E059AC"/>
    <w:rsid w:val="61E22F52"/>
    <w:rsid w:val="61E442A7"/>
    <w:rsid w:val="61E44D40"/>
    <w:rsid w:val="61E91964"/>
    <w:rsid w:val="61EC1770"/>
    <w:rsid w:val="61F32F79"/>
    <w:rsid w:val="62000721"/>
    <w:rsid w:val="62000E52"/>
    <w:rsid w:val="62002CD9"/>
    <w:rsid w:val="62034176"/>
    <w:rsid w:val="620360CA"/>
    <w:rsid w:val="620B0448"/>
    <w:rsid w:val="620D306C"/>
    <w:rsid w:val="62107F74"/>
    <w:rsid w:val="621833C4"/>
    <w:rsid w:val="621A69E9"/>
    <w:rsid w:val="621C429A"/>
    <w:rsid w:val="622073FA"/>
    <w:rsid w:val="62272367"/>
    <w:rsid w:val="62275413"/>
    <w:rsid w:val="6228315F"/>
    <w:rsid w:val="622B5EF8"/>
    <w:rsid w:val="623C3FA5"/>
    <w:rsid w:val="62440670"/>
    <w:rsid w:val="62496212"/>
    <w:rsid w:val="624A0763"/>
    <w:rsid w:val="624C5FCB"/>
    <w:rsid w:val="625163ED"/>
    <w:rsid w:val="625269DC"/>
    <w:rsid w:val="62540C9D"/>
    <w:rsid w:val="62564AAE"/>
    <w:rsid w:val="62615FEA"/>
    <w:rsid w:val="6263717B"/>
    <w:rsid w:val="626A6EB3"/>
    <w:rsid w:val="62743BA5"/>
    <w:rsid w:val="627631FF"/>
    <w:rsid w:val="628D1259"/>
    <w:rsid w:val="62903F09"/>
    <w:rsid w:val="6295194F"/>
    <w:rsid w:val="62966FF7"/>
    <w:rsid w:val="629A23E9"/>
    <w:rsid w:val="629D2D5C"/>
    <w:rsid w:val="629E2E12"/>
    <w:rsid w:val="62A05B74"/>
    <w:rsid w:val="62A17620"/>
    <w:rsid w:val="62A50225"/>
    <w:rsid w:val="62AA3D54"/>
    <w:rsid w:val="62B853AB"/>
    <w:rsid w:val="62BA1E63"/>
    <w:rsid w:val="62C725D4"/>
    <w:rsid w:val="62C74C63"/>
    <w:rsid w:val="62DB3B73"/>
    <w:rsid w:val="62E862E4"/>
    <w:rsid w:val="62ED0AEF"/>
    <w:rsid w:val="62ED6829"/>
    <w:rsid w:val="62FC078D"/>
    <w:rsid w:val="630C4753"/>
    <w:rsid w:val="630F1D55"/>
    <w:rsid w:val="63152765"/>
    <w:rsid w:val="631550DE"/>
    <w:rsid w:val="63175ABA"/>
    <w:rsid w:val="631A0CB1"/>
    <w:rsid w:val="631C56D2"/>
    <w:rsid w:val="63272E04"/>
    <w:rsid w:val="632978EC"/>
    <w:rsid w:val="632C3B52"/>
    <w:rsid w:val="633459B9"/>
    <w:rsid w:val="63393E6E"/>
    <w:rsid w:val="633D54AB"/>
    <w:rsid w:val="633F13EC"/>
    <w:rsid w:val="634F27EE"/>
    <w:rsid w:val="635158B8"/>
    <w:rsid w:val="63574035"/>
    <w:rsid w:val="63590597"/>
    <w:rsid w:val="635A3A6F"/>
    <w:rsid w:val="63735576"/>
    <w:rsid w:val="6378346C"/>
    <w:rsid w:val="6386335A"/>
    <w:rsid w:val="63884501"/>
    <w:rsid w:val="639A5E34"/>
    <w:rsid w:val="639F040A"/>
    <w:rsid w:val="63A200ED"/>
    <w:rsid w:val="63A40105"/>
    <w:rsid w:val="63AF4450"/>
    <w:rsid w:val="63B2466F"/>
    <w:rsid w:val="63B30920"/>
    <w:rsid w:val="63B55FF0"/>
    <w:rsid w:val="63C754B5"/>
    <w:rsid w:val="63CD5EC6"/>
    <w:rsid w:val="63D84D8B"/>
    <w:rsid w:val="63DA263C"/>
    <w:rsid w:val="63E253C3"/>
    <w:rsid w:val="63E8130D"/>
    <w:rsid w:val="63EF118B"/>
    <w:rsid w:val="63F00200"/>
    <w:rsid w:val="63FA7DEB"/>
    <w:rsid w:val="641B352D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586B1A"/>
    <w:rsid w:val="645E4B42"/>
    <w:rsid w:val="64646966"/>
    <w:rsid w:val="64691DA1"/>
    <w:rsid w:val="64706798"/>
    <w:rsid w:val="64716526"/>
    <w:rsid w:val="64792761"/>
    <w:rsid w:val="648654B1"/>
    <w:rsid w:val="64881A5F"/>
    <w:rsid w:val="648B4B84"/>
    <w:rsid w:val="649021A4"/>
    <w:rsid w:val="649C296D"/>
    <w:rsid w:val="649E6569"/>
    <w:rsid w:val="649F6F89"/>
    <w:rsid w:val="64AB1A2E"/>
    <w:rsid w:val="64C001AC"/>
    <w:rsid w:val="64C03981"/>
    <w:rsid w:val="64CB6B5F"/>
    <w:rsid w:val="64D44664"/>
    <w:rsid w:val="64DF5EDD"/>
    <w:rsid w:val="64E773F1"/>
    <w:rsid w:val="64EB2D5B"/>
    <w:rsid w:val="64EB60C2"/>
    <w:rsid w:val="64EF11D0"/>
    <w:rsid w:val="64F471A3"/>
    <w:rsid w:val="64F778CB"/>
    <w:rsid w:val="65190BD8"/>
    <w:rsid w:val="65191766"/>
    <w:rsid w:val="653071BC"/>
    <w:rsid w:val="65311216"/>
    <w:rsid w:val="65335183"/>
    <w:rsid w:val="653B52BE"/>
    <w:rsid w:val="65521F1F"/>
    <w:rsid w:val="65526482"/>
    <w:rsid w:val="65537339"/>
    <w:rsid w:val="656C1E0D"/>
    <w:rsid w:val="657935AB"/>
    <w:rsid w:val="657E2E46"/>
    <w:rsid w:val="658A342A"/>
    <w:rsid w:val="6590271D"/>
    <w:rsid w:val="6598291A"/>
    <w:rsid w:val="659C5466"/>
    <w:rsid w:val="659F2C7D"/>
    <w:rsid w:val="65A02066"/>
    <w:rsid w:val="65A84F5F"/>
    <w:rsid w:val="65A91C84"/>
    <w:rsid w:val="65AD0F78"/>
    <w:rsid w:val="65B11F7D"/>
    <w:rsid w:val="65C77B87"/>
    <w:rsid w:val="65CB5EC9"/>
    <w:rsid w:val="65ED0A93"/>
    <w:rsid w:val="65F25F8B"/>
    <w:rsid w:val="65F74CC7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806CE"/>
    <w:rsid w:val="662F7C48"/>
    <w:rsid w:val="66381AEC"/>
    <w:rsid w:val="6644408C"/>
    <w:rsid w:val="66445A65"/>
    <w:rsid w:val="66563A04"/>
    <w:rsid w:val="66590C8D"/>
    <w:rsid w:val="665C6725"/>
    <w:rsid w:val="66683E35"/>
    <w:rsid w:val="666A4F56"/>
    <w:rsid w:val="666E6E0F"/>
    <w:rsid w:val="66713D98"/>
    <w:rsid w:val="667361B1"/>
    <w:rsid w:val="6676517A"/>
    <w:rsid w:val="66806CFC"/>
    <w:rsid w:val="66993944"/>
    <w:rsid w:val="66A51383"/>
    <w:rsid w:val="66AD22F1"/>
    <w:rsid w:val="66AE092F"/>
    <w:rsid w:val="66BC19BC"/>
    <w:rsid w:val="66BF2187"/>
    <w:rsid w:val="66C3648B"/>
    <w:rsid w:val="66C9001F"/>
    <w:rsid w:val="66CB3A09"/>
    <w:rsid w:val="66CE101F"/>
    <w:rsid w:val="66CE21EB"/>
    <w:rsid w:val="66DA5E8F"/>
    <w:rsid w:val="66DF3E2E"/>
    <w:rsid w:val="66E254D7"/>
    <w:rsid w:val="66E55550"/>
    <w:rsid w:val="66E60E06"/>
    <w:rsid w:val="66EA04EF"/>
    <w:rsid w:val="66FB2428"/>
    <w:rsid w:val="670F0993"/>
    <w:rsid w:val="67155778"/>
    <w:rsid w:val="67185584"/>
    <w:rsid w:val="671E6BB8"/>
    <w:rsid w:val="671F024B"/>
    <w:rsid w:val="671F118D"/>
    <w:rsid w:val="672333F6"/>
    <w:rsid w:val="672724D7"/>
    <w:rsid w:val="672C4FB7"/>
    <w:rsid w:val="672E2516"/>
    <w:rsid w:val="672E70E3"/>
    <w:rsid w:val="673D545D"/>
    <w:rsid w:val="67407658"/>
    <w:rsid w:val="67413F42"/>
    <w:rsid w:val="67426A15"/>
    <w:rsid w:val="6742769D"/>
    <w:rsid w:val="674E0ABE"/>
    <w:rsid w:val="674F0307"/>
    <w:rsid w:val="67585D93"/>
    <w:rsid w:val="675B04ED"/>
    <w:rsid w:val="675D1CEC"/>
    <w:rsid w:val="675F655A"/>
    <w:rsid w:val="67625166"/>
    <w:rsid w:val="676B1CEC"/>
    <w:rsid w:val="67783542"/>
    <w:rsid w:val="677C66A3"/>
    <w:rsid w:val="677D3130"/>
    <w:rsid w:val="677E3F53"/>
    <w:rsid w:val="6781623E"/>
    <w:rsid w:val="678504B6"/>
    <w:rsid w:val="67862F89"/>
    <w:rsid w:val="67873066"/>
    <w:rsid w:val="67942BA0"/>
    <w:rsid w:val="67A06370"/>
    <w:rsid w:val="67A475AD"/>
    <w:rsid w:val="67A71EF4"/>
    <w:rsid w:val="67A91753"/>
    <w:rsid w:val="67AE0E25"/>
    <w:rsid w:val="67AE756E"/>
    <w:rsid w:val="67B16DEC"/>
    <w:rsid w:val="67B96538"/>
    <w:rsid w:val="67C10D6B"/>
    <w:rsid w:val="67C323BE"/>
    <w:rsid w:val="67C93CD5"/>
    <w:rsid w:val="67D34B95"/>
    <w:rsid w:val="67DC58DB"/>
    <w:rsid w:val="67EA7D28"/>
    <w:rsid w:val="67F11071"/>
    <w:rsid w:val="67F31CD2"/>
    <w:rsid w:val="67F4418A"/>
    <w:rsid w:val="68075D1A"/>
    <w:rsid w:val="681405DF"/>
    <w:rsid w:val="681C6729"/>
    <w:rsid w:val="6826350F"/>
    <w:rsid w:val="68294B2F"/>
    <w:rsid w:val="682B5919"/>
    <w:rsid w:val="682E5D87"/>
    <w:rsid w:val="68325191"/>
    <w:rsid w:val="68334EC0"/>
    <w:rsid w:val="68340326"/>
    <w:rsid w:val="683604AC"/>
    <w:rsid w:val="683E61B9"/>
    <w:rsid w:val="683F1A79"/>
    <w:rsid w:val="685A4111"/>
    <w:rsid w:val="685F3A76"/>
    <w:rsid w:val="68610BE9"/>
    <w:rsid w:val="68717878"/>
    <w:rsid w:val="68762E99"/>
    <w:rsid w:val="687F7314"/>
    <w:rsid w:val="68817B7D"/>
    <w:rsid w:val="6882548B"/>
    <w:rsid w:val="68831466"/>
    <w:rsid w:val="68844A38"/>
    <w:rsid w:val="68851377"/>
    <w:rsid w:val="68926A83"/>
    <w:rsid w:val="68951B9C"/>
    <w:rsid w:val="689843E3"/>
    <w:rsid w:val="68991280"/>
    <w:rsid w:val="689D5A11"/>
    <w:rsid w:val="68AC34E2"/>
    <w:rsid w:val="68C0778C"/>
    <w:rsid w:val="68C5021B"/>
    <w:rsid w:val="68D859C7"/>
    <w:rsid w:val="68DB0152"/>
    <w:rsid w:val="68E014A5"/>
    <w:rsid w:val="68E754F1"/>
    <w:rsid w:val="68F15433"/>
    <w:rsid w:val="68F75B61"/>
    <w:rsid w:val="68FE018F"/>
    <w:rsid w:val="69067E33"/>
    <w:rsid w:val="69084046"/>
    <w:rsid w:val="690B6C2B"/>
    <w:rsid w:val="69123407"/>
    <w:rsid w:val="69131F8C"/>
    <w:rsid w:val="69135EDA"/>
    <w:rsid w:val="69140D9E"/>
    <w:rsid w:val="691D569F"/>
    <w:rsid w:val="691F06D0"/>
    <w:rsid w:val="69264445"/>
    <w:rsid w:val="69301137"/>
    <w:rsid w:val="69374C39"/>
    <w:rsid w:val="69492517"/>
    <w:rsid w:val="694B3740"/>
    <w:rsid w:val="695102A8"/>
    <w:rsid w:val="69590A91"/>
    <w:rsid w:val="69696776"/>
    <w:rsid w:val="697172F5"/>
    <w:rsid w:val="697E02EA"/>
    <w:rsid w:val="698B7CF9"/>
    <w:rsid w:val="69947275"/>
    <w:rsid w:val="69992553"/>
    <w:rsid w:val="69A74935"/>
    <w:rsid w:val="69A91A58"/>
    <w:rsid w:val="69AB7968"/>
    <w:rsid w:val="69B220C6"/>
    <w:rsid w:val="69C9289D"/>
    <w:rsid w:val="69CB4E42"/>
    <w:rsid w:val="69D42CAE"/>
    <w:rsid w:val="69DE38DB"/>
    <w:rsid w:val="69DE3E17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B186B"/>
    <w:rsid w:val="6A124431"/>
    <w:rsid w:val="6A15655D"/>
    <w:rsid w:val="6A1C31D6"/>
    <w:rsid w:val="6A1E20CB"/>
    <w:rsid w:val="6A2C612E"/>
    <w:rsid w:val="6A2F0DDE"/>
    <w:rsid w:val="6A314041"/>
    <w:rsid w:val="6A376E69"/>
    <w:rsid w:val="6A3A22CD"/>
    <w:rsid w:val="6A3B2F7B"/>
    <w:rsid w:val="6A3C162F"/>
    <w:rsid w:val="6A3D2EBF"/>
    <w:rsid w:val="6A4604FF"/>
    <w:rsid w:val="6A4B6F24"/>
    <w:rsid w:val="6A581943"/>
    <w:rsid w:val="6A647F96"/>
    <w:rsid w:val="6A6B2DA9"/>
    <w:rsid w:val="6A6D6133"/>
    <w:rsid w:val="6A756A74"/>
    <w:rsid w:val="6A7929CD"/>
    <w:rsid w:val="6A8C6080"/>
    <w:rsid w:val="6A8E2AE8"/>
    <w:rsid w:val="6A8F60F9"/>
    <w:rsid w:val="6A931CC8"/>
    <w:rsid w:val="6A99745A"/>
    <w:rsid w:val="6A9A1EF4"/>
    <w:rsid w:val="6A9B6A3C"/>
    <w:rsid w:val="6A9C7F89"/>
    <w:rsid w:val="6A9D24BE"/>
    <w:rsid w:val="6AA1500B"/>
    <w:rsid w:val="6AA45C12"/>
    <w:rsid w:val="6AA93906"/>
    <w:rsid w:val="6AAC205F"/>
    <w:rsid w:val="6AB20EFC"/>
    <w:rsid w:val="6AD075B9"/>
    <w:rsid w:val="6AD3266D"/>
    <w:rsid w:val="6AD751B9"/>
    <w:rsid w:val="6ADF2852"/>
    <w:rsid w:val="6AE74A30"/>
    <w:rsid w:val="6AEC4144"/>
    <w:rsid w:val="6AEE006E"/>
    <w:rsid w:val="6AF85343"/>
    <w:rsid w:val="6AF95173"/>
    <w:rsid w:val="6AFC0F29"/>
    <w:rsid w:val="6AFD0583"/>
    <w:rsid w:val="6B057CCF"/>
    <w:rsid w:val="6B201BAC"/>
    <w:rsid w:val="6B214C99"/>
    <w:rsid w:val="6B3046D3"/>
    <w:rsid w:val="6B342416"/>
    <w:rsid w:val="6B374C15"/>
    <w:rsid w:val="6B401649"/>
    <w:rsid w:val="6B427A2B"/>
    <w:rsid w:val="6B431103"/>
    <w:rsid w:val="6B496A63"/>
    <w:rsid w:val="6B4E4CDC"/>
    <w:rsid w:val="6B502282"/>
    <w:rsid w:val="6B574D49"/>
    <w:rsid w:val="6B5F298E"/>
    <w:rsid w:val="6B610B98"/>
    <w:rsid w:val="6B667A77"/>
    <w:rsid w:val="6B69463C"/>
    <w:rsid w:val="6B6F6B31"/>
    <w:rsid w:val="6B747783"/>
    <w:rsid w:val="6B755FF2"/>
    <w:rsid w:val="6B760CC0"/>
    <w:rsid w:val="6B78734D"/>
    <w:rsid w:val="6B93719C"/>
    <w:rsid w:val="6BA10321"/>
    <w:rsid w:val="6BA249D7"/>
    <w:rsid w:val="6BA35F1E"/>
    <w:rsid w:val="6BB16916"/>
    <w:rsid w:val="6BB331E1"/>
    <w:rsid w:val="6BB36776"/>
    <w:rsid w:val="6BBD114E"/>
    <w:rsid w:val="6BBD50B2"/>
    <w:rsid w:val="6BBE6011"/>
    <w:rsid w:val="6BC51EB8"/>
    <w:rsid w:val="6BD84130"/>
    <w:rsid w:val="6BD90CB6"/>
    <w:rsid w:val="6BDE62D6"/>
    <w:rsid w:val="6BE259A9"/>
    <w:rsid w:val="6BE66E18"/>
    <w:rsid w:val="6BEB5C78"/>
    <w:rsid w:val="6BF300EB"/>
    <w:rsid w:val="6BF45438"/>
    <w:rsid w:val="6BFC4006"/>
    <w:rsid w:val="6C052699"/>
    <w:rsid w:val="6C066DD8"/>
    <w:rsid w:val="6C0A1D90"/>
    <w:rsid w:val="6C104448"/>
    <w:rsid w:val="6C28206F"/>
    <w:rsid w:val="6C2C2CA2"/>
    <w:rsid w:val="6C304F0E"/>
    <w:rsid w:val="6C314B5B"/>
    <w:rsid w:val="6C351C6F"/>
    <w:rsid w:val="6C35731D"/>
    <w:rsid w:val="6C590945"/>
    <w:rsid w:val="6C5B1F9F"/>
    <w:rsid w:val="6C631669"/>
    <w:rsid w:val="6C650EB6"/>
    <w:rsid w:val="6C680EC8"/>
    <w:rsid w:val="6C6924B1"/>
    <w:rsid w:val="6C72764C"/>
    <w:rsid w:val="6C7702DD"/>
    <w:rsid w:val="6C7A6242"/>
    <w:rsid w:val="6C7B6B79"/>
    <w:rsid w:val="6C7F5DC1"/>
    <w:rsid w:val="6C8156FE"/>
    <w:rsid w:val="6C83270A"/>
    <w:rsid w:val="6C8B2356"/>
    <w:rsid w:val="6C8E5CD2"/>
    <w:rsid w:val="6C943A13"/>
    <w:rsid w:val="6C992A76"/>
    <w:rsid w:val="6C9E798C"/>
    <w:rsid w:val="6CA11AA6"/>
    <w:rsid w:val="6CA2289F"/>
    <w:rsid w:val="6CA7251E"/>
    <w:rsid w:val="6CA84F54"/>
    <w:rsid w:val="6CAC71CB"/>
    <w:rsid w:val="6CAD2EC8"/>
    <w:rsid w:val="6CAD56F0"/>
    <w:rsid w:val="6CAE185D"/>
    <w:rsid w:val="6CB45E34"/>
    <w:rsid w:val="6CBF56C1"/>
    <w:rsid w:val="6CC12CDC"/>
    <w:rsid w:val="6CCC5323"/>
    <w:rsid w:val="6CDF6ED6"/>
    <w:rsid w:val="6CE37BA0"/>
    <w:rsid w:val="6CE52A20"/>
    <w:rsid w:val="6CE84C10"/>
    <w:rsid w:val="6CEB406B"/>
    <w:rsid w:val="6CF20CE4"/>
    <w:rsid w:val="6D08629C"/>
    <w:rsid w:val="6D0F5309"/>
    <w:rsid w:val="6D1F031E"/>
    <w:rsid w:val="6D263E13"/>
    <w:rsid w:val="6D347CB2"/>
    <w:rsid w:val="6D4667F7"/>
    <w:rsid w:val="6D5D4122"/>
    <w:rsid w:val="6D623B8E"/>
    <w:rsid w:val="6D6432D4"/>
    <w:rsid w:val="6D670AB7"/>
    <w:rsid w:val="6D682F68"/>
    <w:rsid w:val="6D717A4A"/>
    <w:rsid w:val="6D7C2C3F"/>
    <w:rsid w:val="6D8131D3"/>
    <w:rsid w:val="6D830A83"/>
    <w:rsid w:val="6D83187C"/>
    <w:rsid w:val="6D8C4A01"/>
    <w:rsid w:val="6DA856A8"/>
    <w:rsid w:val="6DB8248D"/>
    <w:rsid w:val="6DB850B3"/>
    <w:rsid w:val="6DBD1B60"/>
    <w:rsid w:val="6DC11232"/>
    <w:rsid w:val="6DC545E7"/>
    <w:rsid w:val="6DCA2A9C"/>
    <w:rsid w:val="6DCB7773"/>
    <w:rsid w:val="6DCD28A8"/>
    <w:rsid w:val="6DDD2D83"/>
    <w:rsid w:val="6DEC5095"/>
    <w:rsid w:val="6DEE263C"/>
    <w:rsid w:val="6DEF510F"/>
    <w:rsid w:val="6DFC4664"/>
    <w:rsid w:val="6E0748A2"/>
    <w:rsid w:val="6E1563C2"/>
    <w:rsid w:val="6E1E0B98"/>
    <w:rsid w:val="6E212771"/>
    <w:rsid w:val="6E233592"/>
    <w:rsid w:val="6E24489D"/>
    <w:rsid w:val="6E356C29"/>
    <w:rsid w:val="6E4F4599"/>
    <w:rsid w:val="6E52536A"/>
    <w:rsid w:val="6E571B87"/>
    <w:rsid w:val="6E5D5B9B"/>
    <w:rsid w:val="6E6D6B1A"/>
    <w:rsid w:val="6E6D6CEF"/>
    <w:rsid w:val="6E73752A"/>
    <w:rsid w:val="6E771DE4"/>
    <w:rsid w:val="6E796616"/>
    <w:rsid w:val="6E8A4D33"/>
    <w:rsid w:val="6E9053B6"/>
    <w:rsid w:val="6E9C2DAC"/>
    <w:rsid w:val="6E9D78B3"/>
    <w:rsid w:val="6EA13D16"/>
    <w:rsid w:val="6EA3247C"/>
    <w:rsid w:val="6EA410B2"/>
    <w:rsid w:val="6EA7112B"/>
    <w:rsid w:val="6EB648B0"/>
    <w:rsid w:val="6EB655EA"/>
    <w:rsid w:val="6EB72A97"/>
    <w:rsid w:val="6EC06318"/>
    <w:rsid w:val="6EC8234F"/>
    <w:rsid w:val="6EC86624"/>
    <w:rsid w:val="6ED74AC2"/>
    <w:rsid w:val="6EDA6CF2"/>
    <w:rsid w:val="6EDB46BB"/>
    <w:rsid w:val="6EE274C4"/>
    <w:rsid w:val="6EEA2303"/>
    <w:rsid w:val="6EF4580B"/>
    <w:rsid w:val="6EFF485D"/>
    <w:rsid w:val="6F004EB3"/>
    <w:rsid w:val="6F0115BC"/>
    <w:rsid w:val="6F032660"/>
    <w:rsid w:val="6F0425F0"/>
    <w:rsid w:val="6F042FE9"/>
    <w:rsid w:val="6F091CC3"/>
    <w:rsid w:val="6F0A249D"/>
    <w:rsid w:val="6F0B46E3"/>
    <w:rsid w:val="6F0C55B6"/>
    <w:rsid w:val="6F1B7856"/>
    <w:rsid w:val="6F210CC7"/>
    <w:rsid w:val="6F213533"/>
    <w:rsid w:val="6F233332"/>
    <w:rsid w:val="6F28388D"/>
    <w:rsid w:val="6F2C22DC"/>
    <w:rsid w:val="6F2F7FFB"/>
    <w:rsid w:val="6F450822"/>
    <w:rsid w:val="6F597C8C"/>
    <w:rsid w:val="6F637C95"/>
    <w:rsid w:val="6F6758BF"/>
    <w:rsid w:val="6F680780"/>
    <w:rsid w:val="6F6D709D"/>
    <w:rsid w:val="6F77414D"/>
    <w:rsid w:val="6F827634"/>
    <w:rsid w:val="6F86645F"/>
    <w:rsid w:val="6F876E7F"/>
    <w:rsid w:val="6F8D30D8"/>
    <w:rsid w:val="6F915C24"/>
    <w:rsid w:val="6F943BEB"/>
    <w:rsid w:val="6FA50029"/>
    <w:rsid w:val="6FA92D7B"/>
    <w:rsid w:val="6FB334A2"/>
    <w:rsid w:val="6FB346BA"/>
    <w:rsid w:val="6FBB1451"/>
    <w:rsid w:val="6FBB297B"/>
    <w:rsid w:val="6FC73D9C"/>
    <w:rsid w:val="6FCA3D99"/>
    <w:rsid w:val="6FD21E6A"/>
    <w:rsid w:val="6FD7031E"/>
    <w:rsid w:val="6FE547DD"/>
    <w:rsid w:val="6FE677C0"/>
    <w:rsid w:val="6FE74523"/>
    <w:rsid w:val="6FF64CD5"/>
    <w:rsid w:val="6FF9337E"/>
    <w:rsid w:val="6FFD5F81"/>
    <w:rsid w:val="700539A7"/>
    <w:rsid w:val="70092CED"/>
    <w:rsid w:val="700C770C"/>
    <w:rsid w:val="70122E59"/>
    <w:rsid w:val="70124F0C"/>
    <w:rsid w:val="701459CD"/>
    <w:rsid w:val="70172912"/>
    <w:rsid w:val="701871F5"/>
    <w:rsid w:val="701B5078"/>
    <w:rsid w:val="70221CF1"/>
    <w:rsid w:val="70232A3C"/>
    <w:rsid w:val="70247298"/>
    <w:rsid w:val="702E48C9"/>
    <w:rsid w:val="70334913"/>
    <w:rsid w:val="703E124A"/>
    <w:rsid w:val="7044256E"/>
    <w:rsid w:val="704A010F"/>
    <w:rsid w:val="704B293D"/>
    <w:rsid w:val="70500B20"/>
    <w:rsid w:val="706340B5"/>
    <w:rsid w:val="70640202"/>
    <w:rsid w:val="706A2EB9"/>
    <w:rsid w:val="706C19A5"/>
    <w:rsid w:val="70712D87"/>
    <w:rsid w:val="707171F9"/>
    <w:rsid w:val="70742B93"/>
    <w:rsid w:val="70753AD0"/>
    <w:rsid w:val="707564C4"/>
    <w:rsid w:val="707A11F3"/>
    <w:rsid w:val="707F2040"/>
    <w:rsid w:val="708A544F"/>
    <w:rsid w:val="708F0EB6"/>
    <w:rsid w:val="708F3A7F"/>
    <w:rsid w:val="70920AC0"/>
    <w:rsid w:val="709D33D4"/>
    <w:rsid w:val="70A158B1"/>
    <w:rsid w:val="70A910CC"/>
    <w:rsid w:val="70B271F3"/>
    <w:rsid w:val="70B57985"/>
    <w:rsid w:val="70C01DA2"/>
    <w:rsid w:val="70C27B18"/>
    <w:rsid w:val="70D43B68"/>
    <w:rsid w:val="70E07407"/>
    <w:rsid w:val="70E8732C"/>
    <w:rsid w:val="70ED418D"/>
    <w:rsid w:val="70F35357"/>
    <w:rsid w:val="70F955AF"/>
    <w:rsid w:val="710A7AB5"/>
    <w:rsid w:val="7117383A"/>
    <w:rsid w:val="712140DF"/>
    <w:rsid w:val="712D0709"/>
    <w:rsid w:val="712E6EF8"/>
    <w:rsid w:val="712E7231"/>
    <w:rsid w:val="7133463B"/>
    <w:rsid w:val="713A7934"/>
    <w:rsid w:val="71520601"/>
    <w:rsid w:val="715450B9"/>
    <w:rsid w:val="715F3F7E"/>
    <w:rsid w:val="716150E9"/>
    <w:rsid w:val="71690B59"/>
    <w:rsid w:val="71724AB3"/>
    <w:rsid w:val="7172543C"/>
    <w:rsid w:val="717E0935"/>
    <w:rsid w:val="717E56EC"/>
    <w:rsid w:val="71804DBB"/>
    <w:rsid w:val="71905B4B"/>
    <w:rsid w:val="71A074B7"/>
    <w:rsid w:val="71A9542C"/>
    <w:rsid w:val="71AB1AA6"/>
    <w:rsid w:val="71AB4BC9"/>
    <w:rsid w:val="71AC769C"/>
    <w:rsid w:val="71AF345F"/>
    <w:rsid w:val="71B263C8"/>
    <w:rsid w:val="71BA14F9"/>
    <w:rsid w:val="71C92026"/>
    <w:rsid w:val="71C928FA"/>
    <w:rsid w:val="71CA4930"/>
    <w:rsid w:val="71DC7DA0"/>
    <w:rsid w:val="71DD44F4"/>
    <w:rsid w:val="71F013CE"/>
    <w:rsid w:val="71F314E0"/>
    <w:rsid w:val="72043542"/>
    <w:rsid w:val="720E2D07"/>
    <w:rsid w:val="720F141E"/>
    <w:rsid w:val="72254EA7"/>
    <w:rsid w:val="722F1129"/>
    <w:rsid w:val="72313584"/>
    <w:rsid w:val="72373677"/>
    <w:rsid w:val="724303E3"/>
    <w:rsid w:val="7247396C"/>
    <w:rsid w:val="724F472E"/>
    <w:rsid w:val="725961F2"/>
    <w:rsid w:val="725E3D16"/>
    <w:rsid w:val="72600BC9"/>
    <w:rsid w:val="72766BE8"/>
    <w:rsid w:val="72775DD5"/>
    <w:rsid w:val="727C67C8"/>
    <w:rsid w:val="727F2B66"/>
    <w:rsid w:val="728F13F9"/>
    <w:rsid w:val="72963368"/>
    <w:rsid w:val="729809FB"/>
    <w:rsid w:val="729A6845"/>
    <w:rsid w:val="729E07F8"/>
    <w:rsid w:val="72B50014"/>
    <w:rsid w:val="72C54251"/>
    <w:rsid w:val="72C859A8"/>
    <w:rsid w:val="72CC0432"/>
    <w:rsid w:val="72CE43BD"/>
    <w:rsid w:val="72D33945"/>
    <w:rsid w:val="72E51535"/>
    <w:rsid w:val="72E94696"/>
    <w:rsid w:val="72EB2A94"/>
    <w:rsid w:val="72EB5572"/>
    <w:rsid w:val="72F74D2D"/>
    <w:rsid w:val="73003AD2"/>
    <w:rsid w:val="73022361"/>
    <w:rsid w:val="730974BC"/>
    <w:rsid w:val="731B5539"/>
    <w:rsid w:val="731E35AB"/>
    <w:rsid w:val="7323078C"/>
    <w:rsid w:val="73274106"/>
    <w:rsid w:val="73376754"/>
    <w:rsid w:val="73424E8E"/>
    <w:rsid w:val="73490ADF"/>
    <w:rsid w:val="73533C6A"/>
    <w:rsid w:val="73581326"/>
    <w:rsid w:val="736F0814"/>
    <w:rsid w:val="736F2F6E"/>
    <w:rsid w:val="73703B69"/>
    <w:rsid w:val="73740A86"/>
    <w:rsid w:val="7375061D"/>
    <w:rsid w:val="737860C8"/>
    <w:rsid w:val="7382599B"/>
    <w:rsid w:val="73830360"/>
    <w:rsid w:val="73836794"/>
    <w:rsid w:val="73840CEF"/>
    <w:rsid w:val="73883E50"/>
    <w:rsid w:val="738974E1"/>
    <w:rsid w:val="738B3C5C"/>
    <w:rsid w:val="738E79E4"/>
    <w:rsid w:val="738F0546"/>
    <w:rsid w:val="739050CC"/>
    <w:rsid w:val="73944BA3"/>
    <w:rsid w:val="739F3F64"/>
    <w:rsid w:val="73A42B1F"/>
    <w:rsid w:val="73AE42E0"/>
    <w:rsid w:val="73B33FEE"/>
    <w:rsid w:val="73B659C2"/>
    <w:rsid w:val="73BF5A15"/>
    <w:rsid w:val="73BF767A"/>
    <w:rsid w:val="73CA178C"/>
    <w:rsid w:val="73CE4277"/>
    <w:rsid w:val="73EE5800"/>
    <w:rsid w:val="740C62F1"/>
    <w:rsid w:val="741471D2"/>
    <w:rsid w:val="74170ACE"/>
    <w:rsid w:val="74171626"/>
    <w:rsid w:val="742B4113"/>
    <w:rsid w:val="74352D55"/>
    <w:rsid w:val="743B0B1E"/>
    <w:rsid w:val="743B23AB"/>
    <w:rsid w:val="74474A79"/>
    <w:rsid w:val="74484563"/>
    <w:rsid w:val="744E59F8"/>
    <w:rsid w:val="74523D28"/>
    <w:rsid w:val="7457715C"/>
    <w:rsid w:val="745909A1"/>
    <w:rsid w:val="745B5F47"/>
    <w:rsid w:val="746A2E2D"/>
    <w:rsid w:val="746F12E2"/>
    <w:rsid w:val="74721557"/>
    <w:rsid w:val="7474699E"/>
    <w:rsid w:val="74753B7A"/>
    <w:rsid w:val="74770FFA"/>
    <w:rsid w:val="74784B16"/>
    <w:rsid w:val="747970F1"/>
    <w:rsid w:val="747E4711"/>
    <w:rsid w:val="74801CB7"/>
    <w:rsid w:val="74813114"/>
    <w:rsid w:val="749211C5"/>
    <w:rsid w:val="74B76FB9"/>
    <w:rsid w:val="74BD2904"/>
    <w:rsid w:val="74D06411"/>
    <w:rsid w:val="74D26389"/>
    <w:rsid w:val="74D32401"/>
    <w:rsid w:val="74F84255"/>
    <w:rsid w:val="74FA4327"/>
    <w:rsid w:val="74FC01B7"/>
    <w:rsid w:val="74FD3722"/>
    <w:rsid w:val="75017FE5"/>
    <w:rsid w:val="752B1A97"/>
    <w:rsid w:val="753903C8"/>
    <w:rsid w:val="754216A4"/>
    <w:rsid w:val="75472AB9"/>
    <w:rsid w:val="754E1C16"/>
    <w:rsid w:val="755322E1"/>
    <w:rsid w:val="75656BA9"/>
    <w:rsid w:val="75832D5B"/>
    <w:rsid w:val="7588712A"/>
    <w:rsid w:val="758A79D4"/>
    <w:rsid w:val="758F321E"/>
    <w:rsid w:val="759407F3"/>
    <w:rsid w:val="75A0040B"/>
    <w:rsid w:val="75A13F05"/>
    <w:rsid w:val="75A42900"/>
    <w:rsid w:val="75AC2325"/>
    <w:rsid w:val="75AD311D"/>
    <w:rsid w:val="75BF4157"/>
    <w:rsid w:val="75C43AB6"/>
    <w:rsid w:val="75C44782"/>
    <w:rsid w:val="75C458B4"/>
    <w:rsid w:val="75D014ED"/>
    <w:rsid w:val="75D04967"/>
    <w:rsid w:val="75D317E2"/>
    <w:rsid w:val="75D474B4"/>
    <w:rsid w:val="75E07014"/>
    <w:rsid w:val="75E1250B"/>
    <w:rsid w:val="75EB41BC"/>
    <w:rsid w:val="75F147B4"/>
    <w:rsid w:val="75F6598A"/>
    <w:rsid w:val="76004A23"/>
    <w:rsid w:val="760D7B92"/>
    <w:rsid w:val="761905AE"/>
    <w:rsid w:val="76271867"/>
    <w:rsid w:val="7628080D"/>
    <w:rsid w:val="76296A7F"/>
    <w:rsid w:val="762E5486"/>
    <w:rsid w:val="762E7539"/>
    <w:rsid w:val="763070FF"/>
    <w:rsid w:val="76517A40"/>
    <w:rsid w:val="765A29F5"/>
    <w:rsid w:val="765B5DF4"/>
    <w:rsid w:val="765D2B18"/>
    <w:rsid w:val="76825311"/>
    <w:rsid w:val="76870CC1"/>
    <w:rsid w:val="76891047"/>
    <w:rsid w:val="768C1987"/>
    <w:rsid w:val="768E2BB8"/>
    <w:rsid w:val="76911C12"/>
    <w:rsid w:val="76913BE2"/>
    <w:rsid w:val="7692014A"/>
    <w:rsid w:val="769377BB"/>
    <w:rsid w:val="769D0DCC"/>
    <w:rsid w:val="76A13F2C"/>
    <w:rsid w:val="76A527C3"/>
    <w:rsid w:val="76A92585"/>
    <w:rsid w:val="76AA71B4"/>
    <w:rsid w:val="76AF1C9B"/>
    <w:rsid w:val="76B46D14"/>
    <w:rsid w:val="76B743F3"/>
    <w:rsid w:val="76B7580E"/>
    <w:rsid w:val="76B9676F"/>
    <w:rsid w:val="76BE3E2C"/>
    <w:rsid w:val="76C30110"/>
    <w:rsid w:val="76C359FF"/>
    <w:rsid w:val="76C67B91"/>
    <w:rsid w:val="76C83A4D"/>
    <w:rsid w:val="76C930E0"/>
    <w:rsid w:val="76DC7833"/>
    <w:rsid w:val="76E949D9"/>
    <w:rsid w:val="76EA3ED8"/>
    <w:rsid w:val="76EF36C2"/>
    <w:rsid w:val="76F475D6"/>
    <w:rsid w:val="76F86086"/>
    <w:rsid w:val="76FC1F1B"/>
    <w:rsid w:val="76FF04A7"/>
    <w:rsid w:val="77000D51"/>
    <w:rsid w:val="77002AEC"/>
    <w:rsid w:val="77031610"/>
    <w:rsid w:val="770F0BBD"/>
    <w:rsid w:val="771E576F"/>
    <w:rsid w:val="772B6DE9"/>
    <w:rsid w:val="773205DC"/>
    <w:rsid w:val="773B52CE"/>
    <w:rsid w:val="773E5D66"/>
    <w:rsid w:val="77513928"/>
    <w:rsid w:val="775818F2"/>
    <w:rsid w:val="77584D6C"/>
    <w:rsid w:val="7760103E"/>
    <w:rsid w:val="77643CE2"/>
    <w:rsid w:val="77725224"/>
    <w:rsid w:val="77736619"/>
    <w:rsid w:val="77737780"/>
    <w:rsid w:val="77837808"/>
    <w:rsid w:val="778515B2"/>
    <w:rsid w:val="77933FB1"/>
    <w:rsid w:val="77A7562B"/>
    <w:rsid w:val="77AD35FB"/>
    <w:rsid w:val="77B378C4"/>
    <w:rsid w:val="77B87E36"/>
    <w:rsid w:val="77BB38B3"/>
    <w:rsid w:val="77CB1D42"/>
    <w:rsid w:val="77CE728A"/>
    <w:rsid w:val="77D70B61"/>
    <w:rsid w:val="77E82EEC"/>
    <w:rsid w:val="77FC1457"/>
    <w:rsid w:val="77FE1E77"/>
    <w:rsid w:val="78016A77"/>
    <w:rsid w:val="78041F6A"/>
    <w:rsid w:val="78066149"/>
    <w:rsid w:val="780743A4"/>
    <w:rsid w:val="780D25D5"/>
    <w:rsid w:val="78186166"/>
    <w:rsid w:val="78235069"/>
    <w:rsid w:val="78257D14"/>
    <w:rsid w:val="782E61AF"/>
    <w:rsid w:val="783B2834"/>
    <w:rsid w:val="783F463F"/>
    <w:rsid w:val="78422E8B"/>
    <w:rsid w:val="7842689E"/>
    <w:rsid w:val="784864DE"/>
    <w:rsid w:val="78680A80"/>
    <w:rsid w:val="786810A3"/>
    <w:rsid w:val="786B03B2"/>
    <w:rsid w:val="786D01A7"/>
    <w:rsid w:val="787D447A"/>
    <w:rsid w:val="788C2A51"/>
    <w:rsid w:val="78954A28"/>
    <w:rsid w:val="78962C14"/>
    <w:rsid w:val="7896460A"/>
    <w:rsid w:val="789B5421"/>
    <w:rsid w:val="789D43BD"/>
    <w:rsid w:val="78AC1450"/>
    <w:rsid w:val="78AF4B03"/>
    <w:rsid w:val="78B25343"/>
    <w:rsid w:val="78B5718D"/>
    <w:rsid w:val="78B9787C"/>
    <w:rsid w:val="78C46742"/>
    <w:rsid w:val="78D03CBC"/>
    <w:rsid w:val="78E76970"/>
    <w:rsid w:val="78E8339A"/>
    <w:rsid w:val="78E87052"/>
    <w:rsid w:val="78FE4105"/>
    <w:rsid w:val="78FF14DA"/>
    <w:rsid w:val="790546D7"/>
    <w:rsid w:val="79055FFA"/>
    <w:rsid w:val="7912140C"/>
    <w:rsid w:val="7912667A"/>
    <w:rsid w:val="79151485"/>
    <w:rsid w:val="791A31EA"/>
    <w:rsid w:val="791E3CF0"/>
    <w:rsid w:val="79230CC4"/>
    <w:rsid w:val="793333D2"/>
    <w:rsid w:val="79345103"/>
    <w:rsid w:val="794120A4"/>
    <w:rsid w:val="794121CF"/>
    <w:rsid w:val="79465E0A"/>
    <w:rsid w:val="79490365"/>
    <w:rsid w:val="794A6B61"/>
    <w:rsid w:val="79531C8B"/>
    <w:rsid w:val="79554273"/>
    <w:rsid w:val="795A3946"/>
    <w:rsid w:val="795C4426"/>
    <w:rsid w:val="795D6C4F"/>
    <w:rsid w:val="79694F03"/>
    <w:rsid w:val="79766818"/>
    <w:rsid w:val="7978479E"/>
    <w:rsid w:val="798C6424"/>
    <w:rsid w:val="79946760"/>
    <w:rsid w:val="799C3989"/>
    <w:rsid w:val="799F172E"/>
    <w:rsid w:val="79A13EB7"/>
    <w:rsid w:val="79A14320"/>
    <w:rsid w:val="79AB2B72"/>
    <w:rsid w:val="79B81991"/>
    <w:rsid w:val="79BE5AC5"/>
    <w:rsid w:val="79C76223"/>
    <w:rsid w:val="79D84D00"/>
    <w:rsid w:val="79D87B6C"/>
    <w:rsid w:val="79DE53FE"/>
    <w:rsid w:val="79EE40DD"/>
    <w:rsid w:val="79EF3CDC"/>
    <w:rsid w:val="79F0674B"/>
    <w:rsid w:val="79F80BEA"/>
    <w:rsid w:val="79FF2F27"/>
    <w:rsid w:val="7A036A18"/>
    <w:rsid w:val="7A05197C"/>
    <w:rsid w:val="7A066A91"/>
    <w:rsid w:val="7A095743"/>
    <w:rsid w:val="7A18239E"/>
    <w:rsid w:val="7A185B76"/>
    <w:rsid w:val="7A1959A3"/>
    <w:rsid w:val="7A215D45"/>
    <w:rsid w:val="7A221C5D"/>
    <w:rsid w:val="7A3415A6"/>
    <w:rsid w:val="7A3626DF"/>
    <w:rsid w:val="7A382CBF"/>
    <w:rsid w:val="7A420DE5"/>
    <w:rsid w:val="7A431B85"/>
    <w:rsid w:val="7A44638C"/>
    <w:rsid w:val="7A4A307C"/>
    <w:rsid w:val="7A4A4AF1"/>
    <w:rsid w:val="7A505796"/>
    <w:rsid w:val="7A5D1F16"/>
    <w:rsid w:val="7A60672F"/>
    <w:rsid w:val="7A780F94"/>
    <w:rsid w:val="7A783047"/>
    <w:rsid w:val="7A7B0D7E"/>
    <w:rsid w:val="7A822A45"/>
    <w:rsid w:val="7A917DF4"/>
    <w:rsid w:val="7A9711A9"/>
    <w:rsid w:val="7A9B00BB"/>
    <w:rsid w:val="7A9F3A0B"/>
    <w:rsid w:val="7A9F3BEA"/>
    <w:rsid w:val="7AA33A30"/>
    <w:rsid w:val="7AB066E9"/>
    <w:rsid w:val="7AB432E8"/>
    <w:rsid w:val="7ABC4567"/>
    <w:rsid w:val="7AC44C54"/>
    <w:rsid w:val="7ACB27BB"/>
    <w:rsid w:val="7ACC6C5F"/>
    <w:rsid w:val="7AD17722"/>
    <w:rsid w:val="7AD513B2"/>
    <w:rsid w:val="7AE21CAA"/>
    <w:rsid w:val="7AE71275"/>
    <w:rsid w:val="7AFB5822"/>
    <w:rsid w:val="7B071B6E"/>
    <w:rsid w:val="7B0B3C74"/>
    <w:rsid w:val="7B10612B"/>
    <w:rsid w:val="7B1843EC"/>
    <w:rsid w:val="7B216118"/>
    <w:rsid w:val="7B2B7991"/>
    <w:rsid w:val="7B2E5C2F"/>
    <w:rsid w:val="7B3B4CFC"/>
    <w:rsid w:val="7B415327"/>
    <w:rsid w:val="7B4C127E"/>
    <w:rsid w:val="7B536746"/>
    <w:rsid w:val="7B594BFB"/>
    <w:rsid w:val="7B5A7F4F"/>
    <w:rsid w:val="7B6D55CB"/>
    <w:rsid w:val="7B75259E"/>
    <w:rsid w:val="7B8B6739"/>
    <w:rsid w:val="7B925FDE"/>
    <w:rsid w:val="7B9D600F"/>
    <w:rsid w:val="7BA97FC7"/>
    <w:rsid w:val="7BAF6CF2"/>
    <w:rsid w:val="7BB939E5"/>
    <w:rsid w:val="7BD42A63"/>
    <w:rsid w:val="7BE40CB3"/>
    <w:rsid w:val="7BFB65B9"/>
    <w:rsid w:val="7C0F3C46"/>
    <w:rsid w:val="7C13343B"/>
    <w:rsid w:val="7C143518"/>
    <w:rsid w:val="7C145851"/>
    <w:rsid w:val="7C18661C"/>
    <w:rsid w:val="7C1D1B23"/>
    <w:rsid w:val="7C1E4C30"/>
    <w:rsid w:val="7C283DBB"/>
    <w:rsid w:val="7C291D08"/>
    <w:rsid w:val="7C3A174A"/>
    <w:rsid w:val="7C472EFB"/>
    <w:rsid w:val="7C4B015A"/>
    <w:rsid w:val="7C4B491D"/>
    <w:rsid w:val="7C752273"/>
    <w:rsid w:val="7C780AAD"/>
    <w:rsid w:val="7C801A9F"/>
    <w:rsid w:val="7C892290"/>
    <w:rsid w:val="7C9937EB"/>
    <w:rsid w:val="7CA53DF0"/>
    <w:rsid w:val="7CAF7B16"/>
    <w:rsid w:val="7CB65EE7"/>
    <w:rsid w:val="7CD50232"/>
    <w:rsid w:val="7CDB455B"/>
    <w:rsid w:val="7CE442C4"/>
    <w:rsid w:val="7CE7308D"/>
    <w:rsid w:val="7CEC7FBE"/>
    <w:rsid w:val="7CF01DAD"/>
    <w:rsid w:val="7CF20131"/>
    <w:rsid w:val="7CF30BD7"/>
    <w:rsid w:val="7CF71B4F"/>
    <w:rsid w:val="7CF77783"/>
    <w:rsid w:val="7D077814"/>
    <w:rsid w:val="7D08480E"/>
    <w:rsid w:val="7D0B40D7"/>
    <w:rsid w:val="7D402B12"/>
    <w:rsid w:val="7D4365B7"/>
    <w:rsid w:val="7D475F8F"/>
    <w:rsid w:val="7D4A6009"/>
    <w:rsid w:val="7D4B6A29"/>
    <w:rsid w:val="7D55371B"/>
    <w:rsid w:val="7D5C4F1A"/>
    <w:rsid w:val="7D620487"/>
    <w:rsid w:val="7D6F68FF"/>
    <w:rsid w:val="7D725AC4"/>
    <w:rsid w:val="7D7B40BC"/>
    <w:rsid w:val="7D823D47"/>
    <w:rsid w:val="7D8C2B9A"/>
    <w:rsid w:val="7D975B62"/>
    <w:rsid w:val="7D9B3161"/>
    <w:rsid w:val="7D9C1DBB"/>
    <w:rsid w:val="7DA35FEC"/>
    <w:rsid w:val="7DAD5BFA"/>
    <w:rsid w:val="7DB46219"/>
    <w:rsid w:val="7DB70A60"/>
    <w:rsid w:val="7DBA15DB"/>
    <w:rsid w:val="7DBE6DF0"/>
    <w:rsid w:val="7DC3101F"/>
    <w:rsid w:val="7DC72998"/>
    <w:rsid w:val="7DC80377"/>
    <w:rsid w:val="7DCE536A"/>
    <w:rsid w:val="7DD87FAA"/>
    <w:rsid w:val="7DE66422"/>
    <w:rsid w:val="7DEE4A49"/>
    <w:rsid w:val="7DF63F6F"/>
    <w:rsid w:val="7DFB0623"/>
    <w:rsid w:val="7E094BEB"/>
    <w:rsid w:val="7E0C2FDF"/>
    <w:rsid w:val="7E1453C1"/>
    <w:rsid w:val="7E1C1A4A"/>
    <w:rsid w:val="7E1D6CC4"/>
    <w:rsid w:val="7E25673C"/>
    <w:rsid w:val="7E274C7E"/>
    <w:rsid w:val="7E2B2C4D"/>
    <w:rsid w:val="7E2F3159"/>
    <w:rsid w:val="7E372D57"/>
    <w:rsid w:val="7E381BB5"/>
    <w:rsid w:val="7E3D06B7"/>
    <w:rsid w:val="7E3D77F4"/>
    <w:rsid w:val="7E424E13"/>
    <w:rsid w:val="7E4F2903"/>
    <w:rsid w:val="7E530320"/>
    <w:rsid w:val="7E5E34B4"/>
    <w:rsid w:val="7E5E6964"/>
    <w:rsid w:val="7E652153"/>
    <w:rsid w:val="7E711705"/>
    <w:rsid w:val="7E733129"/>
    <w:rsid w:val="7E741236"/>
    <w:rsid w:val="7E762E96"/>
    <w:rsid w:val="7E8451A8"/>
    <w:rsid w:val="7E8802F1"/>
    <w:rsid w:val="7E96406C"/>
    <w:rsid w:val="7E971734"/>
    <w:rsid w:val="7E9F038B"/>
    <w:rsid w:val="7EA32B56"/>
    <w:rsid w:val="7EA459AB"/>
    <w:rsid w:val="7EA47405"/>
    <w:rsid w:val="7EA67681"/>
    <w:rsid w:val="7EA84643"/>
    <w:rsid w:val="7EAB0E2B"/>
    <w:rsid w:val="7EB05101"/>
    <w:rsid w:val="7EB10A2F"/>
    <w:rsid w:val="7EB27CBD"/>
    <w:rsid w:val="7EB47316"/>
    <w:rsid w:val="7EB91C16"/>
    <w:rsid w:val="7EB94936"/>
    <w:rsid w:val="7EC16B55"/>
    <w:rsid w:val="7ECD55DA"/>
    <w:rsid w:val="7EDE5C60"/>
    <w:rsid w:val="7EEA5AAC"/>
    <w:rsid w:val="7EF2200D"/>
    <w:rsid w:val="7EF676AA"/>
    <w:rsid w:val="7EF81C4F"/>
    <w:rsid w:val="7F007D74"/>
    <w:rsid w:val="7F067B28"/>
    <w:rsid w:val="7F121D42"/>
    <w:rsid w:val="7F1702F0"/>
    <w:rsid w:val="7F175454"/>
    <w:rsid w:val="7F23500C"/>
    <w:rsid w:val="7F346FA5"/>
    <w:rsid w:val="7F422C7B"/>
    <w:rsid w:val="7F532551"/>
    <w:rsid w:val="7F592169"/>
    <w:rsid w:val="7F5957E8"/>
    <w:rsid w:val="7F5C456D"/>
    <w:rsid w:val="7F73434A"/>
    <w:rsid w:val="7F745D27"/>
    <w:rsid w:val="7F7B051D"/>
    <w:rsid w:val="7F7E6BC6"/>
    <w:rsid w:val="7F81678B"/>
    <w:rsid w:val="7F88080E"/>
    <w:rsid w:val="7F8A0016"/>
    <w:rsid w:val="7F8B0377"/>
    <w:rsid w:val="7F912F54"/>
    <w:rsid w:val="7F9B7C30"/>
    <w:rsid w:val="7F9D4376"/>
    <w:rsid w:val="7FAD6B41"/>
    <w:rsid w:val="7FAE21BC"/>
    <w:rsid w:val="7FB32945"/>
    <w:rsid w:val="7FC150AC"/>
    <w:rsid w:val="7FE026C1"/>
    <w:rsid w:val="7FE66D69"/>
    <w:rsid w:val="7FE738EF"/>
    <w:rsid w:val="7FF230B5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正文-段落"/>
    <w:basedOn w:val="1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">
    <w:name w:val="Figure Style"/>
    <w:basedOn w:val="13"/>
    <w:autoRedefine/>
    <w:qFormat/>
    <w:uiPriority w:val="0"/>
    <w:pPr>
      <w:keepNext/>
      <w:keepLines/>
      <w:numPr>
        <w:ilvl w:val="0"/>
        <w:numId w:val="1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paragraph" w:styleId="13">
    <w:name w:val="List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4">
    <w:name w:val="Source"/>
    <w:basedOn w:val="1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">
    <w:name w:val="概述"/>
    <w:basedOn w:val="16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paragraph" w:customStyle="1" w:styleId="16">
    <w:name w:val="Style1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2024-01-23T10:27:32Z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BF2E2E8EC4BC4388AF7498F9C81BE1BF_13</vt:lpwstr>
  </property>
</Properties>
</file>