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全球及中国温室悬挂式自走喷灌机行业研究及十四五规划分析报告</w:t>
                            </w:r>
                          </w:p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全球及中国温室悬挂式自走喷灌机行业研究及十四五规划分析报告</w:t>
                      </w:r>
                    </w:p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【报告篇幅】：96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受新冠肺炎疫情等影响，2022年全球温室悬挂式自走喷灌机市场规模大约为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是全球最大的温室悬挂式自走喷灌机生产地区，占有大约 %的市场份额，之后是 ，占有大约 %的市场份额。目前全球市场，基本由 和 地区厂商主导，全球温室悬挂式自走喷灌机头部厂商主要包括SEIWA、Valmont、Otech、北京碧斯凯农业科技有限公司和江苏华源节水股份有限公司等，前三大厂商占有全球大约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本报告研究“十三五”期间全球及中国市场温室悬挂式自走喷灌机的供给和需求情况，以及“十四五”期间行业发展预测。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重点分析全球主要地区温室悬挂式自走喷灌机的产能、销量、收入和增长潜力，历史数据2018-2022年，预测数据2023-2029年。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温室悬挂式自走喷灌机行业竞争格局，包括全球市场主要厂商竞争格局和中国本土市场主要厂商竞争格局，重点分析全球主要厂商温室悬挂式自走喷灌机产能、销量、收入、价格和市场份额，全球温室悬挂式自走喷灌机产地分布情况、中国温室悬挂式自走喷灌机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此外针对温室悬挂式自走喷灌机行业产品分类、应用、行业政策、产业链、生产模式、销售模式、行业发展有利因素、不利因素和进入壁垒也做了详细分析。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SEIWA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Valmont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北京碧斯凯农业科技有限公司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江苏华源节水股份有限公司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单轨道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双轨道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谷物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蔬菜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第2章：全球市场供需情况、中国地区供需情况，包括主要地区温室悬挂式自走喷灌机产量、销量、收入、价格及市场份额等；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第3章：全球主要地区和国家，温室悬挂式自走喷灌机销量和销售收入，2018-2022，及预测2023到2029；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第4章：行业竞争格局分析，包括全球市场企业排名及市场份额、中国市场企业排名和份额、主要厂商温室悬挂式自走喷灌机销量、收入、价格和市场份额等；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第5章：全球市场不同类型温室悬挂式自走喷灌机销量、收入、价格及份额等；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第6章：全球市场不同应用温室悬挂式自走喷灌机销量、收入、价格及份额等；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第9章：全球市场温室悬挂式自走喷灌机主要厂商基本情况介绍，包括公司简介、温室悬挂式自走喷灌机产品规格型号、销量、价格、收入及公司最新动态等；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第10章：中国市场温室悬挂式自走喷灌机进出口情况分析；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第11章：中国市场温室悬挂式自走喷灌机主要生产和消费地区分布；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温室悬挂式自走喷灌机市场概述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温室悬挂式自走喷灌机行业概述及统计范围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按照不同产品类型，温室悬挂式自走喷灌机主要可以分为如下几个类别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不同产品类型温室悬挂式自走喷灌机规模增长趋势2018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单轨道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双轨道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从不同应用，温室悬挂式自走喷灌机主要包括如下几个方面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不同应用温室悬挂式自走喷灌机规模增长趋势2018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谷物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蔬菜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温室悬挂式自走喷灌机行业发展总体概况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温室悬挂式自走喷灌机行业发展主要特点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温室悬挂式自走喷灌机行业发展影响因素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全球温室悬挂式自走喷灌机供需现状及预测（2018-2029）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全球温室悬挂式自走喷灌机产能、产量、产能利用率及发展趋势（2018-2029）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全球温室悬挂式自走喷灌机产量、需求量及发展趋势（2018-2029）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全球主要地区温室悬挂式自走喷灌机产量及发展趋势（2018-2029）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中国温室悬挂式自走喷灌机供需现状及预测（2018-2029）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中国温室悬挂式自走喷灌机产能、产量、产能利用率及发展趋势（2018-2029）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中国温室悬挂式自走喷灌机产量、市场需求量及发展趋势（2018-2029）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中国温室悬挂式自走喷灌机产能和产量占全球的比重（2018-2029）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全球温室悬挂式自走喷灌机销量及收入（2018-2029）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全球市场温室悬挂式自走喷灌机价格趋势（2018-2029）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中国温室悬挂式自走喷灌机销量及收入（2018-2029）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中国市场温室悬挂式自走喷灌机销量和收入占全球的比重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全球温室悬挂式自走喷灌机主要地区分析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全球主要地区温室悬挂式自走喷灌机市场规模分析：2018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全球主要地区温室悬挂式自走喷灌机销售收入及市场份额（2018-2023年）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全球主要地区温室悬挂式自走喷灌机销售收入预测（2024-2029）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全球主要地区温室悬挂式自走喷灌机销量分析：2018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全球主要地区温室悬挂式自走喷灌机销量及市场份额（2018-2023年）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全球主要地区温室悬挂式自走喷灌机销量及市场份额预测（2024-2029）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全球市场主要厂商温室悬挂式自走喷灌机产能市场份额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全球市场主要厂商温室悬挂式自走喷灌机销量（2018-2023）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全球市场主要厂商温室悬挂式自走喷灌机销售收入（2018-2023）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全球市场主要厂商温室悬挂式自走喷灌机销售价格（2018-2023）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2022年全球主要生产商温室悬挂式自走喷灌机收入排名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中国市场主要厂商温室悬挂式自走喷灌机销量（2018-2023）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中国市场主要厂商温室悬挂式自走喷灌机销售收入（2018-2023）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中国市场主要厂商温室悬挂式自走喷灌机销售价格（2018-2023）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2022年中国主要生产商温室悬挂式自走喷灌机收入排名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全球主要厂商温室悬挂式自走喷灌机总部及产地分布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全球主要厂商温室悬挂式自走喷灌机商业化日期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全球主要厂商温室悬挂式自走喷灌机产品类型及应用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温室悬挂式自走喷灌机行业集中度、竞争程度分析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温室悬挂式自走喷灌机行业集中度分析：全球头部厂商份额（Top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全球温室悬挂式自走喷灌机第一梯队、第二梯队和第三梯队生产商（品牌）及市场份额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不同产品类型温室悬挂式自走喷灌机分析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全球市场不同产品类型温室悬挂式自走喷灌机销量及市场份额（2018-2023）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全球市场不同产品类型温室悬挂式自走喷灌机销量预测（2024-2029）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全球市场不同产品类型温室悬挂式自走喷灌机收入及市场份额（2018-2023）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全球市场不同产品类型温室悬挂式自走喷灌机收入预测（2024-2029）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全球市场不同产品类型温室悬挂式自走喷灌机价格走势（2018-2029）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中国市场不同产品类型温室悬挂式自走喷灌机销量及市场份额（2018-2023）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中国市场不同产品类型温室悬挂式自走喷灌机销量预测（2024-2029）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中国市场不同产品类型温室悬挂式自走喷灌机收入及市场份额（2018-2023）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中国市场不同产品类型温室悬挂式自走喷灌机收入预测（2024-2029）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不同应用温室悬挂式自走喷灌机分析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全球市场不同应用温室悬挂式自走喷灌机销量及市场份额（2018-2023）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全球市场不同应用温室悬挂式自走喷灌机销量预测（2024-2029）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全球市场不同应用温室悬挂式自走喷灌机收入及市场份额（2018-2023）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全球市场不同应用温室悬挂式自走喷灌机收入预测（2024-2029）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全球市场不同应用温室悬挂式自走喷灌机价格走势（2018-2029）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中国市场不同应用温室悬挂式自走喷灌机销量（2018-2029）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中国市场不同应用温室悬挂式自走喷灌机销量及市场份额（2018-2023）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中国市场不同应用温室悬挂式自走喷灌机销量预测（2024-2029）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中国市场不同应用温室悬挂式自走喷灌机收入（2018-2029）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中国市场不同应用温室悬挂式自走喷灌机收入及市场份额（2018-2023）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中国市场不同应用温室悬挂式自走喷灌机收入预测（2024-2029）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温室悬挂式自走喷灌机行业发展趋势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温室悬挂式自走喷灌机行业主要驱动因素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温室悬挂式自走喷灌机中国企业SWOT分析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中国温室悬挂式自走喷灌机行业政策环境分析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温室悬挂式自走喷灌机行业产业链简介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温室悬挂式自走喷灌机行业供应链分析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温室悬挂式自走喷灌机主要原料及供应情况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温室悬挂式自走喷灌机行业主要下游客户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温室悬挂式自走喷灌机行业采购模式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温室悬挂式自走喷灌机行业生产模式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温室悬挂式自走喷灌机行业销售模式及销售渠道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全球市场主要温室悬挂式自走喷灌机厂商简介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SEIWA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SEIWA基本信息、温室悬挂式自走喷灌机生产基地、销售区域、竞争对手及市场地位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SEIWA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SEIWA 温室悬挂式自走喷灌机销量、收入、价格及毛利率（2018-2023）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SEIWA公司简介及主要业务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SEIWA企业最新动态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Valmont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Valmont基本信息、温室悬挂式自走喷灌机生产基地、销售区域、竞争对手及市场地位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Valmont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Valmont 温室悬挂式自走喷灌机销量、收入、价格及毛利率（2018-2023）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Valmont公司简介及主要业务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Valmont企业最新动态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Otech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Otech基本信息、温室悬挂式自走喷灌机生产基地、销售区域、竞争对手及市场地位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Otech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Otech 温室悬挂式自走喷灌机销量、收入、价格及毛利率（2018-2023）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Otech公司简介及主要业务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Otech企业最新动态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北京碧斯凯农业科技有限公司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北京碧斯凯农业科技有限公司基本信息、温室悬挂式自走喷灌机生产基地、销售区域、竞争对手及市场地位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北京碧斯凯农业科技有限公司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北京碧斯凯农业科技有限公司 温室悬挂式自走喷灌机销量、收入、价格及毛利率（2018-2023）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北京碧斯凯农业科技有限公司公司简介及主要业务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北京碧斯凯农业科技有限公司企业最新动态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江苏华源节水股份有限公司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江苏华源节水股份有限公司基本信息、温室悬挂式自走喷灌机生产基地、销售区域、竞争对手及市场地位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江苏华源节水股份有限公司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江苏华源节水股份有限公司 温室悬挂式自走喷灌机销量、收入、价格及毛利率（2018-2023）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江苏华源节水股份有限公司公司简介及主要业务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江苏华源节水股份有限公司企业最新动态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中国市场温室悬挂式自走喷灌机产量、销量、进出口分析及未来趋势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中国市场温室悬挂式自走喷灌机产量、销量、进出口分析及未来趋势（2018-2029）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中国市场温室悬挂式自走喷灌机进出口贸易趋势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中国市场温室悬挂式自走喷灌机主要进口来源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中国市场温室悬挂式自走喷灌机主要出口目的地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中国市场温室悬挂式自走喷灌机主要地区分布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中国温室悬挂式自走喷灌机生产地区分布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中国温室悬挂式自走喷灌机消费地区分布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全球不同产品类型温室悬挂式自走喷灌机增长趋势2018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不同应用温室悬挂式自走喷灌机增长趋势2018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温室悬挂式自走喷灌机行业发展主要特点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温室悬挂式自走喷灌机行业发展有利因素分析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温室悬挂式自走喷灌机行业发展不利因素分析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进入温室悬挂式自走喷灌机行业壁垒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全球主要地区温室悬挂式自走喷灌机产量（台）：2018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全球主要地区温室悬挂式自走喷灌机产量（2018-2023）&amp;（台）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全球主要地区温室悬挂式自走喷灌机产量市场份额（2018-2023）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全球主要地区温室悬挂式自走喷灌机产量（2024-2029）&amp;（台）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全球主要地区温室悬挂式自走喷灌机销售收入（百万美元）：2018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全球主要地区温室悬挂式自走喷灌机销售收入（2018-2023）&amp;（百万美元）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全球主要地区温室悬挂式自走喷灌机销售收入市场份额（2018-2023）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全球主要地区温室悬挂式自走喷灌机收入（2024-2029）&amp;（百万美元）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全球主要地区温室悬挂式自走喷灌机收入市场份额（2024-2029）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全球主要地区温室悬挂式自走喷灌机销量（台）：2018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全球主要地区温室悬挂式自走喷灌机销量（2018-2023）&amp;（台）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全球主要地区温室悬挂式自走喷灌机销量市场份额（2018-2023）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全球主要地区温室悬挂式自走喷灌机销量（2024-2029）&amp;（台）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全球主要地区温室悬挂式自走喷灌机销量份额（2024-2029）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北美温室悬挂式自走喷灌机基本情况分析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欧洲温室悬挂式自走喷灌机基本情况分析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亚太地区温室悬挂式自走喷灌机基本情况分析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拉美地区温室悬挂式自走喷灌机基本情况分析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中东及非洲温室悬挂式自走喷灌机基本情况分析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全球市场主要厂商温室悬挂式自走喷灌机产能（2022-2023）&amp;（台）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全球市场主要厂商温室悬挂式自走喷灌机销量（2018-2023）&amp;（台）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全球市场主要厂商温室悬挂式自走喷灌机销量市场份额（2018-2023）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全球市场主要厂商温室悬挂式自走喷灌机销售收入（2018-2023）&amp;（百万美元）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全球市场主要厂商温室悬挂式自走喷灌机销售收入市场份额（2018-2023）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全球市场主要厂商温室悬挂式自走喷灌机销售价格（2018-2023）&amp;（美元/台）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2022年全球主要生产商温室悬挂式自走喷灌机收入排名（百万美元）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中国市场主要厂商温室悬挂式自走喷灌机销量（2018-2023）&amp;（台）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中国市场主要厂商温室悬挂式自走喷灌机销量市场份额（2018-2023）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中国市场主要厂商温室悬挂式自走喷灌机销售收入（2018-2023）&amp;（百万美元）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中国市场主要厂商温室悬挂式自走喷灌机销售收入市场份额（2018-2023）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中国市场主要厂商温室悬挂式自走喷灌机销售价格（2018-2023）&amp;（美元/台）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2022年中国主要生产商温室悬挂式自走喷灌机收入排名（百万美元）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全球主要厂商温室悬挂式自走喷灌机总部及产地分布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全球主要厂商温室悬挂式自走喷灌机商业化日期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全球主要厂商温室悬挂式自走喷灌机产品类型及应用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2022年全球温室悬挂式自走喷灌机主要厂商市场地位（第一梯队、第二梯队和第三梯队）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全球不同产品类型温室悬挂式自走喷灌机销量（2018-2023年）&amp;（台）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全球不同产品类型温室悬挂式自走喷灌机销量市场份额（2018-2023）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全球不同产品类型温室悬挂式自走喷灌机销量预测（2024-2029）&amp;（台）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全球市场不同产品类型温室悬挂式自走喷灌机销量市场份额预测（2024-2029）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全球不同产品类型温室悬挂式自走喷灌机收入（2018-2023年）&amp;（百万美元）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全球不同产品类型温室悬挂式自走喷灌机收入市场份额（2018-2023）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全球不同产品类型温室悬挂式自走喷灌机收入预测（2024-2029）&amp;（百万美元）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全球不同产品类型温室悬挂式自走喷灌机收入市场份额预测（2024-2029）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中国不同产品类型温室悬挂式自走喷灌机销量（2018-2023年）&amp;（台）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中国不同产品类型温室悬挂式自走喷灌机销量市场份额（2018-2023）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中国不同产品类型温室悬挂式自走喷灌机销量预测（2024-2029）&amp;（台）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中国不同产品类型温室悬挂式自走喷灌机销量市场份额预测（2024-2029）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中国不同产品类型温室悬挂式自走喷灌机收入（2018-2023年）&amp;（百万美元）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中国不同产品类型温室悬挂式自走喷灌机收入市场份额（2018-2023）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中国不同产品类型温室悬挂式自走喷灌机收入预测（2024-2029）&amp;（百万美元）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中国不同产品类型温室悬挂式自走喷灌机收入市场份额预测（2024-2029）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全球不同应用温室悬挂式自走喷灌机销量（2018-2023年）&amp;（台）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全球不同应用温室悬挂式自走喷灌机销量市场份额（2018-2023）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全球不同应用温室悬挂式自走喷灌机销量预测（2024-2029）&amp;（台）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全球市场不同应用温室悬挂式自走喷灌机销量市场份额预测（2024-2029）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全球不同应用温室悬挂式自走喷灌机收入（2018-2023年）&amp;（百万美元）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全球不同应用温室悬挂式自走喷灌机收入市场份额（2018-2023）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全球不同应用温室悬挂式自走喷灌机收入预测（2024-2029）&amp;（百万美元）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全球不同应用温室悬挂式自走喷灌机收入市场份额预测（2024-2029）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中国不同应用温室悬挂式自走喷灌机销量（2018-2023年）&amp;（台）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中国不同应用温室悬挂式自走喷灌机销量市场份额（2018-2023）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中国不同应用温室悬挂式自走喷灌机销量预测（2024-2029）&amp;（台）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中国不同应用温室悬挂式自走喷灌机销量市场份额预测（2024-2029）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中国不同应用温室悬挂式自走喷灌机收入（2018-2023年）&amp;（百万美元）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中国不同应用温室悬挂式自走喷灌机收入市场份额（2018-2023）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中国不同应用温室悬挂式自走喷灌机收入预测（2024-2029）&amp;（百万美元）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中国不同应用温室悬挂式自走喷灌机收入市场份额预测（2024-2029）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温室悬挂式自走喷灌机行业技术发展趋势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温室悬挂式自走喷灌机行业主要驱动因素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温室悬挂式自走喷灌机行业供应链分析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温室悬挂式自走喷灌机上游原料供应商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温室悬挂式自走喷灌机行业主要下游客户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温室悬挂式自走喷灌机行业典型经销商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SEIWA 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SEIWA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SEIWA 温室悬挂式自走喷灌机销量（台）、收入（百万美元）、价格（美元/台）及毛利率（2018-2023）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SEIWA公司简介及主要业务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SEIWA企业最新动态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Valmont 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Valmont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Valmont 温室悬挂式自走喷灌机销量（台）、收入（百万美元）、价格（美元/台）及毛利率（2018-2023）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Valmont公司简介及主要业务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Valmont企业最新动态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Otech 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Otech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Otech 温室悬挂式自走喷灌机销量（台）、收入（百万美元）、价格（美元/台）及毛利率（2018-2023）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Otech公司简介及主要业务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Otech企业最新动态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北京碧斯凯农业科技有限公司 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北京碧斯凯农业科技有限公司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北京碧斯凯农业科技有限公司 温室悬挂式自走喷灌机销量（台）、收入（百万美元）、价格（美元/台）及毛利率（2018-2023）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北京碧斯凯农业科技有限公司公司简介及主要业务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北京碧斯凯农业科技有限公司企业最新动态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江苏华源节水股份有限公司 温室悬挂式自走喷灌机生产基地、销售区域、竞争对手及市场地位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江苏华源节水股份有限公司 温室悬挂式自走喷灌机产品规格、参数及市场应用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江苏华源节水股份有限公司 温室悬挂式自走喷灌机销量（台）、收入（百万美元）、价格（美元/台）及毛利率（2018-2023）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江苏华源节水股份有限公司公司简介及主要业务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江苏华源节水股份有限公司企业最新动态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中国市场温室悬挂式自走喷灌机产量、销量、进出口（2018-2023年）&amp;（台）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中国市场温室悬挂式自走喷灌机产量、销量、进出口预测（2024-2029）&amp;（台）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中国市场温室悬挂式自走喷灌机进出口贸易趋势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中国市场温室悬挂式自走喷灌机主要进口来源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中国市场温室悬挂式自走喷灌机主要出口目的地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中国温室悬挂式自走喷灌机生产地区分布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中国温室悬挂式自走喷灌机消费地区分布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温室悬挂式自走喷灌机产品图片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全球不同产品类型温室悬挂式自走喷灌机规模2018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全球不同产品类型温室悬挂式自走喷灌机市场份额2022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单轨道产品图片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双轨道产品图片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全球不同应用温室悬挂式自走喷灌机规模2018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全球不同应用温室悬挂式自走喷灌机市场份额2022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谷物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蔬菜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全球温室悬挂式自走喷灌机产能、产量、产能利用率及发展趋势（2018-2029）&amp;（台）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全球温室悬挂式自走喷灌机产量、需求量及发展趋势（2018-2029）&amp;（台）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全球主要地区温室悬挂式自走喷灌机产量规模：2018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全球主要地区温室悬挂式自走喷灌机产量市场份额（2018-2029）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中国温室悬挂式自走喷灌机产能、产量、产能利用率及发展趋势（2018-2029）&amp;（台）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中国温室悬挂式自走喷灌机产量、市场需求量及发展趋势（2018-2029）&amp;（台）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中国温室悬挂式自走喷灌机总产能占全球比重（2018-2029）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中国温室悬挂式自走喷灌机总产量占全球比重（2018-2029）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全球温室悬挂式自走喷灌机市场收入及增长率:（2018-2029）&amp;（百万美元）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全球市场温室悬挂式自走喷灌机市场规模：2018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全球市场温室悬挂式自走喷灌机销量及增长率（2018-2029）&amp;（台）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全球市场温室悬挂式自走喷灌机价格趋势（2018-2029）&amp;（美元/台）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中国温室悬挂式自走喷灌机市场收入及增长率:（2018-2029）&amp;（百万美元）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中国市场温室悬挂式自走喷灌机市场规模：2018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中国市场温室悬挂式自走喷灌机销量及增长率（2018-2029）&amp;（台）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中国市场温室悬挂式自走喷灌机销量占全球比重（2018-2029）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中国温室悬挂式自走喷灌机收入占全球比重（2018-2029）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全球主要地区温室悬挂式自走喷灌机销售收入规模：2018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全球主要地区温室悬挂式自走喷灌机销售收入市场份额（2018-2023）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全球主要地区温室悬挂式自走喷灌机销售收入市场份额（2018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全球主要地区温室悬挂式自走喷灌机收入市场份额（2024-2029）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北美（美国和加拿大）温室悬挂式自走喷灌机销量（2018-2029）&amp;（台）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北美（美国和加拿大）温室悬挂式自走喷灌机销量份额（2018-2029）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北美（美国和加拿大）温室悬挂式自走喷灌机收入（2018-2029）&amp;（百万美元）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北美（美国和加拿大）温室悬挂式自走喷灌机收入份额（2018-2029）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欧洲（德国、英国、法国和意大利等国家）温室悬挂式自走喷灌机销量（2018-2029）&amp;（台）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欧洲（德国、英国、法国和意大利等国家）温室悬挂式自走喷灌机销量份额（2018-2029）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欧洲（德国、英国、法国和意大利等国家）温室悬挂式自走喷灌机收入（2018-2029）&amp;（百万美元）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欧洲（德国、英国、法国和意大利等国家）温室悬挂式自走喷灌机收入份额（2018-2029）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亚太（中国、日本、韩国、中国台湾、印度和东南亚等）温室悬挂式自走喷灌机销量（2018-2029）&amp;（台）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亚太（中国、日本、韩国、中国台湾、印度和东南亚等）温室悬挂式自走喷灌机销量份额（2018-2029）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亚太（中国、日本、韩国、中国台湾、印度和东南亚等）温室悬挂式自走喷灌机收入（2018-2029）&amp;（百万美元）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亚太（中国、日本、韩国、中国台湾、印度和东南亚等）温室悬挂式自走喷灌机收入份额（2018-2029）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拉美地区（墨西哥、巴西等国家）温室悬挂式自走喷灌机销量（2018-2029）&amp;（台）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拉美地区（墨西哥、巴西等国家）温室悬挂式自走喷灌机销量份额（2018-2029）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拉美地区（墨西哥、巴西等国家）温室悬挂式自走喷灌机收入（2018-2029）&amp;（百万美元）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拉美地区（墨西哥、巴西等国家）温室悬挂式自走喷灌机收入份额（2018-2029）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中东及非洲（土耳其、沙特等国家）温室悬挂式自走喷灌机销量（2018-2029）&amp;（台）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中东及非洲（土耳其、沙特等国家）温室悬挂式自走喷灌机销量份额（2018-2029）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中东及非洲（土耳其、沙特等国家）温室悬挂式自走喷灌机收入（2018-2029）&amp;（百万美元）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中东及非洲（土耳其、沙特等国家）温室悬挂式自走喷灌机收入份额（2018-2029）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2022年全球市场主要厂商温室悬挂式自走喷灌机销量市场份额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2022年全球市场主要厂商温室悬挂式自走喷灌机收入市场份额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2022年中国市场主要厂商温室悬挂式自走喷灌机销量市场份额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2022年中国市场主要厂商温室悬挂式自走喷灌机收入市场份额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2022年全球前五大生产商温室悬挂式自走喷灌机市场份额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全球温室悬挂式自走喷灌机第一梯队、第二梯队和第三梯队生产商（品牌）及市场份额（2022）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全球不同产品类型温室悬挂式自走喷灌机价格走势（2018-2029）&amp;（美元/台）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全球不同应用温室悬挂式自走喷灌机价格走势（2018-2029）&amp;（美元/台）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温室悬挂式自走喷灌机中国企业SWOT分析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温室悬挂式自走喷灌机产业链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温室悬挂式自走喷灌机行业采购模式分析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温室悬挂式自走喷灌机行业生产模式分析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温室悬挂式自走喷灌机行业销售模式分析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Y5NSwiaGRpZCI6IjY3YTEzMDQ2M2ViMDk1NDQ0ZWIyMzZiOTVkNTMwZWIwIiwidXNlckNvdW50IjoyNjk1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8D313A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A3100D"/>
    <w:rsid w:val="01B51143"/>
    <w:rsid w:val="01B85F94"/>
    <w:rsid w:val="01C901A1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5832D3"/>
    <w:rsid w:val="025C1016"/>
    <w:rsid w:val="026779BA"/>
    <w:rsid w:val="026956E5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FC7ACC"/>
    <w:rsid w:val="02FE20CD"/>
    <w:rsid w:val="030275C1"/>
    <w:rsid w:val="032B09E8"/>
    <w:rsid w:val="03323B24"/>
    <w:rsid w:val="0336401E"/>
    <w:rsid w:val="0337738D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B5D11"/>
    <w:rsid w:val="03A24C2B"/>
    <w:rsid w:val="03A82039"/>
    <w:rsid w:val="03B94E08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740E9E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D2A9B"/>
    <w:rsid w:val="050F7BAB"/>
    <w:rsid w:val="051554AC"/>
    <w:rsid w:val="051C3F2E"/>
    <w:rsid w:val="051D6022"/>
    <w:rsid w:val="05263B5D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6D52E8"/>
    <w:rsid w:val="057228FE"/>
    <w:rsid w:val="05793C8D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F17CC7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F2C3F"/>
    <w:rsid w:val="06654211"/>
    <w:rsid w:val="066606B5"/>
    <w:rsid w:val="06744454"/>
    <w:rsid w:val="067A09FA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10B5"/>
    <w:rsid w:val="07F93FB3"/>
    <w:rsid w:val="08055CAB"/>
    <w:rsid w:val="08065580"/>
    <w:rsid w:val="080950B1"/>
    <w:rsid w:val="080A1514"/>
    <w:rsid w:val="080E1BD0"/>
    <w:rsid w:val="08102208"/>
    <w:rsid w:val="08141BD6"/>
    <w:rsid w:val="08197DD2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8272FC"/>
    <w:rsid w:val="089D1CB7"/>
    <w:rsid w:val="08A52FEB"/>
    <w:rsid w:val="08CB0CA3"/>
    <w:rsid w:val="08CC67C9"/>
    <w:rsid w:val="08D00067"/>
    <w:rsid w:val="08D631A4"/>
    <w:rsid w:val="08DC4C5E"/>
    <w:rsid w:val="08F8136C"/>
    <w:rsid w:val="08FC21F4"/>
    <w:rsid w:val="090441B5"/>
    <w:rsid w:val="09066EE6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638BB"/>
    <w:rsid w:val="0A1D36CD"/>
    <w:rsid w:val="0A1E4E03"/>
    <w:rsid w:val="0A3C2172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894972"/>
    <w:rsid w:val="0A9D6E3B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E711F"/>
    <w:rsid w:val="0B00275A"/>
    <w:rsid w:val="0B022976"/>
    <w:rsid w:val="0B116715"/>
    <w:rsid w:val="0B1D330C"/>
    <w:rsid w:val="0B2B3C7B"/>
    <w:rsid w:val="0B2C17A1"/>
    <w:rsid w:val="0B352404"/>
    <w:rsid w:val="0B4B1C27"/>
    <w:rsid w:val="0B4B60CB"/>
    <w:rsid w:val="0B4F3619"/>
    <w:rsid w:val="0B633415"/>
    <w:rsid w:val="0B696551"/>
    <w:rsid w:val="0B6C6C61"/>
    <w:rsid w:val="0B6E1DBA"/>
    <w:rsid w:val="0B7C44D7"/>
    <w:rsid w:val="0B7C6285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B974D9"/>
    <w:rsid w:val="0BC07420"/>
    <w:rsid w:val="0BDA11FD"/>
    <w:rsid w:val="0BDD731F"/>
    <w:rsid w:val="0BE65DF4"/>
    <w:rsid w:val="0BF70001"/>
    <w:rsid w:val="0BF724D8"/>
    <w:rsid w:val="0C0A7D34"/>
    <w:rsid w:val="0C0F70F9"/>
    <w:rsid w:val="0C126BE9"/>
    <w:rsid w:val="0C193AD3"/>
    <w:rsid w:val="0C1B3CF0"/>
    <w:rsid w:val="0C216E2C"/>
    <w:rsid w:val="0C252478"/>
    <w:rsid w:val="0C2D285A"/>
    <w:rsid w:val="0C3E60D7"/>
    <w:rsid w:val="0C452B1A"/>
    <w:rsid w:val="0C4548C9"/>
    <w:rsid w:val="0C460641"/>
    <w:rsid w:val="0C593243"/>
    <w:rsid w:val="0C601702"/>
    <w:rsid w:val="0C6108DC"/>
    <w:rsid w:val="0C727688"/>
    <w:rsid w:val="0C755D0D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E57E5A"/>
    <w:rsid w:val="0CE75980"/>
    <w:rsid w:val="0CF32576"/>
    <w:rsid w:val="0CFC6222"/>
    <w:rsid w:val="0D0F4ED6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5C636E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7709D"/>
    <w:rsid w:val="0DCF12BC"/>
    <w:rsid w:val="0DCF4AAF"/>
    <w:rsid w:val="0DE52FC4"/>
    <w:rsid w:val="0DE74F5C"/>
    <w:rsid w:val="0DF93BBD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82AF0"/>
    <w:rsid w:val="0E6D3705"/>
    <w:rsid w:val="0E6F0323"/>
    <w:rsid w:val="0E6F174F"/>
    <w:rsid w:val="0E772D33"/>
    <w:rsid w:val="0E796AAB"/>
    <w:rsid w:val="0E813BB2"/>
    <w:rsid w:val="0E8C4A31"/>
    <w:rsid w:val="0E94340C"/>
    <w:rsid w:val="0E984B91"/>
    <w:rsid w:val="0EA2285E"/>
    <w:rsid w:val="0EA33B28"/>
    <w:rsid w:val="0EAC0C2F"/>
    <w:rsid w:val="0EBB5316"/>
    <w:rsid w:val="0ECA7307"/>
    <w:rsid w:val="0ED05760"/>
    <w:rsid w:val="0ED71A24"/>
    <w:rsid w:val="0EDD3455"/>
    <w:rsid w:val="0EDD34DE"/>
    <w:rsid w:val="0EE02FCE"/>
    <w:rsid w:val="0EEA5BFB"/>
    <w:rsid w:val="0EEC3721"/>
    <w:rsid w:val="0EF34AB0"/>
    <w:rsid w:val="0EFB3964"/>
    <w:rsid w:val="0F070785"/>
    <w:rsid w:val="0F091857"/>
    <w:rsid w:val="0F096081"/>
    <w:rsid w:val="0F0A045B"/>
    <w:rsid w:val="0F0B3EC8"/>
    <w:rsid w:val="0F1113DA"/>
    <w:rsid w:val="0F134D9F"/>
    <w:rsid w:val="0F1E3C65"/>
    <w:rsid w:val="0F20786F"/>
    <w:rsid w:val="0F25419F"/>
    <w:rsid w:val="0F256C33"/>
    <w:rsid w:val="0F2F2E04"/>
    <w:rsid w:val="0F4470B9"/>
    <w:rsid w:val="0F46473B"/>
    <w:rsid w:val="0F491E09"/>
    <w:rsid w:val="0F4A0448"/>
    <w:rsid w:val="0F4E618A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A737B"/>
    <w:rsid w:val="0FC66198"/>
    <w:rsid w:val="0FC75EEE"/>
    <w:rsid w:val="0FCB1589"/>
    <w:rsid w:val="0FCC3F51"/>
    <w:rsid w:val="0FD06B9F"/>
    <w:rsid w:val="0FD1346C"/>
    <w:rsid w:val="0FD23D30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A46ED"/>
    <w:rsid w:val="10AC13BA"/>
    <w:rsid w:val="10B169D0"/>
    <w:rsid w:val="10BD7E82"/>
    <w:rsid w:val="10C85AC8"/>
    <w:rsid w:val="10CA5CE4"/>
    <w:rsid w:val="10CD161C"/>
    <w:rsid w:val="10D02315"/>
    <w:rsid w:val="10DC6F79"/>
    <w:rsid w:val="10E1111F"/>
    <w:rsid w:val="10E8616A"/>
    <w:rsid w:val="10E87E46"/>
    <w:rsid w:val="10EA0134"/>
    <w:rsid w:val="10F3555E"/>
    <w:rsid w:val="10F36FE9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136E2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7B54E8"/>
    <w:rsid w:val="127C6B6A"/>
    <w:rsid w:val="128125DB"/>
    <w:rsid w:val="12880169"/>
    <w:rsid w:val="1296784C"/>
    <w:rsid w:val="12A27DCD"/>
    <w:rsid w:val="12AB5A1E"/>
    <w:rsid w:val="12B502CE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358DA"/>
    <w:rsid w:val="134A606D"/>
    <w:rsid w:val="134E6759"/>
    <w:rsid w:val="13511DA5"/>
    <w:rsid w:val="13517FF7"/>
    <w:rsid w:val="1367594E"/>
    <w:rsid w:val="136A10B9"/>
    <w:rsid w:val="13761D7B"/>
    <w:rsid w:val="137D5290"/>
    <w:rsid w:val="13813FAC"/>
    <w:rsid w:val="138A52B7"/>
    <w:rsid w:val="13992BE4"/>
    <w:rsid w:val="139D4FEA"/>
    <w:rsid w:val="13A04ADA"/>
    <w:rsid w:val="13A27CA3"/>
    <w:rsid w:val="13AB3BAB"/>
    <w:rsid w:val="13D05C32"/>
    <w:rsid w:val="13D855BA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A4DFC"/>
    <w:rsid w:val="15545B7C"/>
    <w:rsid w:val="15567B46"/>
    <w:rsid w:val="155C2C83"/>
    <w:rsid w:val="156644AF"/>
    <w:rsid w:val="156B2323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33A4"/>
    <w:rsid w:val="15E45152"/>
    <w:rsid w:val="15E96C0C"/>
    <w:rsid w:val="15ED388A"/>
    <w:rsid w:val="15F335E7"/>
    <w:rsid w:val="15FA4976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3F05DA"/>
    <w:rsid w:val="164A30E1"/>
    <w:rsid w:val="16573B76"/>
    <w:rsid w:val="16702E8A"/>
    <w:rsid w:val="167209B0"/>
    <w:rsid w:val="16756F56"/>
    <w:rsid w:val="16775FC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63548"/>
    <w:rsid w:val="17292082"/>
    <w:rsid w:val="17334576"/>
    <w:rsid w:val="173914CE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C43019"/>
    <w:rsid w:val="18C474BD"/>
    <w:rsid w:val="18DC64D3"/>
    <w:rsid w:val="18E92B27"/>
    <w:rsid w:val="18EC4490"/>
    <w:rsid w:val="18ED47DB"/>
    <w:rsid w:val="18F356AC"/>
    <w:rsid w:val="18F669FA"/>
    <w:rsid w:val="18F77CFC"/>
    <w:rsid w:val="18FF04F5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36CD6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8545C"/>
    <w:rsid w:val="1ACE63D1"/>
    <w:rsid w:val="1AD02BB1"/>
    <w:rsid w:val="1ADC791D"/>
    <w:rsid w:val="1AE45BF4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B4899"/>
    <w:rsid w:val="1B530684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53330"/>
    <w:rsid w:val="1BC752FA"/>
    <w:rsid w:val="1BE00A25"/>
    <w:rsid w:val="1BE83C2C"/>
    <w:rsid w:val="1BF400B9"/>
    <w:rsid w:val="1BF76FA4"/>
    <w:rsid w:val="1C033E58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E5369"/>
    <w:rsid w:val="1C5254A4"/>
    <w:rsid w:val="1C6221B7"/>
    <w:rsid w:val="1C640D9B"/>
    <w:rsid w:val="1C672639"/>
    <w:rsid w:val="1C6A212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C75A85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34C86"/>
    <w:rsid w:val="1E2527AC"/>
    <w:rsid w:val="1E3065B9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D75D28"/>
    <w:rsid w:val="1FE679C7"/>
    <w:rsid w:val="1FE84D30"/>
    <w:rsid w:val="1FED52E1"/>
    <w:rsid w:val="1FF95C9E"/>
    <w:rsid w:val="1FFD529D"/>
    <w:rsid w:val="20052895"/>
    <w:rsid w:val="2007660D"/>
    <w:rsid w:val="20084133"/>
    <w:rsid w:val="20107F24"/>
    <w:rsid w:val="20165A04"/>
    <w:rsid w:val="201725C8"/>
    <w:rsid w:val="201E5DE0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E00C0C"/>
    <w:rsid w:val="20EA3839"/>
    <w:rsid w:val="21090163"/>
    <w:rsid w:val="211663DC"/>
    <w:rsid w:val="2118069A"/>
    <w:rsid w:val="212154AC"/>
    <w:rsid w:val="212349E5"/>
    <w:rsid w:val="21244F9D"/>
    <w:rsid w:val="213408D0"/>
    <w:rsid w:val="21380082"/>
    <w:rsid w:val="21451D01"/>
    <w:rsid w:val="21521B0A"/>
    <w:rsid w:val="21594B94"/>
    <w:rsid w:val="216422A6"/>
    <w:rsid w:val="21696C25"/>
    <w:rsid w:val="21743C12"/>
    <w:rsid w:val="2181419D"/>
    <w:rsid w:val="21815F4B"/>
    <w:rsid w:val="218B5670"/>
    <w:rsid w:val="218F260E"/>
    <w:rsid w:val="2197576F"/>
    <w:rsid w:val="219E4D4F"/>
    <w:rsid w:val="21AC663D"/>
    <w:rsid w:val="21AD1366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1548E5"/>
    <w:rsid w:val="22225160"/>
    <w:rsid w:val="22244B28"/>
    <w:rsid w:val="2229302F"/>
    <w:rsid w:val="222A65E3"/>
    <w:rsid w:val="222F1E4B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D14CB0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4085A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2B4B4C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424AE"/>
    <w:rsid w:val="25897AC4"/>
    <w:rsid w:val="258E50DA"/>
    <w:rsid w:val="25924264"/>
    <w:rsid w:val="25970F68"/>
    <w:rsid w:val="259B3353"/>
    <w:rsid w:val="25A130FC"/>
    <w:rsid w:val="25A22934"/>
    <w:rsid w:val="25AE7E68"/>
    <w:rsid w:val="25B52667"/>
    <w:rsid w:val="25BA004D"/>
    <w:rsid w:val="25C12DBA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446CD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83FEE"/>
    <w:rsid w:val="279F64C3"/>
    <w:rsid w:val="27A13FD6"/>
    <w:rsid w:val="27B54BA0"/>
    <w:rsid w:val="27BA3F65"/>
    <w:rsid w:val="27BD3A5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573ED"/>
    <w:rsid w:val="281C4CEC"/>
    <w:rsid w:val="282B4E63"/>
    <w:rsid w:val="28327F9F"/>
    <w:rsid w:val="28373807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17575"/>
    <w:rsid w:val="28C826B1"/>
    <w:rsid w:val="28CC03F4"/>
    <w:rsid w:val="28F74D45"/>
    <w:rsid w:val="2903193C"/>
    <w:rsid w:val="2904218B"/>
    <w:rsid w:val="29103779"/>
    <w:rsid w:val="29211D4D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900C2F"/>
    <w:rsid w:val="29910CF5"/>
    <w:rsid w:val="299627B0"/>
    <w:rsid w:val="29AB3C09"/>
    <w:rsid w:val="29AE5D4B"/>
    <w:rsid w:val="29B50E88"/>
    <w:rsid w:val="29C0416E"/>
    <w:rsid w:val="29C137C7"/>
    <w:rsid w:val="29D84B76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32D50"/>
    <w:rsid w:val="2A16744D"/>
    <w:rsid w:val="2A17569E"/>
    <w:rsid w:val="2A176C4D"/>
    <w:rsid w:val="2A18040C"/>
    <w:rsid w:val="2A1C76E6"/>
    <w:rsid w:val="2A2878AC"/>
    <w:rsid w:val="2A307018"/>
    <w:rsid w:val="2A331DAD"/>
    <w:rsid w:val="2A383867"/>
    <w:rsid w:val="2A497728"/>
    <w:rsid w:val="2A4A6D87"/>
    <w:rsid w:val="2A62672D"/>
    <w:rsid w:val="2A6C52BE"/>
    <w:rsid w:val="2A6D1762"/>
    <w:rsid w:val="2A7228D5"/>
    <w:rsid w:val="2A834AE2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53749"/>
    <w:rsid w:val="2B0A5203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C25ADE"/>
    <w:rsid w:val="2BD17ACF"/>
    <w:rsid w:val="2BD33847"/>
    <w:rsid w:val="2BE041B6"/>
    <w:rsid w:val="2BE3594E"/>
    <w:rsid w:val="2BE55328"/>
    <w:rsid w:val="2BE912BD"/>
    <w:rsid w:val="2BF13CCD"/>
    <w:rsid w:val="2BFC1D01"/>
    <w:rsid w:val="2C0B1233"/>
    <w:rsid w:val="2C11436F"/>
    <w:rsid w:val="2C1520B2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8683F"/>
    <w:rsid w:val="2CA23706"/>
    <w:rsid w:val="2CA43435"/>
    <w:rsid w:val="2CA451E4"/>
    <w:rsid w:val="2CA72C02"/>
    <w:rsid w:val="2CB50A49"/>
    <w:rsid w:val="2CBC5046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7249"/>
    <w:rsid w:val="2DA82AB1"/>
    <w:rsid w:val="2DAD1E76"/>
    <w:rsid w:val="2DB029C3"/>
    <w:rsid w:val="2DB15E0A"/>
    <w:rsid w:val="2DB4536F"/>
    <w:rsid w:val="2DB57BAA"/>
    <w:rsid w:val="2DB87198"/>
    <w:rsid w:val="2DC518B5"/>
    <w:rsid w:val="2DCC2C44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1312F0"/>
    <w:rsid w:val="2E143612"/>
    <w:rsid w:val="2E180272"/>
    <w:rsid w:val="2E1F0FC6"/>
    <w:rsid w:val="2E204D3E"/>
    <w:rsid w:val="2E2C512B"/>
    <w:rsid w:val="2E530C6F"/>
    <w:rsid w:val="2E5D3BD9"/>
    <w:rsid w:val="2E671B3F"/>
    <w:rsid w:val="2E695321"/>
    <w:rsid w:val="2E69634F"/>
    <w:rsid w:val="2E6A4C67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A0CA6"/>
    <w:rsid w:val="2F0D22BF"/>
    <w:rsid w:val="2F0E2DDB"/>
    <w:rsid w:val="2F113E46"/>
    <w:rsid w:val="2F131223"/>
    <w:rsid w:val="2F176141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4C78"/>
    <w:rsid w:val="30DA7426"/>
    <w:rsid w:val="30E81B43"/>
    <w:rsid w:val="30ED707D"/>
    <w:rsid w:val="30EE4C7F"/>
    <w:rsid w:val="30F57DBC"/>
    <w:rsid w:val="30FC739C"/>
    <w:rsid w:val="30FE5FAE"/>
    <w:rsid w:val="310224D9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AC0DC2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1FC33CC"/>
    <w:rsid w:val="320C1861"/>
    <w:rsid w:val="32111BAB"/>
    <w:rsid w:val="32180206"/>
    <w:rsid w:val="3220355E"/>
    <w:rsid w:val="3220530C"/>
    <w:rsid w:val="3221701E"/>
    <w:rsid w:val="32274116"/>
    <w:rsid w:val="322748ED"/>
    <w:rsid w:val="322A27BF"/>
    <w:rsid w:val="322D3DB8"/>
    <w:rsid w:val="323668DE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31CDC"/>
    <w:rsid w:val="32B76D8B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BF705E"/>
    <w:rsid w:val="34CB5A03"/>
    <w:rsid w:val="34E56399"/>
    <w:rsid w:val="34F20066"/>
    <w:rsid w:val="34F767F8"/>
    <w:rsid w:val="34FB3F48"/>
    <w:rsid w:val="35004E5B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83723"/>
    <w:rsid w:val="359A2D7C"/>
    <w:rsid w:val="359E4EC6"/>
    <w:rsid w:val="35A85D44"/>
    <w:rsid w:val="35B00755"/>
    <w:rsid w:val="35B47338"/>
    <w:rsid w:val="35BC359E"/>
    <w:rsid w:val="35C35277"/>
    <w:rsid w:val="35C506A4"/>
    <w:rsid w:val="35CB1A33"/>
    <w:rsid w:val="35CF1523"/>
    <w:rsid w:val="35DB084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86CF3"/>
    <w:rsid w:val="361F1C60"/>
    <w:rsid w:val="362317B0"/>
    <w:rsid w:val="362A0508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91503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57135C"/>
    <w:rsid w:val="385B709E"/>
    <w:rsid w:val="386C5D3E"/>
    <w:rsid w:val="3871335D"/>
    <w:rsid w:val="38743CBC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D40C1D"/>
    <w:rsid w:val="38DB1F8D"/>
    <w:rsid w:val="38DD7AB3"/>
    <w:rsid w:val="38DF7CCF"/>
    <w:rsid w:val="38F026C3"/>
    <w:rsid w:val="38F82B3F"/>
    <w:rsid w:val="38FB262F"/>
    <w:rsid w:val="38FF1464"/>
    <w:rsid w:val="39001CE7"/>
    <w:rsid w:val="39033292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785A2E"/>
    <w:rsid w:val="398B437E"/>
    <w:rsid w:val="39902D77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9FC665F"/>
    <w:rsid w:val="3A014D73"/>
    <w:rsid w:val="3A033549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A06EC0"/>
    <w:rsid w:val="3AA82343"/>
    <w:rsid w:val="3AA83F52"/>
    <w:rsid w:val="3AB424E8"/>
    <w:rsid w:val="3AC663AD"/>
    <w:rsid w:val="3AC70A1B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0F23C2"/>
    <w:rsid w:val="3B1879E9"/>
    <w:rsid w:val="3B196D9D"/>
    <w:rsid w:val="3B1A3241"/>
    <w:rsid w:val="3B1F0857"/>
    <w:rsid w:val="3B2E1447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5702E"/>
    <w:rsid w:val="3C11517C"/>
    <w:rsid w:val="3C137C90"/>
    <w:rsid w:val="3C145EE2"/>
    <w:rsid w:val="3C15722F"/>
    <w:rsid w:val="3C2F4ACA"/>
    <w:rsid w:val="3C3416BF"/>
    <w:rsid w:val="3C452863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324146"/>
    <w:rsid w:val="3D3D3216"/>
    <w:rsid w:val="3D3D6AF8"/>
    <w:rsid w:val="3D4223AD"/>
    <w:rsid w:val="3D472B15"/>
    <w:rsid w:val="3D491BBB"/>
    <w:rsid w:val="3D4A76E1"/>
    <w:rsid w:val="3D595B76"/>
    <w:rsid w:val="3D6D517E"/>
    <w:rsid w:val="3D7423FD"/>
    <w:rsid w:val="3D7604D6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204B9E"/>
    <w:rsid w:val="3F21430D"/>
    <w:rsid w:val="3F2521B4"/>
    <w:rsid w:val="3F4E563E"/>
    <w:rsid w:val="3F5070B9"/>
    <w:rsid w:val="3F5860E5"/>
    <w:rsid w:val="3F5B7984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A339B"/>
    <w:rsid w:val="401B4533"/>
    <w:rsid w:val="401D2E8B"/>
    <w:rsid w:val="401E7FAE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C8729B"/>
    <w:rsid w:val="40D24A7A"/>
    <w:rsid w:val="40D31E9E"/>
    <w:rsid w:val="40DF4137"/>
    <w:rsid w:val="40E86356"/>
    <w:rsid w:val="40EF2A79"/>
    <w:rsid w:val="40F25B1B"/>
    <w:rsid w:val="40FD24BE"/>
    <w:rsid w:val="410C2D75"/>
    <w:rsid w:val="410D1152"/>
    <w:rsid w:val="41110C42"/>
    <w:rsid w:val="41120516"/>
    <w:rsid w:val="41202C33"/>
    <w:rsid w:val="412752AA"/>
    <w:rsid w:val="41285F8B"/>
    <w:rsid w:val="41366F69"/>
    <w:rsid w:val="413B7A6D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D2BB5"/>
    <w:rsid w:val="421D2C97"/>
    <w:rsid w:val="421F113C"/>
    <w:rsid w:val="42207AA0"/>
    <w:rsid w:val="42274495"/>
    <w:rsid w:val="422A387A"/>
    <w:rsid w:val="422C5607"/>
    <w:rsid w:val="42302DFC"/>
    <w:rsid w:val="423746D8"/>
    <w:rsid w:val="423C1CEE"/>
    <w:rsid w:val="423F17DF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9F5DD9"/>
    <w:rsid w:val="42A72EE0"/>
    <w:rsid w:val="42A87384"/>
    <w:rsid w:val="42B911C3"/>
    <w:rsid w:val="42B94836"/>
    <w:rsid w:val="42BC698B"/>
    <w:rsid w:val="42C45840"/>
    <w:rsid w:val="42C817D4"/>
    <w:rsid w:val="42CF714A"/>
    <w:rsid w:val="42D9753D"/>
    <w:rsid w:val="42DA1507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9000D0"/>
    <w:rsid w:val="44953938"/>
    <w:rsid w:val="44983428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949F1"/>
    <w:rsid w:val="44D97CC8"/>
    <w:rsid w:val="44DD41A3"/>
    <w:rsid w:val="44E4041B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B429C"/>
    <w:rsid w:val="45383F3C"/>
    <w:rsid w:val="45386828"/>
    <w:rsid w:val="45440EBA"/>
    <w:rsid w:val="454964D0"/>
    <w:rsid w:val="45504AAF"/>
    <w:rsid w:val="45505C97"/>
    <w:rsid w:val="4550785F"/>
    <w:rsid w:val="45521829"/>
    <w:rsid w:val="4555747A"/>
    <w:rsid w:val="4565155C"/>
    <w:rsid w:val="45684AE6"/>
    <w:rsid w:val="4574354D"/>
    <w:rsid w:val="4576093C"/>
    <w:rsid w:val="457E617A"/>
    <w:rsid w:val="45815C6A"/>
    <w:rsid w:val="459260C9"/>
    <w:rsid w:val="45A00B19"/>
    <w:rsid w:val="45B7081F"/>
    <w:rsid w:val="45B918A8"/>
    <w:rsid w:val="45C538A4"/>
    <w:rsid w:val="45C6230C"/>
    <w:rsid w:val="45CC5137"/>
    <w:rsid w:val="45D3296A"/>
    <w:rsid w:val="45E00BE3"/>
    <w:rsid w:val="45EA1A61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37607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41C10"/>
    <w:rsid w:val="46A71700"/>
    <w:rsid w:val="46B51F2C"/>
    <w:rsid w:val="46B67B95"/>
    <w:rsid w:val="46C6602A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E5E67"/>
    <w:rsid w:val="472D2D5A"/>
    <w:rsid w:val="47393FAB"/>
    <w:rsid w:val="473C0BAA"/>
    <w:rsid w:val="473F5DDD"/>
    <w:rsid w:val="474156B1"/>
    <w:rsid w:val="474451A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B42327"/>
    <w:rsid w:val="47B440D5"/>
    <w:rsid w:val="47B63383"/>
    <w:rsid w:val="47BE6D02"/>
    <w:rsid w:val="47C51615"/>
    <w:rsid w:val="47CA1B4A"/>
    <w:rsid w:val="47D66741"/>
    <w:rsid w:val="47D66E97"/>
    <w:rsid w:val="47D74267"/>
    <w:rsid w:val="47DC187E"/>
    <w:rsid w:val="47E04ECA"/>
    <w:rsid w:val="47E349BA"/>
    <w:rsid w:val="48084421"/>
    <w:rsid w:val="480C5CBF"/>
    <w:rsid w:val="480D7C89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AE6D76"/>
    <w:rsid w:val="48B63E7D"/>
    <w:rsid w:val="48BE63E9"/>
    <w:rsid w:val="48C4125B"/>
    <w:rsid w:val="48D10CB7"/>
    <w:rsid w:val="48D34A2F"/>
    <w:rsid w:val="48F86243"/>
    <w:rsid w:val="48FA3211"/>
    <w:rsid w:val="48FE0BF8"/>
    <w:rsid w:val="4901159C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2249A"/>
    <w:rsid w:val="497907C1"/>
    <w:rsid w:val="49861AA1"/>
    <w:rsid w:val="4989333F"/>
    <w:rsid w:val="498B5309"/>
    <w:rsid w:val="49935F6C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547D7"/>
    <w:rsid w:val="49DB003F"/>
    <w:rsid w:val="49DD7423"/>
    <w:rsid w:val="49EE3C79"/>
    <w:rsid w:val="49F20EE5"/>
    <w:rsid w:val="49F66C27"/>
    <w:rsid w:val="4A015BA5"/>
    <w:rsid w:val="4A0C0D60"/>
    <w:rsid w:val="4A11580F"/>
    <w:rsid w:val="4A1B15C8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E5753"/>
    <w:rsid w:val="4AB60164"/>
    <w:rsid w:val="4ABB39CC"/>
    <w:rsid w:val="4ABD08DC"/>
    <w:rsid w:val="4AC40AD3"/>
    <w:rsid w:val="4ACC3EEE"/>
    <w:rsid w:val="4AD127C8"/>
    <w:rsid w:val="4AD131F0"/>
    <w:rsid w:val="4AD14F9E"/>
    <w:rsid w:val="4ADB406F"/>
    <w:rsid w:val="4ADF3B5F"/>
    <w:rsid w:val="4AE42F23"/>
    <w:rsid w:val="4AEC002A"/>
    <w:rsid w:val="4AF9521E"/>
    <w:rsid w:val="4B037E2A"/>
    <w:rsid w:val="4B124C0F"/>
    <w:rsid w:val="4B223A4B"/>
    <w:rsid w:val="4B242DE5"/>
    <w:rsid w:val="4B2701C1"/>
    <w:rsid w:val="4B3117D6"/>
    <w:rsid w:val="4B364C4C"/>
    <w:rsid w:val="4B425E9C"/>
    <w:rsid w:val="4B4B2FA2"/>
    <w:rsid w:val="4B5856BF"/>
    <w:rsid w:val="4B5A4F93"/>
    <w:rsid w:val="4B5F25AA"/>
    <w:rsid w:val="4B655548"/>
    <w:rsid w:val="4B7A02A7"/>
    <w:rsid w:val="4B83273C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2F98"/>
    <w:rsid w:val="4BDA60D4"/>
    <w:rsid w:val="4BE86A43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42085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669F9"/>
    <w:rsid w:val="4FAC303A"/>
    <w:rsid w:val="4FB54E8E"/>
    <w:rsid w:val="4FB70C06"/>
    <w:rsid w:val="4FBA06F6"/>
    <w:rsid w:val="4FC155E1"/>
    <w:rsid w:val="4FC6507C"/>
    <w:rsid w:val="4FC82B2E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F7A5A"/>
    <w:rsid w:val="510460CD"/>
    <w:rsid w:val="510A120A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E0489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54064"/>
    <w:rsid w:val="523F62C5"/>
    <w:rsid w:val="52436B86"/>
    <w:rsid w:val="52466271"/>
    <w:rsid w:val="524B1ADA"/>
    <w:rsid w:val="525C3CE7"/>
    <w:rsid w:val="525E6503"/>
    <w:rsid w:val="525E7A5F"/>
    <w:rsid w:val="52707792"/>
    <w:rsid w:val="52727066"/>
    <w:rsid w:val="527A5F1B"/>
    <w:rsid w:val="52910DFD"/>
    <w:rsid w:val="529A036B"/>
    <w:rsid w:val="52A336C4"/>
    <w:rsid w:val="52A47F2C"/>
    <w:rsid w:val="52A86F2C"/>
    <w:rsid w:val="52AA1A33"/>
    <w:rsid w:val="52AA4A52"/>
    <w:rsid w:val="52BF7DD2"/>
    <w:rsid w:val="52C5058C"/>
    <w:rsid w:val="52CD6993"/>
    <w:rsid w:val="52D41ACF"/>
    <w:rsid w:val="52E066C6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26CDE"/>
    <w:rsid w:val="532366DF"/>
    <w:rsid w:val="532A414D"/>
    <w:rsid w:val="532F6D06"/>
    <w:rsid w:val="53373E0C"/>
    <w:rsid w:val="53373E56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C7047"/>
    <w:rsid w:val="54135C95"/>
    <w:rsid w:val="541859EC"/>
    <w:rsid w:val="541A5C08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50D12C8"/>
    <w:rsid w:val="55102B67"/>
    <w:rsid w:val="551709E9"/>
    <w:rsid w:val="551B1885"/>
    <w:rsid w:val="551C775D"/>
    <w:rsid w:val="55264138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F269C8"/>
    <w:rsid w:val="56FC15F5"/>
    <w:rsid w:val="57016832"/>
    <w:rsid w:val="570A3D11"/>
    <w:rsid w:val="57106E4E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722A5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2D018B"/>
    <w:rsid w:val="59376914"/>
    <w:rsid w:val="593C03CE"/>
    <w:rsid w:val="593C17F4"/>
    <w:rsid w:val="59457283"/>
    <w:rsid w:val="59484FC5"/>
    <w:rsid w:val="595A5BCE"/>
    <w:rsid w:val="595B4CF8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31882"/>
    <w:rsid w:val="5A1530F9"/>
    <w:rsid w:val="5A291596"/>
    <w:rsid w:val="5A343E94"/>
    <w:rsid w:val="5A3572F7"/>
    <w:rsid w:val="5A357CBF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B3664B"/>
    <w:rsid w:val="5BB5565E"/>
    <w:rsid w:val="5BBB1A7E"/>
    <w:rsid w:val="5BC56459"/>
    <w:rsid w:val="5BCC3C8B"/>
    <w:rsid w:val="5BDB7A2A"/>
    <w:rsid w:val="5BDD7C46"/>
    <w:rsid w:val="5BE06F83"/>
    <w:rsid w:val="5BFE012D"/>
    <w:rsid w:val="5C0A23C6"/>
    <w:rsid w:val="5C1A77B4"/>
    <w:rsid w:val="5C1C12D8"/>
    <w:rsid w:val="5C205D85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00C74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46DB3"/>
    <w:rsid w:val="5CE60D7D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C388C"/>
    <w:rsid w:val="5DBF512A"/>
    <w:rsid w:val="5DCB1D21"/>
    <w:rsid w:val="5DCB3ACF"/>
    <w:rsid w:val="5DCF7A63"/>
    <w:rsid w:val="5DD230AF"/>
    <w:rsid w:val="5DD2766C"/>
    <w:rsid w:val="5DD62B9F"/>
    <w:rsid w:val="5DDD322E"/>
    <w:rsid w:val="5DDE648A"/>
    <w:rsid w:val="5DE87A06"/>
    <w:rsid w:val="5DF50B4C"/>
    <w:rsid w:val="5DF66800"/>
    <w:rsid w:val="5E190CDE"/>
    <w:rsid w:val="5E255EF1"/>
    <w:rsid w:val="5E2A3511"/>
    <w:rsid w:val="5E3B2A02"/>
    <w:rsid w:val="5E421FE3"/>
    <w:rsid w:val="5E47584B"/>
    <w:rsid w:val="5E532442"/>
    <w:rsid w:val="5E5F0BEC"/>
    <w:rsid w:val="5E7128C8"/>
    <w:rsid w:val="5E76511E"/>
    <w:rsid w:val="5E7B72A3"/>
    <w:rsid w:val="5E873E9A"/>
    <w:rsid w:val="5E880EEE"/>
    <w:rsid w:val="5EA44A4C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332DD"/>
    <w:rsid w:val="5EF54CAE"/>
    <w:rsid w:val="5F057A70"/>
    <w:rsid w:val="5F061262"/>
    <w:rsid w:val="5F06329E"/>
    <w:rsid w:val="5F160083"/>
    <w:rsid w:val="5F1F6461"/>
    <w:rsid w:val="5F225246"/>
    <w:rsid w:val="5F230066"/>
    <w:rsid w:val="5F296CFF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A57AC"/>
    <w:rsid w:val="5F7C6122"/>
    <w:rsid w:val="5F85016E"/>
    <w:rsid w:val="5F9745B0"/>
    <w:rsid w:val="5F9E6D95"/>
    <w:rsid w:val="5FB76A00"/>
    <w:rsid w:val="5FC1162D"/>
    <w:rsid w:val="5FC353A5"/>
    <w:rsid w:val="5FE01AB3"/>
    <w:rsid w:val="5FF05A6E"/>
    <w:rsid w:val="5FF137C3"/>
    <w:rsid w:val="5FFB4B3F"/>
    <w:rsid w:val="601E1A8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96106"/>
    <w:rsid w:val="609A104B"/>
    <w:rsid w:val="609B3C2C"/>
    <w:rsid w:val="609D1752"/>
    <w:rsid w:val="60A26D69"/>
    <w:rsid w:val="60A30D33"/>
    <w:rsid w:val="60A968B8"/>
    <w:rsid w:val="60AF3851"/>
    <w:rsid w:val="60B3541A"/>
    <w:rsid w:val="60B42F40"/>
    <w:rsid w:val="60C969EB"/>
    <w:rsid w:val="60CC1D90"/>
    <w:rsid w:val="60D61108"/>
    <w:rsid w:val="60EC26DA"/>
    <w:rsid w:val="60EC4488"/>
    <w:rsid w:val="60F026A0"/>
    <w:rsid w:val="60F63558"/>
    <w:rsid w:val="60FF41BB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2877BC"/>
    <w:rsid w:val="6136215C"/>
    <w:rsid w:val="613E7553"/>
    <w:rsid w:val="61594380"/>
    <w:rsid w:val="615F2EAC"/>
    <w:rsid w:val="6160324A"/>
    <w:rsid w:val="61614E76"/>
    <w:rsid w:val="61650869"/>
    <w:rsid w:val="616B4126"/>
    <w:rsid w:val="61705F7C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2D2FAA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7F6A"/>
    <w:rsid w:val="62832BCA"/>
    <w:rsid w:val="628568AE"/>
    <w:rsid w:val="6291178B"/>
    <w:rsid w:val="62922E0D"/>
    <w:rsid w:val="62946750"/>
    <w:rsid w:val="629B6165"/>
    <w:rsid w:val="62A50D92"/>
    <w:rsid w:val="62AE0A41"/>
    <w:rsid w:val="62AF1C11"/>
    <w:rsid w:val="62B763E4"/>
    <w:rsid w:val="62B92A90"/>
    <w:rsid w:val="62BB2364"/>
    <w:rsid w:val="62C1796B"/>
    <w:rsid w:val="62C725D4"/>
    <w:rsid w:val="62D6719E"/>
    <w:rsid w:val="62D82B5B"/>
    <w:rsid w:val="62D847B6"/>
    <w:rsid w:val="62D96C8E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458EA"/>
    <w:rsid w:val="63E6217C"/>
    <w:rsid w:val="63E9714C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CA4AE0"/>
    <w:rsid w:val="64D140C0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F0AD1"/>
    <w:rsid w:val="660679FF"/>
    <w:rsid w:val="6609788A"/>
    <w:rsid w:val="66106E6A"/>
    <w:rsid w:val="66277FF7"/>
    <w:rsid w:val="662C0B13"/>
    <w:rsid w:val="662D5327"/>
    <w:rsid w:val="662E4007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092027"/>
    <w:rsid w:val="67103466"/>
    <w:rsid w:val="671357D7"/>
    <w:rsid w:val="671464E6"/>
    <w:rsid w:val="671B7875"/>
    <w:rsid w:val="673504EF"/>
    <w:rsid w:val="673D3C8F"/>
    <w:rsid w:val="673D77EB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212C69"/>
    <w:rsid w:val="682B1D3A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C041DB"/>
    <w:rsid w:val="68C161FA"/>
    <w:rsid w:val="68CA1553"/>
    <w:rsid w:val="68D26C4D"/>
    <w:rsid w:val="68D97D65"/>
    <w:rsid w:val="68DD28B2"/>
    <w:rsid w:val="68DD2925"/>
    <w:rsid w:val="68E048D2"/>
    <w:rsid w:val="68FE11F2"/>
    <w:rsid w:val="690F51B7"/>
    <w:rsid w:val="69237AB2"/>
    <w:rsid w:val="69252E07"/>
    <w:rsid w:val="69256789"/>
    <w:rsid w:val="692C3FBB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42842"/>
    <w:rsid w:val="6A050368"/>
    <w:rsid w:val="6A0A0231"/>
    <w:rsid w:val="6A0B3BD1"/>
    <w:rsid w:val="6A1567FD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F6E0B"/>
    <w:rsid w:val="6AE6019A"/>
    <w:rsid w:val="6AEF34F2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E1D84"/>
    <w:rsid w:val="6B4A697B"/>
    <w:rsid w:val="6B4D0219"/>
    <w:rsid w:val="6B563571"/>
    <w:rsid w:val="6B6C4B43"/>
    <w:rsid w:val="6B6C68F1"/>
    <w:rsid w:val="6B737BEB"/>
    <w:rsid w:val="6B7632CC"/>
    <w:rsid w:val="6B7E03D2"/>
    <w:rsid w:val="6B86601F"/>
    <w:rsid w:val="6B907123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67D41"/>
    <w:rsid w:val="6C185B57"/>
    <w:rsid w:val="6C1A634D"/>
    <w:rsid w:val="6C1F3963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504C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673814"/>
    <w:rsid w:val="6D761CA9"/>
    <w:rsid w:val="6D7D4DE5"/>
    <w:rsid w:val="6D8048D6"/>
    <w:rsid w:val="6D855A48"/>
    <w:rsid w:val="6D8A305E"/>
    <w:rsid w:val="6D8C5028"/>
    <w:rsid w:val="6D995997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F6AD5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A783A"/>
    <w:rsid w:val="6E9C2DAC"/>
    <w:rsid w:val="6EB41798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6941B6"/>
    <w:rsid w:val="6F6F69B0"/>
    <w:rsid w:val="6F7064BD"/>
    <w:rsid w:val="6F7264A0"/>
    <w:rsid w:val="6F727EF4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944CB"/>
    <w:rsid w:val="6FFD045F"/>
    <w:rsid w:val="7002794D"/>
    <w:rsid w:val="70062C74"/>
    <w:rsid w:val="70076381"/>
    <w:rsid w:val="700C2D66"/>
    <w:rsid w:val="700E441B"/>
    <w:rsid w:val="701337DF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B2708"/>
    <w:rsid w:val="71290DE0"/>
    <w:rsid w:val="713003C1"/>
    <w:rsid w:val="7130224D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1619E"/>
    <w:rsid w:val="724A3778"/>
    <w:rsid w:val="725325B9"/>
    <w:rsid w:val="72563E57"/>
    <w:rsid w:val="72636FD7"/>
    <w:rsid w:val="726C58D8"/>
    <w:rsid w:val="727D13E4"/>
    <w:rsid w:val="728409C4"/>
    <w:rsid w:val="729B5D0E"/>
    <w:rsid w:val="72A5093A"/>
    <w:rsid w:val="72AF5315"/>
    <w:rsid w:val="72B131C6"/>
    <w:rsid w:val="72BB0214"/>
    <w:rsid w:val="72C25048"/>
    <w:rsid w:val="72C45265"/>
    <w:rsid w:val="72D354A8"/>
    <w:rsid w:val="72D37256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6EE8"/>
    <w:rsid w:val="73B9469D"/>
    <w:rsid w:val="73BA7561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16D26"/>
    <w:rsid w:val="74734442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F31E31"/>
    <w:rsid w:val="74FC01B7"/>
    <w:rsid w:val="750A2CD7"/>
    <w:rsid w:val="75167F2B"/>
    <w:rsid w:val="751853F4"/>
    <w:rsid w:val="751D2AF0"/>
    <w:rsid w:val="75385A96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C6BAC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E5813"/>
    <w:rsid w:val="786372CE"/>
    <w:rsid w:val="78670B6C"/>
    <w:rsid w:val="786C5ECD"/>
    <w:rsid w:val="78932B61"/>
    <w:rsid w:val="789977BD"/>
    <w:rsid w:val="789E20B4"/>
    <w:rsid w:val="78A05039"/>
    <w:rsid w:val="78AE17AF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AA4D40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BFC781D"/>
    <w:rsid w:val="7C0466D2"/>
    <w:rsid w:val="7C06244A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06A9D"/>
    <w:rsid w:val="7CC66965"/>
    <w:rsid w:val="7CCD4D16"/>
    <w:rsid w:val="7CD62C03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82AD7"/>
    <w:rsid w:val="7D3E79C1"/>
    <w:rsid w:val="7D4C6582"/>
    <w:rsid w:val="7D4F1BCF"/>
    <w:rsid w:val="7D4F7E21"/>
    <w:rsid w:val="7D5D253D"/>
    <w:rsid w:val="7D7004C3"/>
    <w:rsid w:val="7D80622C"/>
    <w:rsid w:val="7D873EDA"/>
    <w:rsid w:val="7D883850"/>
    <w:rsid w:val="7D8C0A7A"/>
    <w:rsid w:val="7DA243F4"/>
    <w:rsid w:val="7DB14637"/>
    <w:rsid w:val="7DBD2FDC"/>
    <w:rsid w:val="7DD16A88"/>
    <w:rsid w:val="7DD34BB2"/>
    <w:rsid w:val="7DD56578"/>
    <w:rsid w:val="7DDD767C"/>
    <w:rsid w:val="7DE12051"/>
    <w:rsid w:val="7DEC6514"/>
    <w:rsid w:val="7DFC32FA"/>
    <w:rsid w:val="7E01736D"/>
    <w:rsid w:val="7E064983"/>
    <w:rsid w:val="7E0B1F99"/>
    <w:rsid w:val="7E1846B6"/>
    <w:rsid w:val="7E1A21DD"/>
    <w:rsid w:val="7E21356B"/>
    <w:rsid w:val="7E301A00"/>
    <w:rsid w:val="7E350DC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916A99"/>
    <w:rsid w:val="7EA15932"/>
    <w:rsid w:val="7EA32D16"/>
    <w:rsid w:val="7EB05101"/>
    <w:rsid w:val="7EB0669D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23E3B"/>
    <w:rsid w:val="7F696111"/>
    <w:rsid w:val="7F6F47AA"/>
    <w:rsid w:val="7F6F6558"/>
    <w:rsid w:val="7F761695"/>
    <w:rsid w:val="7F7B314F"/>
    <w:rsid w:val="7F853FCE"/>
    <w:rsid w:val="7F991CFF"/>
    <w:rsid w:val="7F9F5A2A"/>
    <w:rsid w:val="7FAF619A"/>
    <w:rsid w:val="7FC34B98"/>
    <w:rsid w:val="7FD05249"/>
    <w:rsid w:val="7FD6482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8693</Words>
  <Characters>14161</Characters>
  <Lines>0</Lines>
  <Paragraphs>0</Paragraphs>
  <TotalTime>5</TotalTime>
  <ScaleCrop>false</ScaleCrop>
  <LinksUpToDate>false</LinksUpToDate>
  <CharactersWithSpaces>17505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2023-04-28T09:31:19Z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63855C72AE6A446592D0F57ABA37FC13_13</vt:lpwstr>
  </property>
  <property fmtid="{D5CDD505-2E9C-101B-9397-08002B2CF9AE}" pid="5" name="commondata">
    <vt:lpwstr>eyJjb3VudCI6NDAzLCJoZGlkIjoiNjdhMTMwNDYzZWIwOTU0NDRlYjIzNmI5NWQ1MzBlYjAiLCJ1c2VyQ291bnQiOjQwM30=</vt:lpwstr>
  </property>
</Properties>
</file>