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-1123950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2022年柔性版印刷标签行业现状与前景趋势分析报告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2022年柔性版印刷标签行业现状与前景趋势分析报告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【报告图表数】：138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根据QYR（恒州博智）的统计及预测，2021年全球柔性版印刷标签市场销售额达到了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从产品类型方面来看，压敏标签占有重要地位，预计2028年份额将达到 %。同时就应用来看，食品应用在2021年份额大约是 %，未来几年CAGR大约为 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从生产商来说，全球范围内，柔性版印刷标签核心厂商主要包括Avery Dennison、Amcor、CCL Industries、LINTEC和Berry Global等。2021年，全球第一梯队厂商主要有Avery Dennison、Amcor、CCL Industries和LINTEC，第一梯队占有大约 %的市场份额；第二梯队厂商有Berry Global、Cenveo、Multi-Color和Klckner Pentaplast等，共占有 %份额。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全球与中国市场柔性版印刷标签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主要生产商包括：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Avery Dennison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Amcor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CCL Industries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LINTEC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Berry Global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Cenveo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Multi-Color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Klckner Pentaplast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Macfarlane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Fort Dearborn Printing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Herma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R.R. Donnelley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UPM-Kymmene Oyj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Nordic Label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压敏标签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涂胶标签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热收缩和伸缩袖标签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模内标签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食品应用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饮料应用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家庭和个人护理应用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石油和化工应用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耐用消费品应用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药剂学应用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办公产品应用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物流运输应用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零售应用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重点关注如下几个地区: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东南亚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印度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本文正文共10章，各章节主要内容如下：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第1章：报告统计范围、产品细分及主要的下游市场，行业背景、发展历史、现状及趋势等）；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第2章：全球总体规模（产能、产量、销量、需求量、销售收入等数据，2017-2028年）；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第3章：全球范围内柔性版印刷标签主要厂商竞争分析，主要包括柔性版印刷标签产能、产量、销量、收入、市场份额、价格、产地及行业集中度分析；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第4章：全球柔性版印刷标签主要地区分析，包括销量、销售收入等；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第5章：全球柔性版印刷标签主要厂商基本情况介绍，包括公司简介、柔性版印刷标签产品型号、销量、收入、价格及最新动态等；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第6章：全球不同产品类型柔性版印刷标签销量、收入、价格及份额等；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第7章：全球不同应用柔性版印刷标签销量、收入、价格及份额等；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第8章：产业链、上下游分析、销售渠道分析等；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第9章：行业动态、增长驱动因素、发展机遇、有利因素、不利及阻碍因素、行业政策等；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柔性版印刷标签市场概述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产品定义及统计范围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按照不同产品类型，柔性版印刷标签主要可以分为如下几个类别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不同产品类型柔性版印刷标签销售额增长趋势2017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压敏标签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涂胶标签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1.2.4 热收缩和伸缩袖标签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1.2.5 模内标签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从不同应用，柔性版印刷标签主要包括如下几个方面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不同应用柔性版印刷标签销售额增长趋势2017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食品应用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饮料应用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家庭和个人护理应用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1.3.4 石油和化工应用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1.3.5 耐用消费品应用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1.3.6 药剂学应用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1.3.7 办公产品应用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1.3.8 物流运输应用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1.3.9 零售应用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1.3.10 其他应用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柔性版印刷标签行业背景、发展历史、现状及趋势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柔性版印刷标签行业目前现状分析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柔性版印刷标签发展趋势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全球柔性版印刷标签总体规模分析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全球柔性版印刷标签供需现状及预测（2017-2028）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全球柔性版印刷标签产能、产量、产能利用率及发展趋势（2017-2028）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全球柔性版印刷标签产量、需求量及发展趋势（2017-2028）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全球主要地区柔性版印刷标签产量及发展趋势（2017-2028）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中国柔性版印刷标签供需现状及预测（2017-2028）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中国柔性版印刷标签产能、产量、产能利用率及发展趋势（2017-2028）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中国柔性版印刷标签产量、市场需求量及发展趋势（2017-2028）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全球柔性版印刷标签销量及销售额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全球市场柔性版印刷标签销售额（2017-2028）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全球市场柔性版印刷标签销量（2017-2028）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2.3.3 全球市场柔性版印刷标签价格趋势（2017-2028）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全球与中国主要厂商市场份额分析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全球市场主要厂商柔性版印刷标签产能市场份额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全球市场主要厂商柔性版印刷标签销量（2017-2022）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全球市场主要厂商柔性版印刷标签销量（2017-2022）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全球市场主要厂商柔性版印刷标签销售收入（2017-2022）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3.2.3 全球市场主要厂商柔性版印刷标签销售价格（2017-2022）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3.2.4 2021年全球主要生产商柔性版印刷标签收入排名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中国市场主要厂商柔性版印刷标签销量（2017-2022）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中国市场主要厂商柔性版印刷标签销量（2017-2022）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中国市场主要厂商柔性版印刷标签销售收入（2017-2022）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3.3.3 中国市场主要厂商柔性版印刷标签销售价格（2017-2022）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3.3.4 2020年中国主要生产商柔性版印刷标签收入排名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全球主要厂商柔性版印刷标签产地分布及商业化日期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全球主要厂商柔性版印刷标签产品类型列表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柔性版印刷标签行业集中度、竞争程度分析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3.6.1 柔性版印刷标签行业集中度分析：2021全球Top 5生产商市场份额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3.6.2 全球柔性版印刷标签第一梯队、第二梯队和第三梯队生产商（品牌）及市场份额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新增投资及市场并购活动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全球柔性版印刷标签主要地区分析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全球主要地区柔性版印刷标签市场规模分析：2017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全球主要地区柔性版印刷标签销售收入及市场份额（2017-2022年）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全球主要地区柔性版印刷标签销售收入预测（2023-2028年）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全球主要地区柔性版印刷标签销量分析：2017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全球主要地区柔性版印刷标签销量及市场份额（2017-2022年）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全球主要地区柔性版印刷标签销量及市场份额预测（2023-2028）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北美市场柔性版印刷标签销量、收入及增长率（2017-2028）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欧洲市场柔性版印刷标签销量、收入及增长率（2017-2028）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日本市场柔性版印刷标签销量、收入及增长率（2017-2028）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4.6 东南亚市场柔性版印刷标签销量、收入及增长率（2017-2028）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4.7 印度市场柔性版印刷标签销量、收入及增长率（2017-2028）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4.8 中国市场柔性版印刷标签销量、收入及增长率（2017-2028）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全球柔性版印刷标签主要生产商分析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Avery Dennison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Avery Dennison基本信息、柔性版印刷标签生产基地、销售区域、竞争对手及市场地位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Avery Dennison柔性版印刷标签产品规格、参数及市场应用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5.1.3 Avery Dennison柔性版印刷标签销量、收入、价格及毛利率（2017-2022）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5.1.4 Avery Dennison公司简介及主要业务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5.1.5 Avery Dennison企业最新动态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Amcor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Amcor基本信息、柔性版印刷标签生产基地、销售区域、竞争对手及市场地位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Amcor柔性版印刷标签产品规格、参数及市场应用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5.2.3 Amcor柔性版印刷标签销量、收入、价格及毛利率（2017-2022）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5.2.4 Amcor公司简介及主要业务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5.2.5 Amcor企业最新动态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CCL Industries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5.3.1 CCL Industries基本信息、柔性版印刷标签生产基地、销售区域、竞争对手及市场地位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5.3.2 CCL Industries柔性版印刷标签产品规格、参数及市场应用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5.3.3 CCL Industries柔性版印刷标签销量、收入、价格及毛利率（2017-2022）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5.3.4 CCL Industries公司简介及主要业务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5.3.5 CCL Industries企业最新动态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LINTEC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LINTEC基本信息、柔性版印刷标签生产基地、销售区域、竞争对手及市场地位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LINTEC柔性版印刷标签产品规格、参数及市场应用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5.4.3 LINTEC柔性版印刷标签销量、收入、价格及毛利率（2017-2022）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5.4.4 LINTEC公司简介及主要业务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5.4.5 LINTEC企业最新动态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Berry Global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Berry Global基本信息、柔性版印刷标签生产基地、销售区域、竞争对手及市场地位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Berry Global柔性版印刷标签产品规格、参数及市场应用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5.5.3 Berry Global柔性版印刷标签销量、收入、价格及毛利率（2017-2022）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5.5.4 Berry Global公司简介及主要业务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5.5.5 Berry Global企业最新动态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5.6 Cenveo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5.6.1 Cenveo基本信息、柔性版印刷标签生产基地、销售区域、竞争对手及市场地位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5.6.2 Cenveo柔性版印刷标签产品规格、参数及市场应用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5.6.3 Cenveo柔性版印刷标签销量、收入、价格及毛利率（2017-2022）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5.6.4 Cenveo公司简介及主要业务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5.6.5 Cenveo企业最新动态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5.7 Multi-Color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5.7.1 Multi-Color基本信息、柔性版印刷标签生产基地、销售区域、竞争对手及市场地位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5.7.2 Multi-Color柔性版印刷标签产品规格、参数及市场应用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5.7.3 Multi-Color柔性版印刷标签销量、收入、价格及毛利率（2017-2022）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5.7.4 Multi-Color公司简介及主要业务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5.7.5 Multi-Color企业最新动态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5.8 Klckner Pentaplast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5.8.1 Klckner Pentaplast基本信息、柔性版印刷标签生产基地、销售区域、竞争对手及市场地位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5.8.2 Klckner Pentaplast柔性版印刷标签产品规格、参数及市场应用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5.8.3 Klckner Pentaplast柔性版印刷标签销量、收入、价格及毛利率（2017-2022）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5.8.4 Klckner Pentaplast公司简介及主要业务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5.8.5 Klckner Pentaplast企业最新动态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5.9 Macfarlane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5.9.1 Macfarlane Group基本信息、柔性版印刷标签生产基地、销售区域、竞争对手及市场地位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5.9.2 Macfarlane Group柔性版印刷标签产品规格、参数及市场应用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5.9.3 Macfarlane Group柔性版印刷标签销量、收入、价格及毛利率（2017-2022）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5.9.4 Macfarlane Group公司简介及主要业务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5.9.5 Macfarlane Group企业最新动态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5.10 Fort Dearborn Printing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5.10.1 Fort Dearborn Printing基本信息、柔性版印刷标签生产基地、销售区域、竞争对手及市场地位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5.10.2 Fort Dearborn Printing柔性版印刷标签产品规格、参数及市场应用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5.10.3 Fort Dearborn Printing柔性版印刷标签销量、收入、价格及毛利率（2017-2022）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5.10.4 Fort Dearborn Printing公司简介及主要业务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5.10.5 Fort Dearborn Printing企业最新动态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5.11 Herma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5.11.1 Herma基本信息、柔性版印刷标签生产基地、销售区域、竞争对手及市场地位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5.11.2 Herma柔性版印刷标签产品规格、参数及市场应用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5.11.3 Herma柔性版印刷标签销量、收入、价格及毛利率（2017-2022）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5.11.4 Herma公司简介及主要业务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5.11.5 Herma企业最新动态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5.12 R.R. Donnelley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5.12.1 R.R. Donnelley基本信息、柔性版印刷标签生产基地、销售区域、竞争对手及市场地位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5.12.2 R.R. Donnelley柔性版印刷标签产品规格、参数及市场应用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5.12.3 R.R. Donnelley柔性版印刷标签销量、收入、价格及毛利率（2017-2022）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5.12.4 R.R. Donnelley公司简介及主要业务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5.12.5 R.R. Donnelley企业最新动态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5.13 UPM-Kymmene Oyj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5.13.1 UPM-Kymmene Oyj基本信息、柔性版印刷标签生产基地、销售区域、竞争对手及市场地位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5.13.2 UPM-Kymmene Oyj柔性版印刷标签产品规格、参数及市场应用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5.13.3 UPM-Kymmene Oyj柔性版印刷标签销量、收入、价格及毛利率（2017-2022）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5.13.4 UPM-Kymmene Oyj公司简介及主要业务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5.13.5 UPM-Kymmene Oyj企业最新动态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5.14 Nordic Label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5.14.1 Nordic Label基本信息、柔性版印刷标签生产基地、销售区域、竞争对手及市场地位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5.14.2 Nordic Label柔性版印刷标签产品规格、参数及市场应用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5.14.3 Nordic Label柔性版印刷标签销量、收入、价格及毛利率（2017-2022）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5.14.4 Nordic Label公司简介及主要业务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5.14.5 Nordic Label企业最新动态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不同产品类型柔性版印刷标签分析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全球不同产品类型柔性版印刷标签销量（2017-2028）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全球不同产品类型柔性版印刷标签销量及市场份额（2017-2022）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全球不同产品类型柔性版印刷标签销量预测（2023-2028）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全球不同产品类型柔性版印刷标签收入（2017-2028）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全球不同产品类型柔性版印刷标签收入及市场份额（2017-2022）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全球不同产品类型柔性版印刷标签收入预测（2023-2028）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全球不同产品类型柔性版印刷标签价格走势（2017-2028）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不同应用柔性版印刷标签分析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全球不同应用柔性版印刷标签销量（2017-2028）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7.1.1 全球不同应用柔性版印刷标签销量及市场份额（2017-2022）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7.1.2 全球不同应用柔性版印刷标签销量预测（2023-2028）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全球不同应用柔性版印刷标签收入（2017-2028）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7.2.1 全球不同应用柔性版印刷标签收入及市场份额（2017-2022）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7.2.2 全球不同应用柔性版印刷标签收入预测（2023-2028）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全球不同应用柔性版印刷标签价格走势（2017-2028）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上游原料及下游市场分析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柔性版印刷标签产业链分析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柔性版印刷标签产业上游供应分析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上游原料供给状况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原料供应商及联系方式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柔性版印刷标签下游典型客户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柔性版印刷标签销售渠道分析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行业发展机遇和风险分析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柔性版印刷标签行业发展机遇及主要驱动因素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柔性版印刷标签行业发展面临的风险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柔性版印刷标签行业政策分析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柔性版印刷标签中国企业SWOT分析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11.4 免责声明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322690"/>
    <w:rsid w:val="006739B1"/>
    <w:rsid w:val="00922EEC"/>
    <w:rsid w:val="00A57939"/>
    <w:rsid w:val="00B43C3F"/>
    <w:rsid w:val="00B5230D"/>
    <w:rsid w:val="00B54C9C"/>
    <w:rsid w:val="00DC74AD"/>
    <w:rsid w:val="00E2363D"/>
    <w:rsid w:val="00EC2733"/>
    <w:rsid w:val="00ED6ABF"/>
    <w:rsid w:val="00F14565"/>
    <w:rsid w:val="0104646A"/>
    <w:rsid w:val="010527E5"/>
    <w:rsid w:val="010874BF"/>
    <w:rsid w:val="010F3043"/>
    <w:rsid w:val="011C6E32"/>
    <w:rsid w:val="013D33D6"/>
    <w:rsid w:val="01433A3C"/>
    <w:rsid w:val="014C2581"/>
    <w:rsid w:val="0151030A"/>
    <w:rsid w:val="015105A0"/>
    <w:rsid w:val="0155601F"/>
    <w:rsid w:val="017042EF"/>
    <w:rsid w:val="0191458D"/>
    <w:rsid w:val="019614D5"/>
    <w:rsid w:val="01A60697"/>
    <w:rsid w:val="01D3115F"/>
    <w:rsid w:val="01F61A0E"/>
    <w:rsid w:val="022775A6"/>
    <w:rsid w:val="0239209C"/>
    <w:rsid w:val="023E4FA2"/>
    <w:rsid w:val="024117E8"/>
    <w:rsid w:val="024407B2"/>
    <w:rsid w:val="02496E81"/>
    <w:rsid w:val="02523B74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21B07"/>
    <w:rsid w:val="03457412"/>
    <w:rsid w:val="03575F49"/>
    <w:rsid w:val="035E2BB9"/>
    <w:rsid w:val="03794159"/>
    <w:rsid w:val="037A4AED"/>
    <w:rsid w:val="037D2AB3"/>
    <w:rsid w:val="038064E8"/>
    <w:rsid w:val="0396392C"/>
    <w:rsid w:val="039B556C"/>
    <w:rsid w:val="03A63423"/>
    <w:rsid w:val="03AA4469"/>
    <w:rsid w:val="03B60759"/>
    <w:rsid w:val="03D36044"/>
    <w:rsid w:val="03FB11FA"/>
    <w:rsid w:val="03FD47F5"/>
    <w:rsid w:val="04113619"/>
    <w:rsid w:val="041910F9"/>
    <w:rsid w:val="04260351"/>
    <w:rsid w:val="0437593A"/>
    <w:rsid w:val="04386C8B"/>
    <w:rsid w:val="04511EE4"/>
    <w:rsid w:val="0452188F"/>
    <w:rsid w:val="045E04EB"/>
    <w:rsid w:val="04776C93"/>
    <w:rsid w:val="04A234B2"/>
    <w:rsid w:val="04A7444D"/>
    <w:rsid w:val="04AD74AB"/>
    <w:rsid w:val="04B643BB"/>
    <w:rsid w:val="04BF6B74"/>
    <w:rsid w:val="04C7403D"/>
    <w:rsid w:val="04CD5763"/>
    <w:rsid w:val="04D04859"/>
    <w:rsid w:val="04D54EAF"/>
    <w:rsid w:val="04E816BC"/>
    <w:rsid w:val="04F129B0"/>
    <w:rsid w:val="05054F6B"/>
    <w:rsid w:val="052B7E5F"/>
    <w:rsid w:val="05313611"/>
    <w:rsid w:val="05345729"/>
    <w:rsid w:val="053725CD"/>
    <w:rsid w:val="0556624A"/>
    <w:rsid w:val="055E7A92"/>
    <w:rsid w:val="0567614A"/>
    <w:rsid w:val="056A1997"/>
    <w:rsid w:val="0589693E"/>
    <w:rsid w:val="05945B45"/>
    <w:rsid w:val="05A57EB9"/>
    <w:rsid w:val="05A629A4"/>
    <w:rsid w:val="05A9398B"/>
    <w:rsid w:val="05C22EAD"/>
    <w:rsid w:val="05C509BD"/>
    <w:rsid w:val="05DF6554"/>
    <w:rsid w:val="05E10A73"/>
    <w:rsid w:val="05F73041"/>
    <w:rsid w:val="05F966C2"/>
    <w:rsid w:val="05FC12A3"/>
    <w:rsid w:val="06035F1C"/>
    <w:rsid w:val="06167900"/>
    <w:rsid w:val="061D24C6"/>
    <w:rsid w:val="064A5982"/>
    <w:rsid w:val="064D59FC"/>
    <w:rsid w:val="06621ACF"/>
    <w:rsid w:val="067350F1"/>
    <w:rsid w:val="069B5247"/>
    <w:rsid w:val="06D4768D"/>
    <w:rsid w:val="06D77F68"/>
    <w:rsid w:val="06E30481"/>
    <w:rsid w:val="06EF741D"/>
    <w:rsid w:val="07056945"/>
    <w:rsid w:val="070C1165"/>
    <w:rsid w:val="072560B6"/>
    <w:rsid w:val="07262C3C"/>
    <w:rsid w:val="072B7BD7"/>
    <w:rsid w:val="072C2D2F"/>
    <w:rsid w:val="07400386"/>
    <w:rsid w:val="07453E00"/>
    <w:rsid w:val="07550815"/>
    <w:rsid w:val="07605937"/>
    <w:rsid w:val="077B153B"/>
    <w:rsid w:val="078D597A"/>
    <w:rsid w:val="07C41DFD"/>
    <w:rsid w:val="07CB4258"/>
    <w:rsid w:val="07CC7E40"/>
    <w:rsid w:val="07CF563B"/>
    <w:rsid w:val="07D370EE"/>
    <w:rsid w:val="08372DEA"/>
    <w:rsid w:val="083E7D79"/>
    <w:rsid w:val="08413826"/>
    <w:rsid w:val="08444E10"/>
    <w:rsid w:val="08484CDB"/>
    <w:rsid w:val="08514F51"/>
    <w:rsid w:val="0855200A"/>
    <w:rsid w:val="085B6E61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46504"/>
    <w:rsid w:val="098620DD"/>
    <w:rsid w:val="098C58A1"/>
    <w:rsid w:val="09D153F7"/>
    <w:rsid w:val="09D869C9"/>
    <w:rsid w:val="09DB0A2A"/>
    <w:rsid w:val="0A2D054E"/>
    <w:rsid w:val="0A4B20AA"/>
    <w:rsid w:val="0A4C4EA4"/>
    <w:rsid w:val="0A7A79B9"/>
    <w:rsid w:val="0A7B248C"/>
    <w:rsid w:val="0A7C7130"/>
    <w:rsid w:val="0A927FAF"/>
    <w:rsid w:val="0A9D6183"/>
    <w:rsid w:val="0AAD7AEE"/>
    <w:rsid w:val="0ABB52E5"/>
    <w:rsid w:val="0ABC45EB"/>
    <w:rsid w:val="0ACE66DD"/>
    <w:rsid w:val="0AD158A9"/>
    <w:rsid w:val="0B0340A7"/>
    <w:rsid w:val="0B0639B5"/>
    <w:rsid w:val="0B0F54C9"/>
    <w:rsid w:val="0B1134F5"/>
    <w:rsid w:val="0B150779"/>
    <w:rsid w:val="0B2B4F49"/>
    <w:rsid w:val="0B506A5C"/>
    <w:rsid w:val="0B54368F"/>
    <w:rsid w:val="0B574C09"/>
    <w:rsid w:val="0B877131"/>
    <w:rsid w:val="0BAD1470"/>
    <w:rsid w:val="0BAF1538"/>
    <w:rsid w:val="0BB83BDA"/>
    <w:rsid w:val="0BE0715B"/>
    <w:rsid w:val="0BF84018"/>
    <w:rsid w:val="0BFC713A"/>
    <w:rsid w:val="0C005441"/>
    <w:rsid w:val="0C071439"/>
    <w:rsid w:val="0C221EB1"/>
    <w:rsid w:val="0C3A54D2"/>
    <w:rsid w:val="0C403987"/>
    <w:rsid w:val="0C4442B8"/>
    <w:rsid w:val="0C567B21"/>
    <w:rsid w:val="0C7F08F1"/>
    <w:rsid w:val="0C863DAE"/>
    <w:rsid w:val="0C98512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405C0F"/>
    <w:rsid w:val="0D6E6672"/>
    <w:rsid w:val="0D812109"/>
    <w:rsid w:val="0D9A3BE1"/>
    <w:rsid w:val="0D9F2BDA"/>
    <w:rsid w:val="0D9F467B"/>
    <w:rsid w:val="0DB456B8"/>
    <w:rsid w:val="0DBD6F80"/>
    <w:rsid w:val="0DD602D5"/>
    <w:rsid w:val="0DD93BDF"/>
    <w:rsid w:val="0DE74F5C"/>
    <w:rsid w:val="0E184DB8"/>
    <w:rsid w:val="0E1F1DAC"/>
    <w:rsid w:val="0E4B301C"/>
    <w:rsid w:val="0E655D57"/>
    <w:rsid w:val="0E660FA7"/>
    <w:rsid w:val="0E7321E8"/>
    <w:rsid w:val="0E7A0E5A"/>
    <w:rsid w:val="0E803ADA"/>
    <w:rsid w:val="0E821080"/>
    <w:rsid w:val="0E965DBC"/>
    <w:rsid w:val="0EAD5C94"/>
    <w:rsid w:val="0EAF2794"/>
    <w:rsid w:val="0EC97171"/>
    <w:rsid w:val="0EDF525B"/>
    <w:rsid w:val="0F080892"/>
    <w:rsid w:val="0F1A1DC7"/>
    <w:rsid w:val="0F311A88"/>
    <w:rsid w:val="0F3F0B7A"/>
    <w:rsid w:val="0F580B65"/>
    <w:rsid w:val="0F6C5737"/>
    <w:rsid w:val="0F7352C5"/>
    <w:rsid w:val="0F7953B8"/>
    <w:rsid w:val="0F7B295E"/>
    <w:rsid w:val="0F954436"/>
    <w:rsid w:val="0FA10E8C"/>
    <w:rsid w:val="0FCB06E2"/>
    <w:rsid w:val="0FF72425"/>
    <w:rsid w:val="10124A74"/>
    <w:rsid w:val="101C21D7"/>
    <w:rsid w:val="1035778F"/>
    <w:rsid w:val="10505052"/>
    <w:rsid w:val="10536B31"/>
    <w:rsid w:val="10550090"/>
    <w:rsid w:val="1081305B"/>
    <w:rsid w:val="10824F16"/>
    <w:rsid w:val="10842309"/>
    <w:rsid w:val="10897D5B"/>
    <w:rsid w:val="10D02315"/>
    <w:rsid w:val="10DB000D"/>
    <w:rsid w:val="10F26F99"/>
    <w:rsid w:val="10F400FA"/>
    <w:rsid w:val="10F5437A"/>
    <w:rsid w:val="10F91BED"/>
    <w:rsid w:val="11056FE7"/>
    <w:rsid w:val="112B39E1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1333"/>
    <w:rsid w:val="120625AE"/>
    <w:rsid w:val="12322DD1"/>
    <w:rsid w:val="123C3595"/>
    <w:rsid w:val="124144FB"/>
    <w:rsid w:val="125B0518"/>
    <w:rsid w:val="126F222F"/>
    <w:rsid w:val="12705F04"/>
    <w:rsid w:val="12733E3A"/>
    <w:rsid w:val="127537BD"/>
    <w:rsid w:val="12837B81"/>
    <w:rsid w:val="128D34EA"/>
    <w:rsid w:val="12B12D75"/>
    <w:rsid w:val="12D2223E"/>
    <w:rsid w:val="12DE7D27"/>
    <w:rsid w:val="132D4C2B"/>
    <w:rsid w:val="13382063"/>
    <w:rsid w:val="13431746"/>
    <w:rsid w:val="1349132A"/>
    <w:rsid w:val="13492494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987994"/>
    <w:rsid w:val="13BA34BF"/>
    <w:rsid w:val="13C85226"/>
    <w:rsid w:val="13D855BA"/>
    <w:rsid w:val="13DE4296"/>
    <w:rsid w:val="13E24F5C"/>
    <w:rsid w:val="13E72163"/>
    <w:rsid w:val="13E95403"/>
    <w:rsid w:val="13ED0220"/>
    <w:rsid w:val="13F955F1"/>
    <w:rsid w:val="141534F2"/>
    <w:rsid w:val="143B7102"/>
    <w:rsid w:val="14406463"/>
    <w:rsid w:val="14442261"/>
    <w:rsid w:val="144C0A7C"/>
    <w:rsid w:val="145D3D39"/>
    <w:rsid w:val="14847102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47046"/>
    <w:rsid w:val="152B2276"/>
    <w:rsid w:val="154929C8"/>
    <w:rsid w:val="15492F97"/>
    <w:rsid w:val="155D6032"/>
    <w:rsid w:val="15657929"/>
    <w:rsid w:val="15A004B8"/>
    <w:rsid w:val="15BE6552"/>
    <w:rsid w:val="15C6060D"/>
    <w:rsid w:val="15DD1F1E"/>
    <w:rsid w:val="15E14906"/>
    <w:rsid w:val="15F76AF0"/>
    <w:rsid w:val="16067414"/>
    <w:rsid w:val="163363D2"/>
    <w:rsid w:val="166B5D11"/>
    <w:rsid w:val="16815249"/>
    <w:rsid w:val="16847A90"/>
    <w:rsid w:val="169F6585"/>
    <w:rsid w:val="16BC3DD7"/>
    <w:rsid w:val="16DA08C7"/>
    <w:rsid w:val="16E440C5"/>
    <w:rsid w:val="16F55420"/>
    <w:rsid w:val="16FD6BC5"/>
    <w:rsid w:val="171005AA"/>
    <w:rsid w:val="1714146D"/>
    <w:rsid w:val="17280D79"/>
    <w:rsid w:val="17460E83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7F109E4"/>
    <w:rsid w:val="18003D6A"/>
    <w:rsid w:val="18166BF4"/>
    <w:rsid w:val="181D7016"/>
    <w:rsid w:val="182C0B0F"/>
    <w:rsid w:val="18447656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C2329B"/>
    <w:rsid w:val="18D521C8"/>
    <w:rsid w:val="190B3D92"/>
    <w:rsid w:val="19107621"/>
    <w:rsid w:val="19361DD7"/>
    <w:rsid w:val="19411670"/>
    <w:rsid w:val="19433944"/>
    <w:rsid w:val="195E6E72"/>
    <w:rsid w:val="197C23FD"/>
    <w:rsid w:val="19907563"/>
    <w:rsid w:val="19937107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5439BC"/>
    <w:rsid w:val="1A6E1D58"/>
    <w:rsid w:val="1A711B64"/>
    <w:rsid w:val="1A876D8A"/>
    <w:rsid w:val="1A9A4AA1"/>
    <w:rsid w:val="1AA926E6"/>
    <w:rsid w:val="1AB46EBD"/>
    <w:rsid w:val="1AF87BE6"/>
    <w:rsid w:val="1AFF6500"/>
    <w:rsid w:val="1B102A82"/>
    <w:rsid w:val="1B501024"/>
    <w:rsid w:val="1B63636A"/>
    <w:rsid w:val="1B6759AA"/>
    <w:rsid w:val="1B6C417D"/>
    <w:rsid w:val="1B7105EA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6849B0"/>
    <w:rsid w:val="1C820ECC"/>
    <w:rsid w:val="1C8C5BBE"/>
    <w:rsid w:val="1C900421"/>
    <w:rsid w:val="1CAE18B5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12D4D"/>
    <w:rsid w:val="1D394EAF"/>
    <w:rsid w:val="1D4A1CCE"/>
    <w:rsid w:val="1D533EED"/>
    <w:rsid w:val="1D6C254B"/>
    <w:rsid w:val="1D700CF9"/>
    <w:rsid w:val="1DAA7D92"/>
    <w:rsid w:val="1DBB16FD"/>
    <w:rsid w:val="1DBE4EE8"/>
    <w:rsid w:val="1DD6516E"/>
    <w:rsid w:val="1DDE4A4D"/>
    <w:rsid w:val="1DEA4C33"/>
    <w:rsid w:val="1DF4200D"/>
    <w:rsid w:val="1E02498A"/>
    <w:rsid w:val="1E1366EF"/>
    <w:rsid w:val="1E4A0224"/>
    <w:rsid w:val="1E5C7136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66FA9"/>
    <w:rsid w:val="1F3D795C"/>
    <w:rsid w:val="1F3E4B72"/>
    <w:rsid w:val="1F435636"/>
    <w:rsid w:val="1F447EFD"/>
    <w:rsid w:val="1F453C2F"/>
    <w:rsid w:val="1F49134A"/>
    <w:rsid w:val="1F513E14"/>
    <w:rsid w:val="1F66030A"/>
    <w:rsid w:val="1F6D1ACB"/>
    <w:rsid w:val="1F7F2DBE"/>
    <w:rsid w:val="1F803278"/>
    <w:rsid w:val="1F9C3735"/>
    <w:rsid w:val="1FA912F6"/>
    <w:rsid w:val="1FED52E1"/>
    <w:rsid w:val="1FF96899"/>
    <w:rsid w:val="1FFC05F2"/>
    <w:rsid w:val="200A7FE2"/>
    <w:rsid w:val="200B122C"/>
    <w:rsid w:val="201B21BC"/>
    <w:rsid w:val="201E5DE0"/>
    <w:rsid w:val="20261982"/>
    <w:rsid w:val="202D14FA"/>
    <w:rsid w:val="202E7CC4"/>
    <w:rsid w:val="20452AC4"/>
    <w:rsid w:val="20627DAA"/>
    <w:rsid w:val="209347B2"/>
    <w:rsid w:val="209A7B94"/>
    <w:rsid w:val="20B24D6C"/>
    <w:rsid w:val="20B515F3"/>
    <w:rsid w:val="20B60D8D"/>
    <w:rsid w:val="20B91C2E"/>
    <w:rsid w:val="20C31443"/>
    <w:rsid w:val="20C3661F"/>
    <w:rsid w:val="20C6696E"/>
    <w:rsid w:val="20E001C4"/>
    <w:rsid w:val="20E00E92"/>
    <w:rsid w:val="20EE3FCE"/>
    <w:rsid w:val="20F9712E"/>
    <w:rsid w:val="21161E4F"/>
    <w:rsid w:val="21234185"/>
    <w:rsid w:val="2133567F"/>
    <w:rsid w:val="21456328"/>
    <w:rsid w:val="214B6D4C"/>
    <w:rsid w:val="214E7B39"/>
    <w:rsid w:val="215650C7"/>
    <w:rsid w:val="21577CF0"/>
    <w:rsid w:val="215B7B78"/>
    <w:rsid w:val="2160459C"/>
    <w:rsid w:val="21632F11"/>
    <w:rsid w:val="21686EA6"/>
    <w:rsid w:val="216C19F2"/>
    <w:rsid w:val="21B00C7A"/>
    <w:rsid w:val="21C67CBD"/>
    <w:rsid w:val="21C8311F"/>
    <w:rsid w:val="21E2498F"/>
    <w:rsid w:val="21ED553C"/>
    <w:rsid w:val="21F42280"/>
    <w:rsid w:val="21F7307A"/>
    <w:rsid w:val="22106FD4"/>
    <w:rsid w:val="2211795D"/>
    <w:rsid w:val="2215007F"/>
    <w:rsid w:val="221950B9"/>
    <w:rsid w:val="222F6313"/>
    <w:rsid w:val="22317902"/>
    <w:rsid w:val="22347A73"/>
    <w:rsid w:val="223632DF"/>
    <w:rsid w:val="22545C17"/>
    <w:rsid w:val="225A2ECA"/>
    <w:rsid w:val="225C4D23"/>
    <w:rsid w:val="22823F9C"/>
    <w:rsid w:val="2291083F"/>
    <w:rsid w:val="229C04FD"/>
    <w:rsid w:val="229F0AC2"/>
    <w:rsid w:val="22B840FD"/>
    <w:rsid w:val="22BD07D0"/>
    <w:rsid w:val="22CD4F43"/>
    <w:rsid w:val="22D861F3"/>
    <w:rsid w:val="22E87B5F"/>
    <w:rsid w:val="22EE1D04"/>
    <w:rsid w:val="22F11D7E"/>
    <w:rsid w:val="230F0AD1"/>
    <w:rsid w:val="2318378C"/>
    <w:rsid w:val="23183B96"/>
    <w:rsid w:val="23282789"/>
    <w:rsid w:val="232B2E8E"/>
    <w:rsid w:val="23385CEF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2459C"/>
    <w:rsid w:val="23A56D9E"/>
    <w:rsid w:val="23AA67BB"/>
    <w:rsid w:val="23AB06D1"/>
    <w:rsid w:val="23B62B06"/>
    <w:rsid w:val="23BD2BF2"/>
    <w:rsid w:val="23BD7606"/>
    <w:rsid w:val="23BF6D3F"/>
    <w:rsid w:val="23CA393A"/>
    <w:rsid w:val="23D235D0"/>
    <w:rsid w:val="23D311DD"/>
    <w:rsid w:val="23FA717D"/>
    <w:rsid w:val="2400727E"/>
    <w:rsid w:val="240C2364"/>
    <w:rsid w:val="24107F86"/>
    <w:rsid w:val="24246DC7"/>
    <w:rsid w:val="2440400E"/>
    <w:rsid w:val="24413262"/>
    <w:rsid w:val="245C1D7E"/>
    <w:rsid w:val="245F666B"/>
    <w:rsid w:val="24655CCB"/>
    <w:rsid w:val="246B10D9"/>
    <w:rsid w:val="247A6D09"/>
    <w:rsid w:val="24864647"/>
    <w:rsid w:val="249348BF"/>
    <w:rsid w:val="249F23A7"/>
    <w:rsid w:val="24B21C45"/>
    <w:rsid w:val="24B320AA"/>
    <w:rsid w:val="24B87611"/>
    <w:rsid w:val="24BF5D4F"/>
    <w:rsid w:val="24C26921"/>
    <w:rsid w:val="24C530E3"/>
    <w:rsid w:val="24DE332A"/>
    <w:rsid w:val="24E37EE5"/>
    <w:rsid w:val="24EB4685"/>
    <w:rsid w:val="2512599C"/>
    <w:rsid w:val="2514643A"/>
    <w:rsid w:val="25180099"/>
    <w:rsid w:val="25186C25"/>
    <w:rsid w:val="251C6329"/>
    <w:rsid w:val="251F0691"/>
    <w:rsid w:val="255E1E8D"/>
    <w:rsid w:val="25754D98"/>
    <w:rsid w:val="258C7D46"/>
    <w:rsid w:val="258E3BBE"/>
    <w:rsid w:val="2590146F"/>
    <w:rsid w:val="25B0335B"/>
    <w:rsid w:val="25B72AE2"/>
    <w:rsid w:val="25DB1309"/>
    <w:rsid w:val="25F37239"/>
    <w:rsid w:val="26094FD2"/>
    <w:rsid w:val="260E634D"/>
    <w:rsid w:val="26141B5F"/>
    <w:rsid w:val="26425453"/>
    <w:rsid w:val="265907B1"/>
    <w:rsid w:val="266C4F0F"/>
    <w:rsid w:val="267C6CA9"/>
    <w:rsid w:val="26842F7C"/>
    <w:rsid w:val="26A06719"/>
    <w:rsid w:val="26A1316E"/>
    <w:rsid w:val="26B95032"/>
    <w:rsid w:val="26C75DE3"/>
    <w:rsid w:val="26C90149"/>
    <w:rsid w:val="26D96DA7"/>
    <w:rsid w:val="26DD3D18"/>
    <w:rsid w:val="26F96E30"/>
    <w:rsid w:val="271219D5"/>
    <w:rsid w:val="27160153"/>
    <w:rsid w:val="27261E58"/>
    <w:rsid w:val="273B3264"/>
    <w:rsid w:val="2751139D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56D93"/>
    <w:rsid w:val="27CD2F7F"/>
    <w:rsid w:val="27D80778"/>
    <w:rsid w:val="27D9324B"/>
    <w:rsid w:val="27DC41AC"/>
    <w:rsid w:val="27E1627D"/>
    <w:rsid w:val="27E2546A"/>
    <w:rsid w:val="27FA0FF5"/>
    <w:rsid w:val="28047C1D"/>
    <w:rsid w:val="2805177B"/>
    <w:rsid w:val="28067986"/>
    <w:rsid w:val="28104750"/>
    <w:rsid w:val="282723FE"/>
    <w:rsid w:val="28613ADE"/>
    <w:rsid w:val="289D5604"/>
    <w:rsid w:val="28AB3813"/>
    <w:rsid w:val="28B56DF2"/>
    <w:rsid w:val="28C16C02"/>
    <w:rsid w:val="28D72149"/>
    <w:rsid w:val="28F276E4"/>
    <w:rsid w:val="28F6317C"/>
    <w:rsid w:val="29477F0D"/>
    <w:rsid w:val="295568E4"/>
    <w:rsid w:val="295F0C7A"/>
    <w:rsid w:val="295F3E54"/>
    <w:rsid w:val="29771C3E"/>
    <w:rsid w:val="297D005D"/>
    <w:rsid w:val="298A3FC0"/>
    <w:rsid w:val="29900C2F"/>
    <w:rsid w:val="29973EA5"/>
    <w:rsid w:val="29A25EB5"/>
    <w:rsid w:val="29AB3C09"/>
    <w:rsid w:val="29C60C37"/>
    <w:rsid w:val="29C664FC"/>
    <w:rsid w:val="29CF0F53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7E39B8"/>
    <w:rsid w:val="2A937481"/>
    <w:rsid w:val="2A972756"/>
    <w:rsid w:val="2A9B4195"/>
    <w:rsid w:val="2AB6770F"/>
    <w:rsid w:val="2ABA7700"/>
    <w:rsid w:val="2AC91900"/>
    <w:rsid w:val="2ACF155D"/>
    <w:rsid w:val="2AF245A1"/>
    <w:rsid w:val="2AF97473"/>
    <w:rsid w:val="2B0551C9"/>
    <w:rsid w:val="2B1362D1"/>
    <w:rsid w:val="2B165B4A"/>
    <w:rsid w:val="2B1E01E1"/>
    <w:rsid w:val="2B201CEE"/>
    <w:rsid w:val="2B20283C"/>
    <w:rsid w:val="2B22031C"/>
    <w:rsid w:val="2B3517C7"/>
    <w:rsid w:val="2B374CBB"/>
    <w:rsid w:val="2B381841"/>
    <w:rsid w:val="2B3D7E4F"/>
    <w:rsid w:val="2B69638A"/>
    <w:rsid w:val="2B6D38D3"/>
    <w:rsid w:val="2B7419AF"/>
    <w:rsid w:val="2B7924BA"/>
    <w:rsid w:val="2B830E2D"/>
    <w:rsid w:val="2B8C2B99"/>
    <w:rsid w:val="2B986A10"/>
    <w:rsid w:val="2BA8232D"/>
    <w:rsid w:val="2BBD6AEF"/>
    <w:rsid w:val="2BBF2386"/>
    <w:rsid w:val="2BC07ACD"/>
    <w:rsid w:val="2BCB1E44"/>
    <w:rsid w:val="2BD567AE"/>
    <w:rsid w:val="2BDE1CE8"/>
    <w:rsid w:val="2BE47155"/>
    <w:rsid w:val="2BF82EF7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13CCA"/>
    <w:rsid w:val="2C780367"/>
    <w:rsid w:val="2C944E7B"/>
    <w:rsid w:val="2C9A687C"/>
    <w:rsid w:val="2CC011CB"/>
    <w:rsid w:val="2CD82CFD"/>
    <w:rsid w:val="2CF22721"/>
    <w:rsid w:val="2D006AE6"/>
    <w:rsid w:val="2D017E77"/>
    <w:rsid w:val="2D0C6FCC"/>
    <w:rsid w:val="2D1C41B4"/>
    <w:rsid w:val="2D215E65"/>
    <w:rsid w:val="2D3C47AB"/>
    <w:rsid w:val="2D3C78E5"/>
    <w:rsid w:val="2D5C54D8"/>
    <w:rsid w:val="2D735831"/>
    <w:rsid w:val="2D7D19C3"/>
    <w:rsid w:val="2D7D5399"/>
    <w:rsid w:val="2D857954"/>
    <w:rsid w:val="2D944C91"/>
    <w:rsid w:val="2D9D19D2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EEE69F0"/>
    <w:rsid w:val="2F084421"/>
    <w:rsid w:val="2F0F30FD"/>
    <w:rsid w:val="2F181F64"/>
    <w:rsid w:val="2F1B2017"/>
    <w:rsid w:val="2F1E4CB6"/>
    <w:rsid w:val="2F3841FA"/>
    <w:rsid w:val="2F386C36"/>
    <w:rsid w:val="2F3B5F5F"/>
    <w:rsid w:val="2F5F6B85"/>
    <w:rsid w:val="2F670DA4"/>
    <w:rsid w:val="2F746DEB"/>
    <w:rsid w:val="2F7F0AD6"/>
    <w:rsid w:val="2F80540C"/>
    <w:rsid w:val="2F834189"/>
    <w:rsid w:val="2F851E44"/>
    <w:rsid w:val="2F8A5440"/>
    <w:rsid w:val="2F95783D"/>
    <w:rsid w:val="2F9B3125"/>
    <w:rsid w:val="2FA16F19"/>
    <w:rsid w:val="2FB05937"/>
    <w:rsid w:val="2FC558E7"/>
    <w:rsid w:val="2FD5762D"/>
    <w:rsid w:val="2FDF4539"/>
    <w:rsid w:val="2FF940E3"/>
    <w:rsid w:val="30020F1C"/>
    <w:rsid w:val="300F2386"/>
    <w:rsid w:val="300F5657"/>
    <w:rsid w:val="30215916"/>
    <w:rsid w:val="30256996"/>
    <w:rsid w:val="302A08B9"/>
    <w:rsid w:val="302D7A7A"/>
    <w:rsid w:val="303C57F4"/>
    <w:rsid w:val="303C757C"/>
    <w:rsid w:val="305E21CF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57BAA"/>
    <w:rsid w:val="30FA4128"/>
    <w:rsid w:val="30FB2BEA"/>
    <w:rsid w:val="30FD4A99"/>
    <w:rsid w:val="310701CB"/>
    <w:rsid w:val="31160B2A"/>
    <w:rsid w:val="31212A1B"/>
    <w:rsid w:val="3130125C"/>
    <w:rsid w:val="314427E3"/>
    <w:rsid w:val="3147160D"/>
    <w:rsid w:val="3147257B"/>
    <w:rsid w:val="31532761"/>
    <w:rsid w:val="315B6A33"/>
    <w:rsid w:val="317D0677"/>
    <w:rsid w:val="31C32E27"/>
    <w:rsid w:val="31C57737"/>
    <w:rsid w:val="31C95924"/>
    <w:rsid w:val="31DA6D11"/>
    <w:rsid w:val="31DC7D96"/>
    <w:rsid w:val="31E813D9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A3404A"/>
    <w:rsid w:val="32A44700"/>
    <w:rsid w:val="32BA5E0B"/>
    <w:rsid w:val="32E72793"/>
    <w:rsid w:val="32F91961"/>
    <w:rsid w:val="331523E7"/>
    <w:rsid w:val="331E5F2D"/>
    <w:rsid w:val="33263D52"/>
    <w:rsid w:val="332C4E7F"/>
    <w:rsid w:val="33315FEB"/>
    <w:rsid w:val="3342275D"/>
    <w:rsid w:val="33456366"/>
    <w:rsid w:val="33565B88"/>
    <w:rsid w:val="335768E1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CD6404"/>
    <w:rsid w:val="33D00CCC"/>
    <w:rsid w:val="33D06343"/>
    <w:rsid w:val="34055C0B"/>
    <w:rsid w:val="340634A0"/>
    <w:rsid w:val="340679AA"/>
    <w:rsid w:val="340A66A5"/>
    <w:rsid w:val="341309EE"/>
    <w:rsid w:val="341868E0"/>
    <w:rsid w:val="342B117C"/>
    <w:rsid w:val="343240E9"/>
    <w:rsid w:val="343D1687"/>
    <w:rsid w:val="343E2262"/>
    <w:rsid w:val="344E3181"/>
    <w:rsid w:val="34534BEC"/>
    <w:rsid w:val="346A681C"/>
    <w:rsid w:val="3480106E"/>
    <w:rsid w:val="349826F9"/>
    <w:rsid w:val="34A36629"/>
    <w:rsid w:val="34A97C1F"/>
    <w:rsid w:val="34AB0B31"/>
    <w:rsid w:val="34AE4157"/>
    <w:rsid w:val="34AF37B0"/>
    <w:rsid w:val="34D56EDB"/>
    <w:rsid w:val="34D96BF3"/>
    <w:rsid w:val="34F95AA8"/>
    <w:rsid w:val="35005A96"/>
    <w:rsid w:val="35052C08"/>
    <w:rsid w:val="35054F32"/>
    <w:rsid w:val="35163A7C"/>
    <w:rsid w:val="353E22D7"/>
    <w:rsid w:val="3542033F"/>
    <w:rsid w:val="359D0F6C"/>
    <w:rsid w:val="35AD3168"/>
    <w:rsid w:val="35AD4761"/>
    <w:rsid w:val="35B73EA0"/>
    <w:rsid w:val="35DE2769"/>
    <w:rsid w:val="36024B54"/>
    <w:rsid w:val="360F0E0E"/>
    <w:rsid w:val="36271B1E"/>
    <w:rsid w:val="3636114E"/>
    <w:rsid w:val="3639364F"/>
    <w:rsid w:val="36396688"/>
    <w:rsid w:val="36665F76"/>
    <w:rsid w:val="367B10BF"/>
    <w:rsid w:val="36914D4B"/>
    <w:rsid w:val="36953CB3"/>
    <w:rsid w:val="369646D3"/>
    <w:rsid w:val="36983BC5"/>
    <w:rsid w:val="36B15179"/>
    <w:rsid w:val="36C83C8C"/>
    <w:rsid w:val="36D07CFA"/>
    <w:rsid w:val="36DE3681"/>
    <w:rsid w:val="36F000AB"/>
    <w:rsid w:val="36F22C5B"/>
    <w:rsid w:val="36FB2788"/>
    <w:rsid w:val="371D5B61"/>
    <w:rsid w:val="37210930"/>
    <w:rsid w:val="372404E4"/>
    <w:rsid w:val="37293CE7"/>
    <w:rsid w:val="3736124B"/>
    <w:rsid w:val="373D42B1"/>
    <w:rsid w:val="37446E77"/>
    <w:rsid w:val="37483A77"/>
    <w:rsid w:val="3763357C"/>
    <w:rsid w:val="37865E45"/>
    <w:rsid w:val="37877318"/>
    <w:rsid w:val="379C1A5A"/>
    <w:rsid w:val="379F0B85"/>
    <w:rsid w:val="37A45156"/>
    <w:rsid w:val="37AD54D8"/>
    <w:rsid w:val="37B73A2D"/>
    <w:rsid w:val="37CD5FDC"/>
    <w:rsid w:val="37D81BF7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492314"/>
    <w:rsid w:val="38570293"/>
    <w:rsid w:val="38727EE4"/>
    <w:rsid w:val="387F04EF"/>
    <w:rsid w:val="389D3187"/>
    <w:rsid w:val="38A013D7"/>
    <w:rsid w:val="38AE5310"/>
    <w:rsid w:val="38B30119"/>
    <w:rsid w:val="38B574BB"/>
    <w:rsid w:val="38DE0EC6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7699E"/>
    <w:rsid w:val="397A4AA7"/>
    <w:rsid w:val="39956E99"/>
    <w:rsid w:val="39A018A6"/>
    <w:rsid w:val="39C701B3"/>
    <w:rsid w:val="39EE26D0"/>
    <w:rsid w:val="3A027A34"/>
    <w:rsid w:val="3A0B6765"/>
    <w:rsid w:val="3A0D1CCD"/>
    <w:rsid w:val="3A1D75D9"/>
    <w:rsid w:val="3A217303"/>
    <w:rsid w:val="3A446526"/>
    <w:rsid w:val="3A5C783F"/>
    <w:rsid w:val="3A655B72"/>
    <w:rsid w:val="3A662F94"/>
    <w:rsid w:val="3A6A29D2"/>
    <w:rsid w:val="3A6F73EB"/>
    <w:rsid w:val="3A70234D"/>
    <w:rsid w:val="3A75210C"/>
    <w:rsid w:val="3A8A3995"/>
    <w:rsid w:val="3A8E0CAA"/>
    <w:rsid w:val="3A951934"/>
    <w:rsid w:val="3AB31226"/>
    <w:rsid w:val="3AB74387"/>
    <w:rsid w:val="3ABD272B"/>
    <w:rsid w:val="3ACC5336"/>
    <w:rsid w:val="3AD50E55"/>
    <w:rsid w:val="3ADD1627"/>
    <w:rsid w:val="3AE4148A"/>
    <w:rsid w:val="3AFA6FEF"/>
    <w:rsid w:val="3B293570"/>
    <w:rsid w:val="3B3619E2"/>
    <w:rsid w:val="3B3C5FAA"/>
    <w:rsid w:val="3B414683"/>
    <w:rsid w:val="3B4F7DCF"/>
    <w:rsid w:val="3B624BDD"/>
    <w:rsid w:val="3B6B77B7"/>
    <w:rsid w:val="3B723908"/>
    <w:rsid w:val="3B742F26"/>
    <w:rsid w:val="3B750EAE"/>
    <w:rsid w:val="3B8051FA"/>
    <w:rsid w:val="3B920B69"/>
    <w:rsid w:val="3B9F51EE"/>
    <w:rsid w:val="3BCF6E80"/>
    <w:rsid w:val="3BD52C18"/>
    <w:rsid w:val="3BE22C2C"/>
    <w:rsid w:val="3BFA35D8"/>
    <w:rsid w:val="3C317B1C"/>
    <w:rsid w:val="3C3A0CE2"/>
    <w:rsid w:val="3C3F7B7A"/>
    <w:rsid w:val="3C4D1568"/>
    <w:rsid w:val="3C4F3695"/>
    <w:rsid w:val="3C5361E1"/>
    <w:rsid w:val="3C631FC1"/>
    <w:rsid w:val="3C6A1900"/>
    <w:rsid w:val="3C6A5454"/>
    <w:rsid w:val="3C7D5AA3"/>
    <w:rsid w:val="3C8523BD"/>
    <w:rsid w:val="3C855D19"/>
    <w:rsid w:val="3C912E79"/>
    <w:rsid w:val="3CA2464E"/>
    <w:rsid w:val="3CB668BF"/>
    <w:rsid w:val="3CC323A5"/>
    <w:rsid w:val="3CDB1EF1"/>
    <w:rsid w:val="3CDE1550"/>
    <w:rsid w:val="3CF66C0A"/>
    <w:rsid w:val="3D263123"/>
    <w:rsid w:val="3D28669D"/>
    <w:rsid w:val="3D427E5A"/>
    <w:rsid w:val="3D6A37EA"/>
    <w:rsid w:val="3D784558"/>
    <w:rsid w:val="3D7E0E7E"/>
    <w:rsid w:val="3D814A15"/>
    <w:rsid w:val="3D891AE0"/>
    <w:rsid w:val="3D905845"/>
    <w:rsid w:val="3D9828FE"/>
    <w:rsid w:val="3DA97422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1B553A"/>
    <w:rsid w:val="3E226130"/>
    <w:rsid w:val="3E2A280A"/>
    <w:rsid w:val="3E3D717E"/>
    <w:rsid w:val="3E3F47BC"/>
    <w:rsid w:val="3E3F67D7"/>
    <w:rsid w:val="3E47207E"/>
    <w:rsid w:val="3E5802AE"/>
    <w:rsid w:val="3E8F3929"/>
    <w:rsid w:val="3E942603"/>
    <w:rsid w:val="3EA145B7"/>
    <w:rsid w:val="3EA56A41"/>
    <w:rsid w:val="3ECE1E84"/>
    <w:rsid w:val="3ED26C57"/>
    <w:rsid w:val="3ED56BF7"/>
    <w:rsid w:val="3EE72994"/>
    <w:rsid w:val="3EF96368"/>
    <w:rsid w:val="3F042033"/>
    <w:rsid w:val="3F07249A"/>
    <w:rsid w:val="3F087FF9"/>
    <w:rsid w:val="3F151A75"/>
    <w:rsid w:val="3F1D0F74"/>
    <w:rsid w:val="3F375E5C"/>
    <w:rsid w:val="3F55678C"/>
    <w:rsid w:val="3F85693A"/>
    <w:rsid w:val="3F91340A"/>
    <w:rsid w:val="3FA96407"/>
    <w:rsid w:val="3FAB2C43"/>
    <w:rsid w:val="3FAB3612"/>
    <w:rsid w:val="3FC05C11"/>
    <w:rsid w:val="3FFC636A"/>
    <w:rsid w:val="401D7F99"/>
    <w:rsid w:val="402A12A4"/>
    <w:rsid w:val="403B320B"/>
    <w:rsid w:val="40560217"/>
    <w:rsid w:val="405746EA"/>
    <w:rsid w:val="406B6741"/>
    <w:rsid w:val="40806B5C"/>
    <w:rsid w:val="40B52DA7"/>
    <w:rsid w:val="40BE2CC7"/>
    <w:rsid w:val="40EA38FC"/>
    <w:rsid w:val="410B3DE1"/>
    <w:rsid w:val="4111384C"/>
    <w:rsid w:val="411621CA"/>
    <w:rsid w:val="411D3D7E"/>
    <w:rsid w:val="41211F7A"/>
    <w:rsid w:val="412258F3"/>
    <w:rsid w:val="414A40EF"/>
    <w:rsid w:val="414D1F22"/>
    <w:rsid w:val="41585D86"/>
    <w:rsid w:val="417B1175"/>
    <w:rsid w:val="41866303"/>
    <w:rsid w:val="41971DC1"/>
    <w:rsid w:val="41A87A0C"/>
    <w:rsid w:val="41B01FA8"/>
    <w:rsid w:val="41CB4AB7"/>
    <w:rsid w:val="41D60C7F"/>
    <w:rsid w:val="41DA3FB8"/>
    <w:rsid w:val="41EE5CAC"/>
    <w:rsid w:val="42280D64"/>
    <w:rsid w:val="423D6442"/>
    <w:rsid w:val="426132B2"/>
    <w:rsid w:val="426D66E1"/>
    <w:rsid w:val="42746848"/>
    <w:rsid w:val="42784962"/>
    <w:rsid w:val="428A414B"/>
    <w:rsid w:val="428C691E"/>
    <w:rsid w:val="42916F69"/>
    <w:rsid w:val="42A71302"/>
    <w:rsid w:val="42A80A36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BC68BE"/>
    <w:rsid w:val="43D34EA2"/>
    <w:rsid w:val="43D64F1C"/>
    <w:rsid w:val="43EA5F5A"/>
    <w:rsid w:val="44077AAB"/>
    <w:rsid w:val="441472E9"/>
    <w:rsid w:val="44183E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EE57C0"/>
    <w:rsid w:val="44FF4802"/>
    <w:rsid w:val="45092283"/>
    <w:rsid w:val="45151B82"/>
    <w:rsid w:val="45230280"/>
    <w:rsid w:val="452C16A3"/>
    <w:rsid w:val="453148BF"/>
    <w:rsid w:val="45370B90"/>
    <w:rsid w:val="4546321C"/>
    <w:rsid w:val="457B3A87"/>
    <w:rsid w:val="458852E9"/>
    <w:rsid w:val="45A46C0B"/>
    <w:rsid w:val="45CB17DD"/>
    <w:rsid w:val="45CD5860"/>
    <w:rsid w:val="45DA6208"/>
    <w:rsid w:val="45E30407"/>
    <w:rsid w:val="45F04B27"/>
    <w:rsid w:val="45F94BE4"/>
    <w:rsid w:val="460427FF"/>
    <w:rsid w:val="46046775"/>
    <w:rsid w:val="461913B7"/>
    <w:rsid w:val="46437ED3"/>
    <w:rsid w:val="46496ED5"/>
    <w:rsid w:val="465059BC"/>
    <w:rsid w:val="46524241"/>
    <w:rsid w:val="466138F1"/>
    <w:rsid w:val="4667056A"/>
    <w:rsid w:val="467712DF"/>
    <w:rsid w:val="468B1807"/>
    <w:rsid w:val="46925B5D"/>
    <w:rsid w:val="469A6CC1"/>
    <w:rsid w:val="46C44E88"/>
    <w:rsid w:val="46CC117B"/>
    <w:rsid w:val="46CE32A7"/>
    <w:rsid w:val="46E076E5"/>
    <w:rsid w:val="46E261BF"/>
    <w:rsid w:val="46F03F96"/>
    <w:rsid w:val="46FA2C55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754718"/>
    <w:rsid w:val="47A11C34"/>
    <w:rsid w:val="47A23261"/>
    <w:rsid w:val="47A36FA7"/>
    <w:rsid w:val="47A427B6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5401B8"/>
    <w:rsid w:val="48675017"/>
    <w:rsid w:val="486F13F8"/>
    <w:rsid w:val="48724537"/>
    <w:rsid w:val="487546E4"/>
    <w:rsid w:val="48855D0A"/>
    <w:rsid w:val="489A017E"/>
    <w:rsid w:val="48C710F6"/>
    <w:rsid w:val="48C90682"/>
    <w:rsid w:val="48C92735"/>
    <w:rsid w:val="48D149F2"/>
    <w:rsid w:val="48E01718"/>
    <w:rsid w:val="48E33745"/>
    <w:rsid w:val="48E45A73"/>
    <w:rsid w:val="48EB3950"/>
    <w:rsid w:val="492811A0"/>
    <w:rsid w:val="492A6746"/>
    <w:rsid w:val="493A264A"/>
    <w:rsid w:val="493D02DA"/>
    <w:rsid w:val="49525C2E"/>
    <w:rsid w:val="495C3DA8"/>
    <w:rsid w:val="49863FB4"/>
    <w:rsid w:val="499C01AE"/>
    <w:rsid w:val="49A75D68"/>
    <w:rsid w:val="49D03851"/>
    <w:rsid w:val="49E47F57"/>
    <w:rsid w:val="49E907DF"/>
    <w:rsid w:val="49EE3C79"/>
    <w:rsid w:val="4A01340D"/>
    <w:rsid w:val="4A1D3E89"/>
    <w:rsid w:val="4A2C364D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D949E8"/>
    <w:rsid w:val="4AE44310"/>
    <w:rsid w:val="4B271E82"/>
    <w:rsid w:val="4B32628E"/>
    <w:rsid w:val="4B5C1B0B"/>
    <w:rsid w:val="4B5D03A4"/>
    <w:rsid w:val="4B5D2903"/>
    <w:rsid w:val="4B615355"/>
    <w:rsid w:val="4B9079AA"/>
    <w:rsid w:val="4B9F6467"/>
    <w:rsid w:val="4BB23B7A"/>
    <w:rsid w:val="4BB513ED"/>
    <w:rsid w:val="4BD37D4A"/>
    <w:rsid w:val="4BEC729F"/>
    <w:rsid w:val="4C0504AD"/>
    <w:rsid w:val="4C2B6CF1"/>
    <w:rsid w:val="4C4B338E"/>
    <w:rsid w:val="4C51463C"/>
    <w:rsid w:val="4C5D4353"/>
    <w:rsid w:val="4C665351"/>
    <w:rsid w:val="4C753357"/>
    <w:rsid w:val="4CAC738B"/>
    <w:rsid w:val="4CC30FA7"/>
    <w:rsid w:val="4CC37A37"/>
    <w:rsid w:val="4CC92D32"/>
    <w:rsid w:val="4CD073CE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6D0FC3"/>
    <w:rsid w:val="4D6F4C3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197069"/>
    <w:rsid w:val="4E203FD9"/>
    <w:rsid w:val="4E255C4E"/>
    <w:rsid w:val="4E2B0866"/>
    <w:rsid w:val="4E487DC2"/>
    <w:rsid w:val="4E656CF6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7459D0"/>
    <w:rsid w:val="4F885C21"/>
    <w:rsid w:val="4F8E2F2B"/>
    <w:rsid w:val="4F911872"/>
    <w:rsid w:val="4FAC303A"/>
    <w:rsid w:val="4FC3345B"/>
    <w:rsid w:val="4FCD65FF"/>
    <w:rsid w:val="4FDB53F9"/>
    <w:rsid w:val="4FEF09CA"/>
    <w:rsid w:val="4FF42ACE"/>
    <w:rsid w:val="4FF6168F"/>
    <w:rsid w:val="50163D94"/>
    <w:rsid w:val="50213559"/>
    <w:rsid w:val="503C1A3B"/>
    <w:rsid w:val="50431CDF"/>
    <w:rsid w:val="50715BFF"/>
    <w:rsid w:val="507652D2"/>
    <w:rsid w:val="5094647C"/>
    <w:rsid w:val="50AC5BC5"/>
    <w:rsid w:val="50BE4EF9"/>
    <w:rsid w:val="50C952FB"/>
    <w:rsid w:val="50CB10FE"/>
    <w:rsid w:val="50FD767C"/>
    <w:rsid w:val="50FF6925"/>
    <w:rsid w:val="51586515"/>
    <w:rsid w:val="519F7CEC"/>
    <w:rsid w:val="51A702DD"/>
    <w:rsid w:val="51B80743"/>
    <w:rsid w:val="51CE4254"/>
    <w:rsid w:val="51CE4B6D"/>
    <w:rsid w:val="51D477C1"/>
    <w:rsid w:val="51E76883"/>
    <w:rsid w:val="51F1174E"/>
    <w:rsid w:val="51FD43EE"/>
    <w:rsid w:val="520F3BC8"/>
    <w:rsid w:val="52124F95"/>
    <w:rsid w:val="522056E8"/>
    <w:rsid w:val="52206BA5"/>
    <w:rsid w:val="52276511"/>
    <w:rsid w:val="5231485B"/>
    <w:rsid w:val="52394F58"/>
    <w:rsid w:val="526824BB"/>
    <w:rsid w:val="529D4B31"/>
    <w:rsid w:val="52A57F6E"/>
    <w:rsid w:val="52AA12FC"/>
    <w:rsid w:val="52C04333"/>
    <w:rsid w:val="52C12CF2"/>
    <w:rsid w:val="53023300"/>
    <w:rsid w:val="530A5E24"/>
    <w:rsid w:val="53185BA1"/>
    <w:rsid w:val="531F2481"/>
    <w:rsid w:val="533D6C5C"/>
    <w:rsid w:val="535A3E84"/>
    <w:rsid w:val="536834AD"/>
    <w:rsid w:val="536914B8"/>
    <w:rsid w:val="537108B7"/>
    <w:rsid w:val="53877C13"/>
    <w:rsid w:val="53B8298E"/>
    <w:rsid w:val="53DA5D06"/>
    <w:rsid w:val="540505F8"/>
    <w:rsid w:val="54062852"/>
    <w:rsid w:val="540B5BDD"/>
    <w:rsid w:val="541F7F2E"/>
    <w:rsid w:val="54203B0B"/>
    <w:rsid w:val="543D2333"/>
    <w:rsid w:val="54473D18"/>
    <w:rsid w:val="54636575"/>
    <w:rsid w:val="54693F7A"/>
    <w:rsid w:val="54AD6566"/>
    <w:rsid w:val="54B505AF"/>
    <w:rsid w:val="54BE3E6C"/>
    <w:rsid w:val="54C10C99"/>
    <w:rsid w:val="54CE71CD"/>
    <w:rsid w:val="54D77E12"/>
    <w:rsid w:val="54DB48BA"/>
    <w:rsid w:val="54E16B8A"/>
    <w:rsid w:val="551672AC"/>
    <w:rsid w:val="551C7529"/>
    <w:rsid w:val="551E4C5A"/>
    <w:rsid w:val="552111BC"/>
    <w:rsid w:val="5541273A"/>
    <w:rsid w:val="55464B3E"/>
    <w:rsid w:val="55573BDA"/>
    <w:rsid w:val="55574379"/>
    <w:rsid w:val="55790ADF"/>
    <w:rsid w:val="55814A74"/>
    <w:rsid w:val="558D4CDC"/>
    <w:rsid w:val="55D82EC2"/>
    <w:rsid w:val="55DE621D"/>
    <w:rsid w:val="55EB6857"/>
    <w:rsid w:val="560C41D3"/>
    <w:rsid w:val="561B5D29"/>
    <w:rsid w:val="563A66AA"/>
    <w:rsid w:val="563F4088"/>
    <w:rsid w:val="565D29E5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74CB4"/>
    <w:rsid w:val="56D908BA"/>
    <w:rsid w:val="56DC210B"/>
    <w:rsid w:val="56F54173"/>
    <w:rsid w:val="56FE1948"/>
    <w:rsid w:val="570B0F73"/>
    <w:rsid w:val="572703BA"/>
    <w:rsid w:val="57427649"/>
    <w:rsid w:val="574C3BF8"/>
    <w:rsid w:val="578060C1"/>
    <w:rsid w:val="578E4544"/>
    <w:rsid w:val="57A4356D"/>
    <w:rsid w:val="57AB2E1B"/>
    <w:rsid w:val="57B5791A"/>
    <w:rsid w:val="57BD63B1"/>
    <w:rsid w:val="57C47138"/>
    <w:rsid w:val="57D72DE9"/>
    <w:rsid w:val="57E877CF"/>
    <w:rsid w:val="57EC5B86"/>
    <w:rsid w:val="57F34B8F"/>
    <w:rsid w:val="57FE5BA7"/>
    <w:rsid w:val="58055B5F"/>
    <w:rsid w:val="5808311F"/>
    <w:rsid w:val="580B6BF0"/>
    <w:rsid w:val="581A1CA6"/>
    <w:rsid w:val="581A4889"/>
    <w:rsid w:val="585B28F8"/>
    <w:rsid w:val="585B6F4C"/>
    <w:rsid w:val="58681E8A"/>
    <w:rsid w:val="587177A9"/>
    <w:rsid w:val="587D7EF4"/>
    <w:rsid w:val="58805B2F"/>
    <w:rsid w:val="58891FEC"/>
    <w:rsid w:val="588F6E06"/>
    <w:rsid w:val="58BB4331"/>
    <w:rsid w:val="58D57AD0"/>
    <w:rsid w:val="58EB7AAF"/>
    <w:rsid w:val="58ED6218"/>
    <w:rsid w:val="58FE2656"/>
    <w:rsid w:val="59051DA2"/>
    <w:rsid w:val="5928056C"/>
    <w:rsid w:val="59294CF3"/>
    <w:rsid w:val="593917EF"/>
    <w:rsid w:val="59796EA2"/>
    <w:rsid w:val="597A7C9B"/>
    <w:rsid w:val="59802C08"/>
    <w:rsid w:val="599408C9"/>
    <w:rsid w:val="59966548"/>
    <w:rsid w:val="59A2321B"/>
    <w:rsid w:val="59A34C8E"/>
    <w:rsid w:val="59A514D2"/>
    <w:rsid w:val="59A67BCB"/>
    <w:rsid w:val="59B1193F"/>
    <w:rsid w:val="59B410CD"/>
    <w:rsid w:val="59D01E6B"/>
    <w:rsid w:val="59D62D10"/>
    <w:rsid w:val="59EA5EEF"/>
    <w:rsid w:val="59F156B2"/>
    <w:rsid w:val="59F76AFF"/>
    <w:rsid w:val="59F86A07"/>
    <w:rsid w:val="5A030F2C"/>
    <w:rsid w:val="5A156FA8"/>
    <w:rsid w:val="5A2A1BF2"/>
    <w:rsid w:val="5A2B6B3C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B7855"/>
    <w:rsid w:val="5AD808C0"/>
    <w:rsid w:val="5ADB23E6"/>
    <w:rsid w:val="5AED3420"/>
    <w:rsid w:val="5AEE026B"/>
    <w:rsid w:val="5AFC63F9"/>
    <w:rsid w:val="5AFD4256"/>
    <w:rsid w:val="5AFF3175"/>
    <w:rsid w:val="5B0B6942"/>
    <w:rsid w:val="5B137B31"/>
    <w:rsid w:val="5B1F3E81"/>
    <w:rsid w:val="5B522DBD"/>
    <w:rsid w:val="5B5850D5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4728A"/>
    <w:rsid w:val="5BDE0811"/>
    <w:rsid w:val="5BDE493E"/>
    <w:rsid w:val="5BDF521B"/>
    <w:rsid w:val="5BE13B09"/>
    <w:rsid w:val="5BE15028"/>
    <w:rsid w:val="5BEC02A0"/>
    <w:rsid w:val="5BF92B0E"/>
    <w:rsid w:val="5BFE29CB"/>
    <w:rsid w:val="5BFE34BB"/>
    <w:rsid w:val="5C007787"/>
    <w:rsid w:val="5C020F43"/>
    <w:rsid w:val="5C10703F"/>
    <w:rsid w:val="5C2769EA"/>
    <w:rsid w:val="5C2B35EA"/>
    <w:rsid w:val="5C377475"/>
    <w:rsid w:val="5C4E4408"/>
    <w:rsid w:val="5C652E6B"/>
    <w:rsid w:val="5C732614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842EA"/>
    <w:rsid w:val="5D6D6A5B"/>
    <w:rsid w:val="5D7B76C3"/>
    <w:rsid w:val="5D8C26D8"/>
    <w:rsid w:val="5DA87FAC"/>
    <w:rsid w:val="5DAC47EB"/>
    <w:rsid w:val="5DE23CF2"/>
    <w:rsid w:val="5DE51AE3"/>
    <w:rsid w:val="5DE5232D"/>
    <w:rsid w:val="5DEB29D6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6D3BE4"/>
    <w:rsid w:val="5E932C1E"/>
    <w:rsid w:val="5E961773"/>
    <w:rsid w:val="5EA84833"/>
    <w:rsid w:val="5EB866E3"/>
    <w:rsid w:val="5EC172E1"/>
    <w:rsid w:val="5EE63A79"/>
    <w:rsid w:val="5EEE761A"/>
    <w:rsid w:val="5EFB1A64"/>
    <w:rsid w:val="5F1F0D68"/>
    <w:rsid w:val="5F2C6B34"/>
    <w:rsid w:val="5F2C7D7F"/>
    <w:rsid w:val="5F3C1F39"/>
    <w:rsid w:val="5F4D7589"/>
    <w:rsid w:val="5F6909BC"/>
    <w:rsid w:val="5F720C17"/>
    <w:rsid w:val="5F72765A"/>
    <w:rsid w:val="5F7C40DD"/>
    <w:rsid w:val="5F83683B"/>
    <w:rsid w:val="5F971FDC"/>
    <w:rsid w:val="5F9A2218"/>
    <w:rsid w:val="5F9A615E"/>
    <w:rsid w:val="5FCA6EB5"/>
    <w:rsid w:val="5FCE7211"/>
    <w:rsid w:val="5FE505D1"/>
    <w:rsid w:val="5FF273F0"/>
    <w:rsid w:val="5FFA4D07"/>
    <w:rsid w:val="60055A6E"/>
    <w:rsid w:val="600A6DFF"/>
    <w:rsid w:val="60157428"/>
    <w:rsid w:val="603649D8"/>
    <w:rsid w:val="60375FC5"/>
    <w:rsid w:val="60504D72"/>
    <w:rsid w:val="605808A3"/>
    <w:rsid w:val="605C00F4"/>
    <w:rsid w:val="6069586A"/>
    <w:rsid w:val="60736512"/>
    <w:rsid w:val="607B5939"/>
    <w:rsid w:val="60921F91"/>
    <w:rsid w:val="609F1B94"/>
    <w:rsid w:val="60A847E3"/>
    <w:rsid w:val="60A968B8"/>
    <w:rsid w:val="60C24F4E"/>
    <w:rsid w:val="60D5726F"/>
    <w:rsid w:val="60E41AA7"/>
    <w:rsid w:val="60E439E6"/>
    <w:rsid w:val="60E93727"/>
    <w:rsid w:val="60FC3AC1"/>
    <w:rsid w:val="61037CD2"/>
    <w:rsid w:val="6115291A"/>
    <w:rsid w:val="611C722E"/>
    <w:rsid w:val="61272EDD"/>
    <w:rsid w:val="612D290B"/>
    <w:rsid w:val="613B0BBB"/>
    <w:rsid w:val="61594380"/>
    <w:rsid w:val="61697F3C"/>
    <w:rsid w:val="617530F8"/>
    <w:rsid w:val="61942A54"/>
    <w:rsid w:val="619458D5"/>
    <w:rsid w:val="6198099F"/>
    <w:rsid w:val="619F68A3"/>
    <w:rsid w:val="61A15691"/>
    <w:rsid w:val="61B658CA"/>
    <w:rsid w:val="61BC54E3"/>
    <w:rsid w:val="61D059BD"/>
    <w:rsid w:val="61D27D8F"/>
    <w:rsid w:val="61E059AC"/>
    <w:rsid w:val="61E22F52"/>
    <w:rsid w:val="61E44D40"/>
    <w:rsid w:val="61ED2717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6F6586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46B0B"/>
    <w:rsid w:val="631550DE"/>
    <w:rsid w:val="631A0CB1"/>
    <w:rsid w:val="631C56D2"/>
    <w:rsid w:val="63272E04"/>
    <w:rsid w:val="633151E2"/>
    <w:rsid w:val="63393E6E"/>
    <w:rsid w:val="633D54AB"/>
    <w:rsid w:val="63456450"/>
    <w:rsid w:val="63560DE5"/>
    <w:rsid w:val="63574035"/>
    <w:rsid w:val="63735576"/>
    <w:rsid w:val="6378346C"/>
    <w:rsid w:val="637A21EF"/>
    <w:rsid w:val="639A5E34"/>
    <w:rsid w:val="639F040A"/>
    <w:rsid w:val="63AF4450"/>
    <w:rsid w:val="63B30920"/>
    <w:rsid w:val="63CE3548"/>
    <w:rsid w:val="63D913EB"/>
    <w:rsid w:val="63DA263C"/>
    <w:rsid w:val="63DC4060"/>
    <w:rsid w:val="63E8130D"/>
    <w:rsid w:val="63EF118B"/>
    <w:rsid w:val="63F00200"/>
    <w:rsid w:val="63FF7D1F"/>
    <w:rsid w:val="641B352D"/>
    <w:rsid w:val="64370E0A"/>
    <w:rsid w:val="643D2660"/>
    <w:rsid w:val="644A5210"/>
    <w:rsid w:val="644E0DAF"/>
    <w:rsid w:val="645B2861"/>
    <w:rsid w:val="64646966"/>
    <w:rsid w:val="647E5238"/>
    <w:rsid w:val="64881A5F"/>
    <w:rsid w:val="64AB1A2E"/>
    <w:rsid w:val="64AD03EB"/>
    <w:rsid w:val="64D900D7"/>
    <w:rsid w:val="64EF11D0"/>
    <w:rsid w:val="64F471A3"/>
    <w:rsid w:val="650E5BEE"/>
    <w:rsid w:val="65191766"/>
    <w:rsid w:val="6524333C"/>
    <w:rsid w:val="65244C5E"/>
    <w:rsid w:val="65311216"/>
    <w:rsid w:val="65335183"/>
    <w:rsid w:val="65337235"/>
    <w:rsid w:val="653B52BE"/>
    <w:rsid w:val="654C6C5A"/>
    <w:rsid w:val="655424F0"/>
    <w:rsid w:val="655B2536"/>
    <w:rsid w:val="658A342A"/>
    <w:rsid w:val="6590271D"/>
    <w:rsid w:val="659F2C7D"/>
    <w:rsid w:val="65A91C84"/>
    <w:rsid w:val="65AD0F78"/>
    <w:rsid w:val="65C77B87"/>
    <w:rsid w:val="65D276C8"/>
    <w:rsid w:val="65ED0A93"/>
    <w:rsid w:val="65F25F8B"/>
    <w:rsid w:val="65FF1909"/>
    <w:rsid w:val="660544A9"/>
    <w:rsid w:val="660C0310"/>
    <w:rsid w:val="660E497E"/>
    <w:rsid w:val="661C6940"/>
    <w:rsid w:val="66206B73"/>
    <w:rsid w:val="662806CE"/>
    <w:rsid w:val="662F7C48"/>
    <w:rsid w:val="66381AEC"/>
    <w:rsid w:val="66563A04"/>
    <w:rsid w:val="665C6725"/>
    <w:rsid w:val="666E6E0F"/>
    <w:rsid w:val="667361B1"/>
    <w:rsid w:val="66770747"/>
    <w:rsid w:val="667F60F5"/>
    <w:rsid w:val="66993944"/>
    <w:rsid w:val="66A20636"/>
    <w:rsid w:val="66A51383"/>
    <w:rsid w:val="66BF2187"/>
    <w:rsid w:val="66DA5E8F"/>
    <w:rsid w:val="66E01BA2"/>
    <w:rsid w:val="66E254D7"/>
    <w:rsid w:val="672333F6"/>
    <w:rsid w:val="672724D7"/>
    <w:rsid w:val="67407658"/>
    <w:rsid w:val="67427D99"/>
    <w:rsid w:val="675F655A"/>
    <w:rsid w:val="67601C72"/>
    <w:rsid w:val="676B1CEC"/>
    <w:rsid w:val="677C66A3"/>
    <w:rsid w:val="677D3130"/>
    <w:rsid w:val="67862F89"/>
    <w:rsid w:val="678B208C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10626B"/>
    <w:rsid w:val="6826350F"/>
    <w:rsid w:val="68294B2F"/>
    <w:rsid w:val="682B5919"/>
    <w:rsid w:val="68340326"/>
    <w:rsid w:val="683E61B9"/>
    <w:rsid w:val="685F3A76"/>
    <w:rsid w:val="68610BE9"/>
    <w:rsid w:val="68717878"/>
    <w:rsid w:val="6875758B"/>
    <w:rsid w:val="68762E99"/>
    <w:rsid w:val="6882548B"/>
    <w:rsid w:val="68851377"/>
    <w:rsid w:val="68926A83"/>
    <w:rsid w:val="68991280"/>
    <w:rsid w:val="68A629ED"/>
    <w:rsid w:val="68AC34E2"/>
    <w:rsid w:val="68C44A8C"/>
    <w:rsid w:val="68E33D71"/>
    <w:rsid w:val="68F31995"/>
    <w:rsid w:val="68FE018F"/>
    <w:rsid w:val="69067E33"/>
    <w:rsid w:val="69264445"/>
    <w:rsid w:val="69492517"/>
    <w:rsid w:val="694B3740"/>
    <w:rsid w:val="69590A91"/>
    <w:rsid w:val="695B4F9A"/>
    <w:rsid w:val="697172F5"/>
    <w:rsid w:val="698B7CF9"/>
    <w:rsid w:val="69947275"/>
    <w:rsid w:val="69A2363A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977FA"/>
    <w:rsid w:val="6A3D2EBF"/>
    <w:rsid w:val="6A4B6F24"/>
    <w:rsid w:val="6A6B2DA9"/>
    <w:rsid w:val="6A6D6133"/>
    <w:rsid w:val="6A7929CD"/>
    <w:rsid w:val="6A943719"/>
    <w:rsid w:val="6A9A0392"/>
    <w:rsid w:val="6A9A1EF4"/>
    <w:rsid w:val="6A9B6A3C"/>
    <w:rsid w:val="6AA45C12"/>
    <w:rsid w:val="6AAC205F"/>
    <w:rsid w:val="6AD075B9"/>
    <w:rsid w:val="6AD751B9"/>
    <w:rsid w:val="6AE74A30"/>
    <w:rsid w:val="6AEC4144"/>
    <w:rsid w:val="6AFA13D7"/>
    <w:rsid w:val="6AFC0F29"/>
    <w:rsid w:val="6AFD0583"/>
    <w:rsid w:val="6B29190F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A868F4"/>
    <w:rsid w:val="6BB16916"/>
    <w:rsid w:val="6BB331E1"/>
    <w:rsid w:val="6BBD50B2"/>
    <w:rsid w:val="6BBF61A4"/>
    <w:rsid w:val="6BD73710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115DF3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92E74"/>
    <w:rsid w:val="6CDF6ED6"/>
    <w:rsid w:val="6CE37BA0"/>
    <w:rsid w:val="6CE52A20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3F2635"/>
    <w:rsid w:val="6D670AB7"/>
    <w:rsid w:val="6D717A4A"/>
    <w:rsid w:val="6D83187C"/>
    <w:rsid w:val="6D991A45"/>
    <w:rsid w:val="6DA856A8"/>
    <w:rsid w:val="6DB850B3"/>
    <w:rsid w:val="6DC11232"/>
    <w:rsid w:val="6DCB7773"/>
    <w:rsid w:val="6DCC034C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D85891"/>
    <w:rsid w:val="6EDA1261"/>
    <w:rsid w:val="6EE274C4"/>
    <w:rsid w:val="6F0425F0"/>
    <w:rsid w:val="6F1B7856"/>
    <w:rsid w:val="6F213533"/>
    <w:rsid w:val="6F233332"/>
    <w:rsid w:val="6F28388D"/>
    <w:rsid w:val="6F2C22DC"/>
    <w:rsid w:val="6F5A0EEF"/>
    <w:rsid w:val="6FA92D7B"/>
    <w:rsid w:val="6FC9267D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971F87"/>
    <w:rsid w:val="70A910CC"/>
    <w:rsid w:val="70B271F3"/>
    <w:rsid w:val="70B57985"/>
    <w:rsid w:val="70C01DA2"/>
    <w:rsid w:val="70C27B18"/>
    <w:rsid w:val="70D43B68"/>
    <w:rsid w:val="70F56282"/>
    <w:rsid w:val="70F955AF"/>
    <w:rsid w:val="70FE6E81"/>
    <w:rsid w:val="712D0709"/>
    <w:rsid w:val="712D47EA"/>
    <w:rsid w:val="713D72C6"/>
    <w:rsid w:val="713E1D99"/>
    <w:rsid w:val="71520601"/>
    <w:rsid w:val="715A5AC9"/>
    <w:rsid w:val="716150E9"/>
    <w:rsid w:val="71690B59"/>
    <w:rsid w:val="71724AB3"/>
    <w:rsid w:val="717E0935"/>
    <w:rsid w:val="717E56EC"/>
    <w:rsid w:val="71804DBB"/>
    <w:rsid w:val="71A5241A"/>
    <w:rsid w:val="71AB1AA6"/>
    <w:rsid w:val="71B263C8"/>
    <w:rsid w:val="71BF79E1"/>
    <w:rsid w:val="71CA4930"/>
    <w:rsid w:val="71D655B2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880092"/>
    <w:rsid w:val="72961754"/>
    <w:rsid w:val="729A6845"/>
    <w:rsid w:val="729E07F8"/>
    <w:rsid w:val="72A2117C"/>
    <w:rsid w:val="72A705D3"/>
    <w:rsid w:val="72CE43BD"/>
    <w:rsid w:val="72DB56CD"/>
    <w:rsid w:val="72E61EA5"/>
    <w:rsid w:val="72ED6541"/>
    <w:rsid w:val="731E35AB"/>
    <w:rsid w:val="73274106"/>
    <w:rsid w:val="73512CFE"/>
    <w:rsid w:val="73646797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D54113"/>
    <w:rsid w:val="73E92976"/>
    <w:rsid w:val="73EE5800"/>
    <w:rsid w:val="74055595"/>
    <w:rsid w:val="740C1D96"/>
    <w:rsid w:val="74171626"/>
    <w:rsid w:val="743B23AB"/>
    <w:rsid w:val="744E59F8"/>
    <w:rsid w:val="7457715C"/>
    <w:rsid w:val="745B5F47"/>
    <w:rsid w:val="746270C8"/>
    <w:rsid w:val="746A2E2D"/>
    <w:rsid w:val="74753B7A"/>
    <w:rsid w:val="74770FFA"/>
    <w:rsid w:val="74B72C09"/>
    <w:rsid w:val="74FC01B7"/>
    <w:rsid w:val="752B1A97"/>
    <w:rsid w:val="754216A4"/>
    <w:rsid w:val="75472AB9"/>
    <w:rsid w:val="755322E1"/>
    <w:rsid w:val="759B20E3"/>
    <w:rsid w:val="75A0040B"/>
    <w:rsid w:val="75A42900"/>
    <w:rsid w:val="75C12655"/>
    <w:rsid w:val="75C43AB6"/>
    <w:rsid w:val="75D04967"/>
    <w:rsid w:val="75D317E2"/>
    <w:rsid w:val="75D474B4"/>
    <w:rsid w:val="75E07014"/>
    <w:rsid w:val="75EB41BC"/>
    <w:rsid w:val="7602300F"/>
    <w:rsid w:val="760D7B92"/>
    <w:rsid w:val="761905AE"/>
    <w:rsid w:val="76296A7F"/>
    <w:rsid w:val="762E5486"/>
    <w:rsid w:val="76350270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020520"/>
    <w:rsid w:val="770803CA"/>
    <w:rsid w:val="773E5D66"/>
    <w:rsid w:val="77642071"/>
    <w:rsid w:val="77736619"/>
    <w:rsid w:val="778C768E"/>
    <w:rsid w:val="77A50085"/>
    <w:rsid w:val="77AD35FB"/>
    <w:rsid w:val="77B87E36"/>
    <w:rsid w:val="77BB38B3"/>
    <w:rsid w:val="77D40A93"/>
    <w:rsid w:val="77E82EEC"/>
    <w:rsid w:val="77FE1E77"/>
    <w:rsid w:val="78016A77"/>
    <w:rsid w:val="78066149"/>
    <w:rsid w:val="78186166"/>
    <w:rsid w:val="78257D14"/>
    <w:rsid w:val="7842689E"/>
    <w:rsid w:val="785D5469"/>
    <w:rsid w:val="78947EC2"/>
    <w:rsid w:val="78954A28"/>
    <w:rsid w:val="78962C14"/>
    <w:rsid w:val="78A91123"/>
    <w:rsid w:val="78B5718D"/>
    <w:rsid w:val="78B9787C"/>
    <w:rsid w:val="78C833A6"/>
    <w:rsid w:val="78FF14DA"/>
    <w:rsid w:val="79043BFC"/>
    <w:rsid w:val="790546D7"/>
    <w:rsid w:val="7912667A"/>
    <w:rsid w:val="791A31EA"/>
    <w:rsid w:val="791A6AA5"/>
    <w:rsid w:val="793333D2"/>
    <w:rsid w:val="794120A4"/>
    <w:rsid w:val="794121CF"/>
    <w:rsid w:val="79465E0A"/>
    <w:rsid w:val="79490365"/>
    <w:rsid w:val="79531C8B"/>
    <w:rsid w:val="795C4426"/>
    <w:rsid w:val="795D6C4F"/>
    <w:rsid w:val="79694F03"/>
    <w:rsid w:val="796B31FE"/>
    <w:rsid w:val="79743BE1"/>
    <w:rsid w:val="79766818"/>
    <w:rsid w:val="7978479E"/>
    <w:rsid w:val="79877439"/>
    <w:rsid w:val="798C6424"/>
    <w:rsid w:val="79C76223"/>
    <w:rsid w:val="79D82BB5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51C39"/>
    <w:rsid w:val="7AC74CCD"/>
    <w:rsid w:val="7ACC6C5F"/>
    <w:rsid w:val="7AEE24A6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3133BB"/>
    <w:rsid w:val="7C472EFB"/>
    <w:rsid w:val="7C74298E"/>
    <w:rsid w:val="7C8427AD"/>
    <w:rsid w:val="7C892290"/>
    <w:rsid w:val="7CAD42D5"/>
    <w:rsid w:val="7CBC1FB5"/>
    <w:rsid w:val="7CDB455B"/>
    <w:rsid w:val="7CF20131"/>
    <w:rsid w:val="7CF30BD7"/>
    <w:rsid w:val="7CFA3335"/>
    <w:rsid w:val="7D053B48"/>
    <w:rsid w:val="7D324F51"/>
    <w:rsid w:val="7D402B12"/>
    <w:rsid w:val="7D516B7C"/>
    <w:rsid w:val="7D725AC4"/>
    <w:rsid w:val="7D883850"/>
    <w:rsid w:val="7DAD5BFA"/>
    <w:rsid w:val="7DB70A60"/>
    <w:rsid w:val="7DD87FAA"/>
    <w:rsid w:val="7DDA4189"/>
    <w:rsid w:val="7DE66422"/>
    <w:rsid w:val="7DEA21F8"/>
    <w:rsid w:val="7DF63F6F"/>
    <w:rsid w:val="7E1C1A4A"/>
    <w:rsid w:val="7E274C7E"/>
    <w:rsid w:val="7E372D57"/>
    <w:rsid w:val="7E3D77F4"/>
    <w:rsid w:val="7E530320"/>
    <w:rsid w:val="7E5E34B4"/>
    <w:rsid w:val="7E5F581A"/>
    <w:rsid w:val="7E8802F1"/>
    <w:rsid w:val="7E8D73C7"/>
    <w:rsid w:val="7EA47405"/>
    <w:rsid w:val="7EA67681"/>
    <w:rsid w:val="7EA84643"/>
    <w:rsid w:val="7EAB0E2B"/>
    <w:rsid w:val="7EB05101"/>
    <w:rsid w:val="7EBC1535"/>
    <w:rsid w:val="7EC522C3"/>
    <w:rsid w:val="7ECD55DA"/>
    <w:rsid w:val="7F007D74"/>
    <w:rsid w:val="7F23500C"/>
    <w:rsid w:val="7F3344D2"/>
    <w:rsid w:val="7F422C7B"/>
    <w:rsid w:val="7F532551"/>
    <w:rsid w:val="7F73434A"/>
    <w:rsid w:val="7F745D27"/>
    <w:rsid w:val="7F7A3D34"/>
    <w:rsid w:val="7F805BDA"/>
    <w:rsid w:val="7F834933"/>
    <w:rsid w:val="7F912F54"/>
    <w:rsid w:val="7F9A720F"/>
    <w:rsid w:val="7F9D4376"/>
    <w:rsid w:val="7FAD6B41"/>
    <w:rsid w:val="7FB30CE7"/>
    <w:rsid w:val="7FB32945"/>
    <w:rsid w:val="7FC35521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1362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2022-03-14T09:17:56Z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C5D91ECEE916490580A317E1B34B383D</vt:lpwstr>
  </property>
</Properties>
</file>