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63906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639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十四五规划-全球及中国根管暂封药物行业研究及十四五规划分析报告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07.8pt;width:509.15pt;z-index:251661312;mso-width-relative:page;mso-height-relative:page;" filled="f" stroked="f" coordsize="21600,21600" o:gfxdata="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naJz3AAAAAsBAAAPAAAAAAAA&#10;AAEAIAAAACIAAABkcnMvZG93bnJldi54bWxQSwECFAAUAAAACACHTuJAGTTkR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十四五规划-全球及中国根管暂封药物行业研究及十四五规划分析报告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受新冠肺炎疫情等影响，2022年全球根管暂封药物市场规模大约为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是全球最大的根管暂封药物生产地区，占有大约 %的市场份额，之后是 ，占有大约 %的市场份额。目前全球市场，基本由 和 地区厂商主导，全球根管暂封药物头部厂商主要包括Changzhou Saile Medical、META-BIOMED、Produits Dentaires SA、Athena Marketing和PREVEST DENPRO LIMITED等，前三大厂商占有全球大约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本报告研究“十三五”期间全球及中国市场根管暂封药物的供给和需求情况，以及“十四五”期间行业发展预测。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重点分析全球主要地区根管暂封药物的产能、销量、收入和增长潜力，历史数据2018-2022年，预测数据2023-2029年。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根管暂封药物行业竞争格局，包括全球市场主要厂商竞争格局和中国本土市场主要厂商竞争格局，重点分析全球主要厂商根管暂封药物产能、销量、收入、价格和市场份额，全球根管暂封药物产地分布情况、中国根管暂封药物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此外针对根管暂封药物行业产品分类、应用、行业政策、产业链、生产模式、销售模式、行业发展有利因素、不利因素和进入壁垒也做了详细分析。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Changzhou Saile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META-BIOMED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Produits Dentaires 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Athena Marketing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PREVEST DENPRO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World Link Traders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Shivam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Ultradent Products,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Brasseler USA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VDW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3M Oral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ESSENTIAL DENTAL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牙髓失活药物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抑菌消炎类药物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第2章：全球市场供需情况、中国地区供需情况，包括主要地区根管暂封药物产量、销量、收入、价格及市场份额等；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第3章：全球主要地区和国家，根管暂封药物销量和销售收入，2018-2022，及预测2023到2029；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第4章：行业竞争格局分析，包括全球市场企业排名及市场份额、中国市场企业排名和份额、主要厂商根管暂封药物销量、收入、价格和市场份额等；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第5章：全球市场不同类型根管暂封药物销量、收入、价格及份额等；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第6章：全球市场不同应用根管暂封药物销量、收入、价格及份额等；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第9章：全球市场根管暂封药物主要厂商基本情况介绍，包括公司简介、根管暂封药物产品规格型号、销量、价格、收入及公司最新动态等；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第10章：中国市场根管暂封药物进出口情况分析；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第11章：中国市场根管暂封药物主要生产和消费地区分布；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根管暂封药物市场概述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根管暂封药物行业概述及统计范围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按照不同产品类型，根管暂封药物主要可以分为如下几个类别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不同产品类型根管暂封药物规模增长趋势2018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牙髓失活药物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抑菌消炎类药物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从不同应用，根管暂封药物主要包括如下几个方面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不同应用根管暂封药物规模增长趋势2018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根管暂封药物行业发展总体概况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根管暂封药物行业发展主要特点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根管暂封药物行业发展影响因素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全球根管暂封药物供需现状及预测（2018-2029）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全球根管暂封药物产能、产量、产能利用率及发展趋势（2018-2029）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全球根管暂封药物产量、需求量及发展趋势（2018-2029）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全球主要地区根管暂封药物产量及发展趋势（2018-2029）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中国根管暂封药物供需现状及预测（2018-2029）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中国根管暂封药物产能、产量、产能利用率及发展趋势（2018-2029）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中国根管暂封药物产量、市场需求量及发展趋势（2018-2029）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中国根管暂封药物产能和产量占全球的比重（2018-2029）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全球根管暂封药物销量及收入（2018-2029）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全球市场根管暂封药物价格趋势（2018-2029）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中国根管暂封药物销量及收入（2018-2029）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中国市场根管暂封药物销量和收入占全球的比重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全球根管暂封药物主要地区分析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全球主要地区根管暂封药物市场规模分析：2018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全球主要地区根管暂封药物销售收入及市场份额（2018-2023年）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全球主要地区根管暂封药物销售收入预测（2024-2029）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全球主要地区根管暂封药物销量分析：2018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全球主要地区根管暂封药物销量及市场份额（2018-2023年）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全球主要地区根管暂封药物销量及市场份额预测（2024-2029）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全球市场主要厂商根管暂封药物产能市场份额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全球市场主要厂商根管暂封药物销量（2018-2023）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全球市场主要厂商根管暂封药物销售收入（2018-2023）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全球市场主要厂商根管暂封药物销售价格（2018-2023）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2022年全球主要生产商根管暂封药物收入排名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中国市场主要厂商根管暂封药物销量（2018-2023）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中国市场主要厂商根管暂封药物销售收入（2018-2023）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中国市场主要厂商根管暂封药物销售价格（2018-2023）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2022年中国主要生产商根管暂封药物收入排名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全球主要厂商根管暂封药物总部及产地分布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全球主要厂商根管暂封药物商业化日期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全球主要厂商根管暂封药物产品类型及应用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根管暂封药物行业集中度、竞争程度分析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根管暂封药物行业集中度分析：全球头部厂商份额（Top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全球根管暂封药物第一梯队、第二梯队和第三梯队生产商（品牌）及市场份额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不同产品类型根管暂封药物分析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全球市场不同产品类型根管暂封药物销量及市场份额（2018-2023）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全球市场不同产品类型根管暂封药物销量预测（2024-2029）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全球市场不同产品类型根管暂封药物收入及市场份额（2018-2023）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全球市场不同产品类型根管暂封药物收入预测（2024-2029）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全球市场不同产品类型根管暂封药物价格走势（2018-2029）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中国市场不同产品类型根管暂封药物销量及市场份额（2018-2023）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中国市场不同产品类型根管暂封药物销量预测（2024-2029）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中国市场不同产品类型根管暂封药物收入及市场份额（2018-2023）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中国市场不同产品类型根管暂封药物收入预测（2024-2029）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不同应用根管暂封药物分析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全球市场不同应用根管暂封药物销量及市场份额（2018-2023）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全球市场不同应用根管暂封药物销量预测（2024-2029）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全球市场不同应用根管暂封药物收入及市场份额（2018-2023）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全球市场不同应用根管暂封药物收入预测（2024-2029）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全球市场不同应用根管暂封药物价格走势（2018-2029）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中国市场不同应用根管暂封药物销量（2018-2029）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中国市场不同应用根管暂封药物销量及市场份额（2018-2023）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中国市场不同应用根管暂封药物销量预测（2024-2029）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中国市场不同应用根管暂封药物收入（2018-2029）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中国市场不同应用根管暂封药物收入及市场份额（2018-2023）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中国市场不同应用根管暂封药物收入预测（2024-2029）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根管暂封药物行业发展趋势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根管暂封药物行业主要驱动因素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根管暂封药物中国企业SWOT分析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中国根管暂封药物行业政策环境分析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根管暂封药物行业产业链简介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根管暂封药物行业供应链分析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根管暂封药物主要原料及供应情况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根管暂封药物行业主要下游客户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根管暂封药物行业采购模式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根管暂封药物行业生产模式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根管暂封药物行业销售模式及销售渠道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全球市场主要根管暂封药物厂商简介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Changzhou Saile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Changzhou Saile Medical基本信息、根管暂封药物生产基地、销售区域、竞争对手及市场地位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Changzhou Saile Medical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Changzhou Saile Medical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Changzhou Saile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Changzhou Saile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META-BIOMED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META-BIOMED基本信息、根管暂封药物生产基地、销售区域、竞争对手及市场地位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META-BIOMED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META-BIOMED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META-BIOMED公司简介及主要业务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META-BIOMED企业最新动态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Produits Dentaires 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Produits Dentaires SA基本信息、根管暂封药物生产基地、销售区域、竞争对手及市场地位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Produits Dentaires SA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Produits Dentaires SA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Produits Dentaires SA公司简介及主要业务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Produits Dentaires SA企业最新动态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Athena Marketing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Athena Marketing基本信息、根管暂封药物生产基地、销售区域、竞争对手及市场地位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Athena Marketing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Athena Marketing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Athena Marketing公司简介及主要业务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Athena Marketing企业最新动态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PREVEST DENPRO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PREVEST DENPRO LIMITED基本信息、根管暂封药物生产基地、销售区域、竞争对手及市场地位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PREVEST DENPRO LIMITED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PREVEST DENPRO LIMITED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PREVEST DENPRO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PREVEST DENPRO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World Link Traders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World Link Traders基本信息、根管暂封药物生产基地、销售区域、竞争对手及市场地位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World Link Traders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World Link Traders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World Link Traders公司简介及主要业务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World Link Traders企业最新动态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Shivam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Shivam Industries基本信息、根管暂封药物生产基地、销售区域、竞争对手及市场地位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Shivam Industries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Shivam Industries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Shivam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Shivam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Ultradent Products,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Ultradent Products, Inc.基本信息、根管暂封药物生产基地、销售区域、竞争对手及市场地位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Ultradent Products, Inc.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Ultradent Products, Inc.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Ultradent Products,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Ultradent Products,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Brasseler USA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Brasseler USA基本信息、根管暂封药物生产基地、销售区域、竞争对手及市场地位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Brasseler USA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Brasseler USA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Brasseler USA公司简介及主要业务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Brasseler USA企业最新动态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VDW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VDW基本信息、根管暂封药物生产基地、销售区域、竞争对手及市场地位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VDW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VDW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VDW公司简介及主要业务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VDW企业最新动态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3M Oral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3M Oral Care基本信息、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3M Oral Care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3M Oral Care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3M Oral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3M Oral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ESSENTIAL DENTAL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ESSENTIAL DENTAL SYSTEMS基本信息、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ESSENTIAL DENTAL SYSTEMS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ESSENTIAL DENTAL SYSTEMS 根管暂封药物销量、收入、价格及毛利率（2018-2023）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ESSENTIAL DENTAL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ESSENTIAL DENTAL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中国市场根管暂封药物产量、销量、进出口分析及未来趋势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中国市场根管暂封药物产量、销量、进出口分析及未来趋势（2018-2029）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中国市场根管暂封药物进出口贸易趋势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中国市场根管暂封药物主要进口来源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中国市场根管暂封药物主要出口目的地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中国市场根管暂封药物主要地区分布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中国根管暂封药物生产地区分布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中国根管暂封药物消费地区分布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全球不同产品类型根管暂封药物增长趋势2018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不同应用根管暂封药物增长趋势2018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根管暂封药物行业发展主要特点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根管暂封药物行业发展有利因素分析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根管暂封药物行业发展不利因素分析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进入根管暂封药物行业壁垒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全球主要地区根管暂封药物产量（千件）：2018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全球主要地区根管暂封药物产量（2018-2023）&amp;（千件）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全球主要地区根管暂封药物产量市场份额（2018-2023）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全球主要地区根管暂封药物产量（2024-2029）&amp;（千件）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全球主要地区根管暂封药物销售收入（百万美元）：2018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全球主要地区根管暂封药物销售收入（2018-2023）&amp;（百万美元）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全球主要地区根管暂封药物销售收入市场份额（2018-2023）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全球主要地区根管暂封药物收入（2024-2029）&amp;（百万美元）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全球主要地区根管暂封药物收入市场份额（2024-2029）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全球主要地区根管暂封药物销量（千件）：2018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全球主要地区根管暂封药物销量（2018-2023）&amp;（千件）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全球主要地区根管暂封药物销量（2024-2029）&amp;（千件）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全球主要地区根管暂封药物销量份额（2024-2029）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北美根管暂封药物基本情况分析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欧洲根管暂封药物基本情况分析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亚太地区根管暂封药物基本情况分析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拉美地区根管暂封药物基本情况分析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中东及非洲根管暂封药物基本情况分析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全球市场主要厂商根管暂封药物产能（2022-2023）&amp;（千件）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全球市场主要厂商根管暂封药物销量（2018-2023）&amp;（千件）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全球市场主要厂商根管暂封药物销售收入（2018-2023）&amp;（百万美元）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全球市场主要厂商根管暂封药物销售收入市场份额（2018-2023）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全球市场主要厂商根管暂封药物销售价格（2018-2023）&amp;（美元/件）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2022年全球主要生产商根管暂封药物收入排名（百万美元）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中国市场主要厂商根管暂封药物销量（2018-2023）&amp;（千件）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中国市场主要厂商根管暂封药物销售收入（2018-2023）&amp;（百万美元）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中国市场主要厂商根管暂封药物销售收入市场份额（2018-2023）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中国市场主要厂商根管暂封药物销售价格（2018-2023）&amp;（美元/件）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2022年中国主要生产商根管暂封药物收入排名（百万美元）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全球主要厂商根管暂封药物总部及产地分布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全球主要厂商根管暂封药物商业化日期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全球主要厂商根管暂封药物产品类型及应用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2022年全球根管暂封药物主要厂商市场地位（第一梯队、第二梯队和第三梯队）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全球不同产品类型根管暂封药物销量（2018-2023年）&amp;（千件）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全球不同产品类型根管暂封药物销量预测（2024-2029）&amp;（千件）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全球市场不同产品类型根管暂封药物销量市场份额预测（2024-2029）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全球不同产品类型根管暂封药物收入（2018-2023年）&amp;（百万美元）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全球不同产品类型根管暂封药物收入市场份额（2018-2023）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全球不同产品类型根管暂封药物收入预测（2024-2029）&amp;（百万美元）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全球不同产品类型根管暂封药物收入市场份额预测（2024-2029）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中国不同产品类型根管暂封药物销量（2018-2023年）&amp;（千件）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中国不同产品类型根管暂封药物销量预测（2024-2029）&amp;（千件）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中国不同产品类型根管暂封药物销量市场份额预测（2024-2029）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中国不同产品类型根管暂封药物收入（2018-2023年）&amp;（百万美元）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中国不同产品类型根管暂封药物收入市场份额（2018-2023）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中国不同产品类型根管暂封药物收入预测（2024-2029）&amp;（百万美元）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中国不同产品类型根管暂封药物收入市场份额预测（2024-2029）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全球不同应用根管暂封药物销量（2018-2023年）&amp;（千件）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全球不同应用根管暂封药物销量预测（2024-2029）&amp;（千件）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全球市场不同应用根管暂封药物销量市场份额预测（2024-2029）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全球不同应用根管暂封药物收入（2018-2023年）&amp;（百万美元）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全球不同应用根管暂封药物收入市场份额（2018-2023）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全球不同应用根管暂封药物收入预测（2024-2029）&amp;（百万美元）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全球不同应用根管暂封药物收入市场份额预测（2024-2029）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中国不同应用根管暂封药物销量（2018-2023年）&amp;（千件）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中国不同应用根管暂封药物销量市场份额（2018-2023）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中国不同应用根管暂封药物销量预测（2024-2029）&amp;（千件）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中国不同应用根管暂封药物销量市场份额预测（2024-2029）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中国不同应用根管暂封药物收入（2018-2023年）&amp;（百万美元）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中国不同应用根管暂封药物收入市场份额（2018-2023）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中国不同应用根管暂封药物收入预测（2024-2029）&amp;（百万美元）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中国不同应用根管暂封药物收入市场份额预测（2024-2029）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根管暂封药物行业技术发展趋势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根管暂封药物行业主要驱动因素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根管暂封药物行业供应链分析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根管暂封药物上游原料供应商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根管暂封药物行业主要下游客户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根管暂封药物行业典型经销商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Changzhou Saile Medical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Changzhou Saile Medical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Changzhou Saile Medical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Changzhou Saile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Changzhou Saile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META-BIOMED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META-BIOMED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META-BIOMED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META-BIOMED公司简介及主要业务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META-BIOMED企业最新动态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Produits Dentaires SA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Produits Dentaires SA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Produits Dentaires SA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Produits Dentaires SA公司简介及主要业务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Produits Dentaires SA企业最新动态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Athena Marketing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Athena Marketing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Athena Marketing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Athena Marketing公司简介及主要业务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Athena Marketing企业最新动态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PREVEST DENPRO LIMITED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PREVEST DENPRO LIMITED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PREVEST DENPRO LIMITED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PREVEST DENPRO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PREVEST DENPRO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World Link Traders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World Link Traders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World Link Traders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World Link Traders公司简介及主要业务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World Link Traders企业最新动态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Shivam Industries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Shivam Industries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Shivam Industries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Shivam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Shivam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Ultradent Products, Inc.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Ultradent Products, Inc.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Ultradent Products, Inc.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Ultradent Products,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Ultradent Products,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Brasseler USA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Brasseler USA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Brasseler USA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Brasseler USA公司简介及主要业务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Brasseler USA企业最新动态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VDW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VDW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VDW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VDW公司简介及主要业务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VDW企业最新动态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3M Oral Care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3M Oral Care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3M Oral Care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3M Oral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3M Oral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ESSENTIAL DENTAL SYSTEMS 根管暂封药物生产基地、销售区域、竞争对手及市场地位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ESSENTIAL DENTAL SYSTEMS 根管暂封药物产品规格、参数及市场应用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ESSENTIAL DENTAL SYSTEMS 根管暂封药物销量（千件）、收入（百万美元）、价格（美元/件）及毛利率（2018-2023）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ESSENTIAL DENTAL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ESSENTIAL DENTAL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中国市场根管暂封药物产量、销量、进出口（2018-2023年）&amp;（千件）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中国市场根管暂封药物产量、销量、进出口预测（2024-2029）&amp;（千件）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中国市场根管暂封药物进出口贸易趋势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中国市场根管暂封药物主要进口来源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中国市场根管暂封药物主要出口目的地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中国根管暂封药物生产地区分布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中国根管暂封药物消费地区分布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根管暂封药物产品图片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全球不同产品类型根管暂封药物规模2018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全球不同产品类型根管暂封药物市场份额2022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牙髓失活药物产品图片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抑菌消炎类药物产品图片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全球不同应用根管暂封药物规模2018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全球不同应用根管暂封药物市场份额2022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全球根管暂封药物产能、产量、产能利用率及发展趋势（2018-2029）&amp;（千件）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全球根管暂封药物产量、需求量及发展趋势（2018-2029）&amp;（千件）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全球主要地区根管暂封药物产量规模：2018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全球主要地区根管暂封药物产量市场份额（2018-2029）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中国根管暂封药物产能、产量、产能利用率及发展趋势（2018-2029）&amp;（千件）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中国根管暂封药物产量、市场需求量及发展趋势（2018-2029）&amp;（千件）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中国根管暂封药物总产能占全球比重（2018-2029）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中国根管暂封药物总产量占全球比重（2018-2029）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全球根管暂封药物市场收入及增长率:（2018-2029）&amp;（百万美元）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全球市场根管暂封药物市场规模：2018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全球市场根管暂封药物销量及增长率（2018-2029）&amp;（千件）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全球市场根管暂封药物价格趋势（2018-2029）&amp;（美元/件）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中国根管暂封药物市场收入及增长率:（2018-2029）&amp;（百万美元）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中国市场根管暂封药物市场规模：2018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中国市场根管暂封药物销量及增长率（2018-2029）&amp;（千件）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中国市场根管暂封药物销量占全球比重（2018-2029）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中国根管暂封药物收入占全球比重（2018-2029）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全球主要地区根管暂封药物销售收入规模：2018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全球主要地区根管暂封药物销售收入市场份额（2018-2023）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全球主要地区根管暂封药物销售收入市场份额（2018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全球主要地区根管暂封药物收入市场份额（2024-2029）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北美（美国和加拿大）根管暂封药物销量（2018-2029）&amp;（千件）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北美（美国和加拿大）根管暂封药物销量份额（2018-2029）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北美（美国和加拿大）根管暂封药物收入（2018-2029）&amp;（百万美元）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北美（美国和加拿大）根管暂封药物收入份额（2018-2029）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欧洲（德国、英国、法国和意大利等国家）根管暂封药物销量（2018-2029）&amp;（千件）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欧洲（德国、英国、法国和意大利等国家）根管暂封药物销量份额（2018-2029）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欧洲（德国、英国、法国和意大利等国家）根管暂封药物收入（2018-2029）&amp;（百万美元）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欧洲（德国、英国、法国和意大利等国家）根管暂封药物收入份额（2018-2029）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亚太（中国、日本、韩国、中国台湾、印度和东南亚等）根管暂封药物销量（2018-2029）&amp;（千件）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亚太（中国、日本、韩国、中国台湾、印度和东南亚等）根管暂封药物销量份额（2018-2029）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亚太（中国、日本、韩国、中国台湾、印度和东南亚等）根管暂封药物收入（2018-2029）&amp;（百万美元）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亚太（中国、日本、韩国、中国台湾、印度和东南亚等）根管暂封药物收入份额（2018-2029）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拉美地区（墨西哥、巴西等国家）根管暂封药物销量（2018-2029）&amp;（千件）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拉美地区（墨西哥、巴西等国家）根管暂封药物销量份额（2018-2029）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拉美地区（墨西哥、巴西等国家）根管暂封药物收入（2018-2029）&amp;（百万美元）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拉美地区（墨西哥、巴西等国家）根管暂封药物收入份额（2018-2029）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中东及非洲（土耳其、沙特等国家）根管暂封药物销量（2018-2029）&amp;（千件）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中东及非洲（土耳其、沙特等国家）根管暂封药物销量份额（2018-2029）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中东及非洲（土耳其、沙特等国家）根管暂封药物收入（2018-2029）&amp;（百万美元）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中东及非洲（土耳其、沙特等国家）根管暂封药物收入份额（2018-2029）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2022年全球市场主要厂商根管暂封药物销量市场份额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2022年全球市场主要厂商根管暂封药物收入市场份额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2022年中国市场主要厂商根管暂封药物销量市场份额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2022年中国市场主要厂商根管暂封药物收入市场份额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2022年全球前五大生产商根管暂封药物市场份额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全球根管暂封药物第一梯队、第二梯队和第三梯队生产商（品牌）及市场份额（2022）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全球不同产品类型根管暂封药物价格走势（2018-2029）&amp;（美元/件）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全球不同应用根管暂封药物价格走势（2018-2029）&amp;（美元/件）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根管暂封药物中国企业SWOT分析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根管暂封药物产业链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根管暂封药物行业采购模式分析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根管暂封药物行业生产模式分析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根管暂封药物行业销售模式分析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A3MCwiaGRpZCI6IjY3YTEzMDQ2M2ViMDk1NDQ0ZWIyMzZiOTVkNTMwZWIwIiwidXNlckNvdW50IjozMDcw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9D55FE"/>
    <w:rsid w:val="01A3100D"/>
    <w:rsid w:val="01B51143"/>
    <w:rsid w:val="01B85F94"/>
    <w:rsid w:val="01B91D0C"/>
    <w:rsid w:val="01C901A1"/>
    <w:rsid w:val="01CE57B8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C7ACC"/>
    <w:rsid w:val="02FE20CD"/>
    <w:rsid w:val="030275C1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20A67"/>
    <w:rsid w:val="039B5D11"/>
    <w:rsid w:val="03A10CAA"/>
    <w:rsid w:val="03A24C2B"/>
    <w:rsid w:val="03A82039"/>
    <w:rsid w:val="03B94E08"/>
    <w:rsid w:val="03BB6210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6B07"/>
    <w:rsid w:val="050D2A9B"/>
    <w:rsid w:val="050F7BAB"/>
    <w:rsid w:val="051554AC"/>
    <w:rsid w:val="051C3F2E"/>
    <w:rsid w:val="051D6022"/>
    <w:rsid w:val="051F632A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654211"/>
    <w:rsid w:val="066606B5"/>
    <w:rsid w:val="06744454"/>
    <w:rsid w:val="067A09FA"/>
    <w:rsid w:val="067A5541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8272FC"/>
    <w:rsid w:val="089B6FC5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10052"/>
    <w:rsid w:val="09E638B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E7CF1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3E79DE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D05760"/>
    <w:rsid w:val="0ED71A24"/>
    <w:rsid w:val="0EDD3455"/>
    <w:rsid w:val="0EDD34DE"/>
    <w:rsid w:val="0EE02FCE"/>
    <w:rsid w:val="0EEA5BFB"/>
    <w:rsid w:val="0EEC3721"/>
    <w:rsid w:val="0EEE56EB"/>
    <w:rsid w:val="0EF34AB0"/>
    <w:rsid w:val="0EFB3964"/>
    <w:rsid w:val="0F070785"/>
    <w:rsid w:val="0F091857"/>
    <w:rsid w:val="0F096081"/>
    <w:rsid w:val="0F0A045B"/>
    <w:rsid w:val="0F0B3EC8"/>
    <w:rsid w:val="0F0C3DC3"/>
    <w:rsid w:val="0F1113DA"/>
    <w:rsid w:val="0F134D9F"/>
    <w:rsid w:val="0F1E3C65"/>
    <w:rsid w:val="0F20786F"/>
    <w:rsid w:val="0F25419F"/>
    <w:rsid w:val="0F256C33"/>
    <w:rsid w:val="0F2F2E04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61D7B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D05C32"/>
    <w:rsid w:val="13D855BA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6E30E2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101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4D31CB"/>
    <w:rsid w:val="17516817"/>
    <w:rsid w:val="17527577"/>
    <w:rsid w:val="17577BA6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D15BAA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C43019"/>
    <w:rsid w:val="18C474BD"/>
    <w:rsid w:val="18DC64D3"/>
    <w:rsid w:val="18E13BCB"/>
    <w:rsid w:val="18E92B27"/>
    <w:rsid w:val="18EC4490"/>
    <w:rsid w:val="18ED47DB"/>
    <w:rsid w:val="18F356AC"/>
    <w:rsid w:val="18F669FA"/>
    <w:rsid w:val="18F77CFC"/>
    <w:rsid w:val="18FF04F5"/>
    <w:rsid w:val="1901601B"/>
    <w:rsid w:val="190D0660"/>
    <w:rsid w:val="19104BC2"/>
    <w:rsid w:val="19187C36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74E89"/>
    <w:rsid w:val="1A98545C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16D80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04E0A"/>
    <w:rsid w:val="21090163"/>
    <w:rsid w:val="211663DC"/>
    <w:rsid w:val="2118069A"/>
    <w:rsid w:val="212154AC"/>
    <w:rsid w:val="212349E5"/>
    <w:rsid w:val="21244F9D"/>
    <w:rsid w:val="212705E9"/>
    <w:rsid w:val="213408D0"/>
    <w:rsid w:val="21380082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01DD7"/>
    <w:rsid w:val="281573ED"/>
    <w:rsid w:val="281C4CEC"/>
    <w:rsid w:val="282B4E63"/>
    <w:rsid w:val="28327F9F"/>
    <w:rsid w:val="28373807"/>
    <w:rsid w:val="28461C9C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F74D45"/>
    <w:rsid w:val="2903193C"/>
    <w:rsid w:val="2904218B"/>
    <w:rsid w:val="290F02E0"/>
    <w:rsid w:val="29103779"/>
    <w:rsid w:val="2912392D"/>
    <w:rsid w:val="29143B4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8E38FB"/>
    <w:rsid w:val="29900C2F"/>
    <w:rsid w:val="29910CF5"/>
    <w:rsid w:val="299627B0"/>
    <w:rsid w:val="299E3412"/>
    <w:rsid w:val="29A50C45"/>
    <w:rsid w:val="29AB3C09"/>
    <w:rsid w:val="29AE5D4B"/>
    <w:rsid w:val="29B50E88"/>
    <w:rsid w:val="29C0416E"/>
    <w:rsid w:val="29C137C7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62672D"/>
    <w:rsid w:val="2A6C52BE"/>
    <w:rsid w:val="2A6D1762"/>
    <w:rsid w:val="2A7228D5"/>
    <w:rsid w:val="2A834AE2"/>
    <w:rsid w:val="2A84085A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B96756"/>
    <w:rsid w:val="2ABF1892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16606"/>
    <w:rsid w:val="2C0B1233"/>
    <w:rsid w:val="2C11436F"/>
    <w:rsid w:val="2C1520B2"/>
    <w:rsid w:val="2C1856FE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A23706"/>
    <w:rsid w:val="2CA43435"/>
    <w:rsid w:val="2CA451E4"/>
    <w:rsid w:val="2CA72C02"/>
    <w:rsid w:val="2CB50A49"/>
    <w:rsid w:val="2CBC5046"/>
    <w:rsid w:val="2CBD0053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C6889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1900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3697D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A063C1"/>
    <w:rsid w:val="33B43F5E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A1E45"/>
    <w:rsid w:val="34FB3F48"/>
    <w:rsid w:val="35004E5B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77693"/>
    <w:rsid w:val="35983723"/>
    <w:rsid w:val="359A2D7C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C4B50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91578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6B3311"/>
    <w:rsid w:val="39785A2E"/>
    <w:rsid w:val="398B437E"/>
    <w:rsid w:val="39902D77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AC3BE1"/>
    <w:rsid w:val="3AB424E8"/>
    <w:rsid w:val="3AC663AD"/>
    <w:rsid w:val="3AC70A1B"/>
    <w:rsid w:val="3AD44EE6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7F12F6"/>
    <w:rsid w:val="3B892174"/>
    <w:rsid w:val="3BAE5737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416BF"/>
    <w:rsid w:val="3C452863"/>
    <w:rsid w:val="3C455B7B"/>
    <w:rsid w:val="3C522566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708C1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72B15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19736B"/>
    <w:rsid w:val="3F204B9E"/>
    <w:rsid w:val="3F21430D"/>
    <w:rsid w:val="3F2521B4"/>
    <w:rsid w:val="3F4E563E"/>
    <w:rsid w:val="3F5070B9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91830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752AA"/>
    <w:rsid w:val="41285F8B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1CCF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0671E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65155C"/>
    <w:rsid w:val="45684AE6"/>
    <w:rsid w:val="456F23DB"/>
    <w:rsid w:val="4574354D"/>
    <w:rsid w:val="4576093C"/>
    <w:rsid w:val="457E617A"/>
    <w:rsid w:val="45815C6A"/>
    <w:rsid w:val="458B0897"/>
    <w:rsid w:val="459260C9"/>
    <w:rsid w:val="45A00B19"/>
    <w:rsid w:val="45B46040"/>
    <w:rsid w:val="45B7081F"/>
    <w:rsid w:val="45B918A8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2058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66AC9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D66741"/>
    <w:rsid w:val="47D66E97"/>
    <w:rsid w:val="47D74267"/>
    <w:rsid w:val="47DC187E"/>
    <w:rsid w:val="47DE73A4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D6C31"/>
    <w:rsid w:val="4972249A"/>
    <w:rsid w:val="497907C1"/>
    <w:rsid w:val="49861AA1"/>
    <w:rsid w:val="4989333F"/>
    <w:rsid w:val="498B5309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E3C79"/>
    <w:rsid w:val="49F20EE5"/>
    <w:rsid w:val="49F66C27"/>
    <w:rsid w:val="4A015BA5"/>
    <w:rsid w:val="4A0C0D60"/>
    <w:rsid w:val="4A11580F"/>
    <w:rsid w:val="4A1B15C8"/>
    <w:rsid w:val="4A225C6E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82C41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221F7"/>
    <w:rsid w:val="4E3E294A"/>
    <w:rsid w:val="4E4A7541"/>
    <w:rsid w:val="4E4C150B"/>
    <w:rsid w:val="4E5122A9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26F09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1C4F0D"/>
    <w:rsid w:val="50292CB4"/>
    <w:rsid w:val="502C5162"/>
    <w:rsid w:val="5032028D"/>
    <w:rsid w:val="50324731"/>
    <w:rsid w:val="50340D81"/>
    <w:rsid w:val="50377F99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20A18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E8557B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7C241E"/>
    <w:rsid w:val="54817F20"/>
    <w:rsid w:val="54890697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A5965"/>
    <w:rsid w:val="58EB7AAF"/>
    <w:rsid w:val="590645DA"/>
    <w:rsid w:val="590824D3"/>
    <w:rsid w:val="590F329A"/>
    <w:rsid w:val="59154BEF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5A5BCE"/>
    <w:rsid w:val="595B4CF8"/>
    <w:rsid w:val="59605E6B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05AE3"/>
    <w:rsid w:val="5A131882"/>
    <w:rsid w:val="5A1530F9"/>
    <w:rsid w:val="5A291596"/>
    <w:rsid w:val="5A343E94"/>
    <w:rsid w:val="5A3572F7"/>
    <w:rsid w:val="5A357CBF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E012D"/>
    <w:rsid w:val="5C0A23C6"/>
    <w:rsid w:val="5C1949F7"/>
    <w:rsid w:val="5C1A77B4"/>
    <w:rsid w:val="5C1C12D8"/>
    <w:rsid w:val="5C205D85"/>
    <w:rsid w:val="5C33715E"/>
    <w:rsid w:val="5C4C26D6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F08FE"/>
    <w:rsid w:val="5E7128C8"/>
    <w:rsid w:val="5E76511E"/>
    <w:rsid w:val="5E7B72A3"/>
    <w:rsid w:val="5E84084D"/>
    <w:rsid w:val="5E873E9A"/>
    <w:rsid w:val="5E880EEE"/>
    <w:rsid w:val="5E940365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F6461"/>
    <w:rsid w:val="5F225246"/>
    <w:rsid w:val="5F230066"/>
    <w:rsid w:val="5F296CFF"/>
    <w:rsid w:val="5F2D2C93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C1162D"/>
    <w:rsid w:val="5FC353A5"/>
    <w:rsid w:val="5FD17AC2"/>
    <w:rsid w:val="5FD749AD"/>
    <w:rsid w:val="5FE01AB3"/>
    <w:rsid w:val="5FF05A6E"/>
    <w:rsid w:val="5FF137C3"/>
    <w:rsid w:val="5FFB4B3F"/>
    <w:rsid w:val="60123C37"/>
    <w:rsid w:val="601E1A8A"/>
    <w:rsid w:val="6028345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F7FBD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705F7C"/>
    <w:rsid w:val="617167E5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4A237C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DD74D8"/>
    <w:rsid w:val="68E048D2"/>
    <w:rsid w:val="68FE11F2"/>
    <w:rsid w:val="690F51B7"/>
    <w:rsid w:val="69237AB2"/>
    <w:rsid w:val="69252E07"/>
    <w:rsid w:val="69256789"/>
    <w:rsid w:val="692844CB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8C05B6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A16B0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52206A"/>
    <w:rsid w:val="6D673814"/>
    <w:rsid w:val="6D761CA9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561264"/>
    <w:rsid w:val="6F6941B6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25EE7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129CA"/>
    <w:rsid w:val="718B3849"/>
    <w:rsid w:val="719A7E36"/>
    <w:rsid w:val="719B5CA9"/>
    <w:rsid w:val="71A5490B"/>
    <w:rsid w:val="71AA20F6"/>
    <w:rsid w:val="71BE3C1E"/>
    <w:rsid w:val="71C56D5B"/>
    <w:rsid w:val="71C64881"/>
    <w:rsid w:val="71CA4371"/>
    <w:rsid w:val="71CB1E97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4A3778"/>
    <w:rsid w:val="725325B9"/>
    <w:rsid w:val="72563E57"/>
    <w:rsid w:val="72636FD7"/>
    <w:rsid w:val="726C58D8"/>
    <w:rsid w:val="727D13E4"/>
    <w:rsid w:val="728409C4"/>
    <w:rsid w:val="72936E59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86CBC"/>
    <w:rsid w:val="72FC6E58"/>
    <w:rsid w:val="73012015"/>
    <w:rsid w:val="730837AD"/>
    <w:rsid w:val="730F2856"/>
    <w:rsid w:val="73153192"/>
    <w:rsid w:val="73215481"/>
    <w:rsid w:val="73247AB1"/>
    <w:rsid w:val="7329331A"/>
    <w:rsid w:val="732D4BB8"/>
    <w:rsid w:val="732D6F8E"/>
    <w:rsid w:val="732F6074"/>
    <w:rsid w:val="733221CE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0E35"/>
    <w:rsid w:val="73B46EE8"/>
    <w:rsid w:val="73B9469D"/>
    <w:rsid w:val="73BA7561"/>
    <w:rsid w:val="73BC23E0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E1443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F040E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1F6F0D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38A1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B30D7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546E1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3D67"/>
    <w:rsid w:val="7C7062F5"/>
    <w:rsid w:val="7C72226B"/>
    <w:rsid w:val="7C7C37F2"/>
    <w:rsid w:val="7C7D7BE7"/>
    <w:rsid w:val="7C7E0232"/>
    <w:rsid w:val="7C7E2A90"/>
    <w:rsid w:val="7C817D22"/>
    <w:rsid w:val="7C861E06"/>
    <w:rsid w:val="7C896BD7"/>
    <w:rsid w:val="7C9061B7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07BDD"/>
    <w:rsid w:val="7D4C6582"/>
    <w:rsid w:val="7D4F1BCF"/>
    <w:rsid w:val="7D4F7E21"/>
    <w:rsid w:val="7D5D253D"/>
    <w:rsid w:val="7D7004C3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21356B"/>
    <w:rsid w:val="7E301A00"/>
    <w:rsid w:val="7E350DC4"/>
    <w:rsid w:val="7E3522E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AF6DC9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BF68E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10370</Words>
  <Characters>15016</Characters>
  <Lines>0</Lines>
  <Paragraphs>0</Paragraphs>
  <TotalTime>12</TotalTime>
  <ScaleCrop>false</ScaleCrop>
  <LinksUpToDate>false</LinksUpToDate>
  <CharactersWithSpaces>18031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2023-05-23T10:51:04Z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BA8426D9FF964428BA8CD3D225523AA7_13</vt:lpwstr>
  </property>
  <property fmtid="{D5CDD505-2E9C-101B-9397-08002B2CF9AE}" pid="5" name="commondata">
    <vt:lpwstr>eyJjb3VudCI6NDAzLCJoZGlkIjoiNjdhMTMwNDYzZWIwOTU0NDRlYjIzNmI5NWQ1MzBlYjAiLCJ1c2VyQ291bnQiOjQwM30=</vt:lpwstr>
  </property>
</Properties>
</file>