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大数据行业分析报告-中国轻型PVC输送带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场现状研究分析与发展前景预测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大数据行业分析报告-中国轻型PVC输送带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场现状研究分析与发展前景预测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2022年中国轻型PVC输送带市场销售收入达到了 万元，预计2029年可以达到 万元，2023-2029期间年复合增长率(CAGR)为 %。本研究项目旨在梳理轻型PVC输送带领域产品系列，洞悉行业特点、市场存量空间及增量空间，并结合市场发展前景判断轻型PVC输送带领域内各类竞争者所处地位。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中国市场核心厂商包括Habasit、Ammeraal Beltech、Forbo Siegling、Sampla Belting和Goodyear等，按收入计，2022年中国市场前三大厂商占有大约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从产品类型方面来看，PVC整芯阻燃输送带占有重要地位，预计2029年份额将达到 %。同时就应用来看，化学工业在2022年份额大约是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轻型PVC输送带的生产、消费及进出口情况，重点关注在中国市场扮演重要角色的全球及本土轻型PVC输送带生产商，呈现这些厂商在中国市场的轻型PVC输送带销量、收入、价格、毛利率、市场份额等关键指标。此外，针对轻型PVC输送带产品本身的细分增长情况，如不同轻型PVC输送带产品类型、价格、销量、收入，不同应用轻型PVC输送带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本文主要包括轻型PVC输送带生产商如下：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Habasit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Ammeraal Beltech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Forbo Siegling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Sampla Belting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Goodyear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Esbelt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Nitta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Ammeraal Conveyor Belting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All-State Industries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Wuxi Shun Sheng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Yongli Belting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Jiangyin TianGuang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Lianda Conveyor Belt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PVC整芯阻燃输送带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PVC轻质输送带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化学工业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食品工业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物流业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包装行业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第2章：中国市场轻型PVC输送带主要厂商（品牌）竞争分析，主要包括轻型PVC输送带销量、收入、市场份额、价格、产地及行业集中度分析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第3章：中国市场轻型PVC输送带主要厂商（品牌）基本情况介绍，包括公司简介、轻型PVC输送带产品型号、销量、价格、收入及最新动态等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第4章：中国不同类型轻型PVC输送带销量、收入、价格及份额等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第5章：中国不同应用轻型PVC输送带销量、收入、价格及份额等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第8章：中国本土轻型PVC输送带生产情况分析，及中国市场轻型PVC输送带进出口情况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市场空间：中国轻型PVC输送带行业市场规模情况如何？未来增长情况如何？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产业链情况：中国轻型PVC输送带厂商所在产业链构成是怎样？未来格局会如何演化？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厂商分析：全球轻型PVC输送带领先企业是谁？企业情况怎样？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轻型PVC输送带市场概述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按照不同产品类型，轻型PVC输送带主要可以分为如下几个类别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中国不同产品类型轻型PVC输送带增长趋势2018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PVC整芯阻燃输送带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PVC轻质输送带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从不同应用，轻型PVC输送带主要包括如下几个方面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中国不同应用轻型PVC输送带增长趋势2018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化学工业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食品工业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物流业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包装行业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中国轻型PVC输送带发展现状及未来趋势（2018-2029）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中国市场轻型PVC输送带收入及增长率（2018-2029）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中国市场轻型PVC输送带销量及增长率（2018-2029）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中国市场主要轻型PVC输送带厂商分析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中国市场主要厂商轻型PVC输送带销量、收入及市场份额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中国市场主要厂商轻型PVC输送带销量（2018-2023）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中国市场主要厂商轻型PVC输送带收入（2018-2023）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2022年中国市场主要厂商轻型PVC输送带收入排名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中国市场主要厂商轻型PVC输送带价格（2018-2023）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中国市场主要厂商轻型PVC输送带总部及产地分布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中国市场主要厂商成立时间及轻型PVC输送带商业化日期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中国市场主要厂商轻型PVC输送带产品类型及应用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轻型PVC输送带行业集中度、竞争程度分析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轻型PVC输送带行业集中度分析：2022年中国Top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中国轻型PVC输送带第一梯队、第二梯队和第三梯队厂商（品牌）及2022年市场份额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中国市场轻型PVC输送带主要企业分析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Habasit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Habasit基本信息、轻型PVC输送带生产基地、总部、竞争对手及市场地位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Habasit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Habasit在中国市场轻型PVC输送带销量、收入、价格及毛利率（2018-2023）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Habasit公司简介及主要业务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Habasit企业最新动态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Ammeraal Beltech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Ammeraal Beltech基本信息、轻型PVC输送带生产基地、总部、竞争对手及市场地位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Ammeraal Beltech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Ammeraal Beltech在中国市场轻型PVC输送带销量、收入、价格及毛利率（2018-2023）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Ammeraal Beltech公司简介及主要业务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Ammeraal Beltech企业最新动态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Forbo Siegling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Forbo Siegling基本信息、轻型PVC输送带生产基地、总部、竞争对手及市场地位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Forbo Siegling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Forbo Siegling在中国市场轻型PVC输送带销量、收入、价格及毛利率（2018-2023）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Forbo Siegling公司简介及主要业务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Forbo Siegling企业最新动态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Sampla Belting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Sampla Belting基本信息、轻型PVC输送带生产基地、总部、竞争对手及市场地位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Sampla Belting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Sampla Belting在中国市场轻型PVC输送带销量、收入、价格及毛利率（2018-2023）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Sampla Belting公司简介及主要业务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Sampla Belting企业最新动态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Goodyear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Goodyear基本信息、轻型PVC输送带生产基地、总部、竞争对手及市场地位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Goodyear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Goodyear在中国市场轻型PVC输送带销量、收入、价格及毛利率（2018-2023）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Goodyear公司简介及主要业务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Goodyear企业最新动态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Esbelt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Esbelt基本信息、轻型PVC输送带生产基地、总部、竞争对手及市场地位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Esbelt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Esbelt在中国市场轻型PVC输送带销量、收入、价格及毛利率（2018-2023）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Esbelt公司简介及主要业务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Esbelt企业最新动态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Nitta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Nitta基本信息、轻型PVC输送带生产基地、总部、竞争对手及市场地位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Nitta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Nitta在中国市场轻型PVC输送带销量、收入、价格及毛利率（2018-2023）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Nitta公司简介及主要业务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Nitta企业最新动态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Ammeraal Conveyor Belting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Ammeraal Conveyor Belting基本信息、轻型PVC输送带生产基地、总部、竞争对手及市场地位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Ammeraal Conveyor Belting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Ammeraal Conveyor Belting在中国市场轻型PVC输送带销量、收入、价格及毛利率（2018-2023）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Ammeraal Conveyor Belting公司简介及主要业务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Ammeraal Conveyor Belting企业最新动态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All-State Industries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All-State Industries基本信息、轻型PVC输送带生产基地、总部、竞争对手及市场地位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All-State Industries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All-State Industries在中国市场轻型PVC输送带销量、收入、价格及毛利率（2018-2023）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All-State Industries公司简介及主要业务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All-State Industries企业最新动态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Wuxi Shun Sheng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Wuxi Shun Sheng基本信息、轻型PVC输送带生产基地、总部、竞争对手及市场地位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Wuxi Shun Sheng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Wuxi Shun Sheng在中国市场轻型PVC输送带销量、收入、价格及毛利率（2018-2023）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Wuxi Shun Sheng公司简介及主要业务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Wuxi Shun Sheng企业最新动态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Yongli Belting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Yongli Belting基本信息、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Yongli Belting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Yongli Belting在中国市场轻型PVC输送带销量、收入、价格及毛利率（2018-2023）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Yongli Belting公司简介及主要业务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Yongli Belting企业最新动态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Jiangyin TianGuang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Jiangyin TianGuang基本信息、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Jiangyin TianGuang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Jiangyin TianGuang在中国市场轻型PVC输送带销量、收入、价格及毛利率（2018-2023）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Jiangyin TianGuang公司简介及主要业务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Jiangyin TianGuang企业最新动态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Lianda Conveyor Belt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Lianda Conveyor Belt基本信息、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Lianda Conveyor Belt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Lianda Conveyor Belt在中国市场轻型PVC输送带销量、收入、价格及毛利率（2018-2023）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Lianda Conveyor Belt公司简介及主要业务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Lianda Conveyor Belt企业最新动态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不同类型轻型PVC输送带分析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中国市场不同产品类型轻型PVC输送带销量（2018-2029）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中国市场不同产品类型轻型PVC输送带销量及市场份额（2018-2023）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中国市场不同产品类型轻型PVC输送带销量预测（2024-2029）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中国市场不同产品类型轻型PVC输送带规模（2018-2029）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中国市场不同产品类型轻型PVC输送带规模及市场份额（2018-2023）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中国市场不同产品类型轻型PVC输送带规模预测（2024-2029）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中国市场不同产品类型轻型PVC输送带价格走势（2018-2029）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不同应用轻型PVC输送带分析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中国市场不同应用轻型PVC输送带销量（2018-2029）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中国市场不同应用轻型PVC输送带销量及市场份额（2018-2023）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中国市场不同应用轻型PVC输送带销量预测（2024-2029）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中国市场不同应用轻型PVC输送带规模（2018-2029）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中国市场不同应用轻型PVC输送带规模及市场份额（2018-2023）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中国市场不同应用轻型PVC输送带规模预测（2024-2029）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中国市场不同应用轻型PVC输送带价格走势（2018-2029）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轻型PVC输送带行业发展分析---发展趋势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轻型PVC输送带行业发展分析---厂商壁垒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轻型PVC输送带行业发展分析---驱动因素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轻型PVC输送带行业发展分析---制约因素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轻型PVC输送带中国企业SWOT分析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轻型PVC输送带行业政策环境分析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轻型PVC输送带行业产业链简介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轻型PVC输送带产业链分析-上游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轻型PVC输送带产业链分析-中游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轻型PVC输送带产业链分析-下游：行业场景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轻型PVC输送带行业采购模式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轻型PVC输送带行业生产模式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轻型PVC输送带行业销售模式及销售渠道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中国本土轻型PVC输送带产能、产量分析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中国轻型PVC输送带供需现状及预测（2018-2029）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中国轻型PVC输送带产能、产量、产能利用率及发展趋势（2018-2029）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中国轻型PVC输送带产量、市场需求量及发展趋势（2018-2029）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中国轻型PVC输送带进出口分析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中国市场轻型PVC输送带主要进口来源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中国市场轻型PVC输送带主要出口目的地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不同产品类型，轻型PVC输送带市场规模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不同应用轻型PVC输送带市场规模2018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中国市场主要厂商轻型PVC输送带销量（2018-2023）&amp;（千平米）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中国市场主要厂商轻型PVC输送带销量市场份额（2018-2023）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中国市场主要厂商轻型PVC输送带收入（2018-2023）&amp;（万元）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中国市场主要厂商轻型PVC输送带收入份额（2018-2023）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2022年中国主要生产商轻型PVC输送带收入排名（万元）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中国市场主要厂商轻型PVC输送带价格（2018-2023）&amp;（元/平米）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中国市场主要厂商轻型PVC输送带总部及产地分布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中国市场主要厂商成立时间及轻型PVC输送带商业化日期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中国市场主要厂商轻型PVC输送带产品类型及应用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2022年中国市场轻型PVC输送带主要厂商市场地位（第一梯队、第二梯队和第三梯队）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Habasit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Habasit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Habasit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Habasit公司简介及主要业务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Habasit企业最新动态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Ammeraal Beltech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Ammeraal Beltech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Ammeraal Beltech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Ammeraal Beltech公司简介及主要业务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Ammeraal Beltech企业最新动态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Forbo Siegling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Forbo Siegling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Forbo Siegling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Forbo Siegling公司简介及主要业务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Forbo Siegling企业最新动态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Sampla Belting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Sampla Belting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Sampla Belting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Sampla Belting公司简介及主要业务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Sampla Belting企业最新动态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Goodyear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Goodyear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Goodyear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Goodyear公司简介及主要业务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Goodyear企业最新动态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Esbelt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Esbelt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Esbelt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Esbelt公司简介及主要业务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Esbelt企业最新动态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Nitta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Nitta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Nitta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Nitta公司简介及主要业务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Nitta企业最新动态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Ammeraal Conveyor Belting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Ammeraal Conveyor Belting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Ammeraal Conveyor Belting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Ammeraal Conveyor Belting公司简介及主要业务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Ammeraal Conveyor Belting企业最新动态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All-State Industries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All-State Industries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All-State Industries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All-State Industries公司简介及主要业务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All-State Industries企业最新动态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Wuxi Shun Sheng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Wuxi Shun Sheng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Wuxi Shun Sheng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Wuxi Shun Sheng公司简介及主要业务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Wuxi Shun Sheng企业最新动态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Yongli Belting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Yongli Belting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Yongli Belting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Yongli Belting公司简介及主要业务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Yongli Belting企业最新动态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Jiangyin TianGuang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Jiangyin TianGuang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Jiangyin TianGuang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Jiangyin TianGuang公司简介及主要业务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Jiangyin TianGuang企业最新动态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Lianda Conveyor Belt 轻型PVC输送带生产基地、总部、竞争对手及市场地位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Lianda Conveyor Belt 轻型PVC输送带产品规格、参数及市场应用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Lianda Conveyor Belt 轻型PVC输送带销量（千平米）、收入（万元）、价格（元/平米）及毛利率（2018-2023）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Lianda Conveyor Belt公司简介及主要业务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Lianda Conveyor Belt企业最新动态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中国市场不同类型轻型PVC输送带销量（2018-2023）&amp;（千平米）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中国市场不同类型轻型PVC输送带销量市场份额（2018-2023）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中国市场不同类型轻型PVC输送带销量预测（2024-2029）&amp;（千平米）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中国市场不同类型轻型PVC输送带销量市场份额预测（2024-2029）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中国市场不同类型轻型PVC输送带规模（2018-2023）&amp;（万元）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中国市场不同类型轻型PVC输送带规模市场份额（2018-2023）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中国市场不同类型轻型PVC输送带规模预测（2024-2029）&amp;（万元）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中国市场不同类型轻型PVC输送带规模市场份额预测（2024-2029）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中国市场不同应用轻型PVC输送带销量（2018-2023）&amp;（千平米）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中国市场不同应用轻型PVC输送带销量市场份额（2018-2023）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中国市场不同应用轻型PVC输送带销量预测（2024-2029）&amp;（千平米）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中国市场不同应用轻型PVC输送带销量市场份额预测（2024-2029）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中国市场不同应用轻型PVC输送带规模（2018-2023）&amp;（万元）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中国市场不同应用轻型PVC输送带规模市场份额（2018-2023）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中国市场不同应用轻型PVC输送带规模预测（2024-2029）&amp;（万元）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中国市场不同应用轻型PVC输送带规模市场份额预测（2024-2029）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轻型PVC输送带行业发展分析---发展趋势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轻型PVC输送带行业发展分析---厂商壁垒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轻型PVC输送带行业发展分析---驱动因素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轻型PVC输送带行业发展分析---制约因素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轻型PVC输送带行业相关重点政策一览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轻型PVC输送带行业供应链分析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轻型PVC输送带上游原料供应商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轻型PVC输送带行业主要下游客户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轻型PVC输送带典型经销商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中国轻型PVC输送带产量、销量、进口量及出口量（2018-2023）&amp;（千平米）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中国轻型PVC输送带产量、销量、进口量及出口量预测（2024-2029）&amp;（千平米）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中国市场轻型PVC输送带主要进口来源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中国市场轻型PVC输送带主要出口目的地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轻型PVC输送带产品图片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中国不同产品类型轻型PVC输送带产量市场份额2022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PVC整芯阻燃输送带产品图片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PVC轻质输送带产品图片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其他产品图片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中国不同应用轻型PVC输送带市场份额2022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化学工业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食品工业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物流业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包装行业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中国市场轻型PVC输送带市场规模，2018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中国市场轻型PVC输送带收入及增长率（2018-2029）&amp;（万元）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中国市场轻型PVC输送带销量及增长率（2018-2029）&amp;（千平米）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2022年中国市场主要厂商轻型PVC输送带销量市场份额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2022年中国市场主要厂商轻型PVC输送带收入市场份额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2022年中国市场前五大厂商轻型PVC输送带市场份额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2022年中国市场轻型PVC输送带第一梯队、第二梯队和第三梯队厂商（品牌）及市场份额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中国市场不同产品类型轻型PVC输送带价格走势（2018-2029）&amp;（元/平米）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中国市场不同应用轻型PVC输送带价格走势（2018-2029）&amp;（元/平米）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轻型PVC输送带中国企业SWOT分析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轻型PVC输送带产业链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轻型PVC输送带行业采购模式分析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轻型PVC输送带行业生产模式分析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轻型PVC输送带行业销售模式分析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中国轻型PVC输送带产能、产量、产能利用率及发展趋势（2018-2029）&amp;（千平米）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中国轻型PVC输送带产量、市场需求量及发展趋势（2018-2029）&amp;（千平米）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I5NywiaGRpZCI6IjY3YTEzMDQ2M2ViMDk1NDQ0ZWIyMzZiOTVkNTMwZWIwIiwidXNlckNvdW50IjoxMjk3fQ=="/>
  </w:docVars>
  <w:rsids>
    <w:rsidRoot w:val="438C3708"/>
    <w:rsid w:val="00005402"/>
    <w:rsid w:val="00103897"/>
    <w:rsid w:val="001464CE"/>
    <w:rsid w:val="00227F32"/>
    <w:rsid w:val="00305CE7"/>
    <w:rsid w:val="00351550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5A1585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5C30DB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BD626F"/>
    <w:rsid w:val="05C05FA5"/>
    <w:rsid w:val="05D03D33"/>
    <w:rsid w:val="05F17CC7"/>
    <w:rsid w:val="060914B4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A1FA5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F8136C"/>
    <w:rsid w:val="08FC21F4"/>
    <w:rsid w:val="09066EE6"/>
    <w:rsid w:val="09195451"/>
    <w:rsid w:val="091A12E3"/>
    <w:rsid w:val="09287EA3"/>
    <w:rsid w:val="09334E76"/>
    <w:rsid w:val="093F0D49"/>
    <w:rsid w:val="09420839"/>
    <w:rsid w:val="09485EB3"/>
    <w:rsid w:val="096B5FE2"/>
    <w:rsid w:val="09842C00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9E269F"/>
    <w:rsid w:val="0BA14FB7"/>
    <w:rsid w:val="0BB43C70"/>
    <w:rsid w:val="0BC07420"/>
    <w:rsid w:val="0BDD731F"/>
    <w:rsid w:val="0BF724D8"/>
    <w:rsid w:val="0C0A7D34"/>
    <w:rsid w:val="0C193AD3"/>
    <w:rsid w:val="0C1B3CF0"/>
    <w:rsid w:val="0C2D285A"/>
    <w:rsid w:val="0C3E60D7"/>
    <w:rsid w:val="0C593243"/>
    <w:rsid w:val="0C601702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D416E3"/>
    <w:rsid w:val="0CE57E5A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214EC1"/>
    <w:rsid w:val="0E3C7F4D"/>
    <w:rsid w:val="0E464928"/>
    <w:rsid w:val="0E4806A0"/>
    <w:rsid w:val="0E577E1C"/>
    <w:rsid w:val="0E5C05EF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91E09"/>
    <w:rsid w:val="0F4A0448"/>
    <w:rsid w:val="0F517A28"/>
    <w:rsid w:val="0F546B75"/>
    <w:rsid w:val="0F5F5CA1"/>
    <w:rsid w:val="0F6D4E03"/>
    <w:rsid w:val="0F77328B"/>
    <w:rsid w:val="0F7E4A8B"/>
    <w:rsid w:val="0F81030D"/>
    <w:rsid w:val="0F8971C2"/>
    <w:rsid w:val="0F930419"/>
    <w:rsid w:val="0F955B67"/>
    <w:rsid w:val="0FB3423F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4430E9"/>
    <w:rsid w:val="10507CE0"/>
    <w:rsid w:val="105E23FD"/>
    <w:rsid w:val="10660B63"/>
    <w:rsid w:val="106A2B50"/>
    <w:rsid w:val="10725EA8"/>
    <w:rsid w:val="108D675B"/>
    <w:rsid w:val="10902932"/>
    <w:rsid w:val="10912913"/>
    <w:rsid w:val="109220A6"/>
    <w:rsid w:val="10982633"/>
    <w:rsid w:val="10991687"/>
    <w:rsid w:val="10A7189E"/>
    <w:rsid w:val="10AA46ED"/>
    <w:rsid w:val="10BD7E82"/>
    <w:rsid w:val="10C85AC8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011F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1B6383"/>
    <w:rsid w:val="132316DC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787805"/>
    <w:rsid w:val="14856F0D"/>
    <w:rsid w:val="14874462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534E9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9F14ED"/>
    <w:rsid w:val="15A50A7A"/>
    <w:rsid w:val="15A5287C"/>
    <w:rsid w:val="15B479FC"/>
    <w:rsid w:val="15B64A89"/>
    <w:rsid w:val="15BC1A9A"/>
    <w:rsid w:val="15C2342E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40FC8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3A54FD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3CC9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245FF1"/>
    <w:rsid w:val="1B34418A"/>
    <w:rsid w:val="1B351FAC"/>
    <w:rsid w:val="1B422063"/>
    <w:rsid w:val="1B4B4899"/>
    <w:rsid w:val="1B530684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E00A25"/>
    <w:rsid w:val="1BF400B9"/>
    <w:rsid w:val="1BF76FA4"/>
    <w:rsid w:val="1C033E58"/>
    <w:rsid w:val="1C115602"/>
    <w:rsid w:val="1C2A284A"/>
    <w:rsid w:val="1C2F4C4D"/>
    <w:rsid w:val="1C33473D"/>
    <w:rsid w:val="1C384865"/>
    <w:rsid w:val="1C3B3518"/>
    <w:rsid w:val="1C3E1334"/>
    <w:rsid w:val="1C450915"/>
    <w:rsid w:val="1C4E5369"/>
    <w:rsid w:val="1C5254A4"/>
    <w:rsid w:val="1C6221B7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F55DB"/>
    <w:rsid w:val="1CD16CB8"/>
    <w:rsid w:val="1CDB17BE"/>
    <w:rsid w:val="1CDD28FB"/>
    <w:rsid w:val="1CF540E9"/>
    <w:rsid w:val="1CFF5EAA"/>
    <w:rsid w:val="1D152095"/>
    <w:rsid w:val="1D210A3A"/>
    <w:rsid w:val="1D2D3220"/>
    <w:rsid w:val="1D4A3D81"/>
    <w:rsid w:val="1D532BBD"/>
    <w:rsid w:val="1D55083D"/>
    <w:rsid w:val="1D593457"/>
    <w:rsid w:val="1D5F5A06"/>
    <w:rsid w:val="1D6C44AF"/>
    <w:rsid w:val="1D840FC9"/>
    <w:rsid w:val="1D8F1E47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7422E6"/>
    <w:rsid w:val="20765541"/>
    <w:rsid w:val="20801F1B"/>
    <w:rsid w:val="20812427"/>
    <w:rsid w:val="208634FB"/>
    <w:rsid w:val="20897AC0"/>
    <w:rsid w:val="209239FD"/>
    <w:rsid w:val="20A774A8"/>
    <w:rsid w:val="20B31F64"/>
    <w:rsid w:val="20BD316F"/>
    <w:rsid w:val="20C75D9C"/>
    <w:rsid w:val="20CD60E6"/>
    <w:rsid w:val="20D07F38"/>
    <w:rsid w:val="20DB35F6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97576F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563407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E6478B"/>
    <w:rsid w:val="23F4034E"/>
    <w:rsid w:val="23FC3FAF"/>
    <w:rsid w:val="24014588"/>
    <w:rsid w:val="240371E6"/>
    <w:rsid w:val="2407580F"/>
    <w:rsid w:val="240C2364"/>
    <w:rsid w:val="24125580"/>
    <w:rsid w:val="241536E8"/>
    <w:rsid w:val="242E1C8E"/>
    <w:rsid w:val="244A37D3"/>
    <w:rsid w:val="2452597D"/>
    <w:rsid w:val="245D2536"/>
    <w:rsid w:val="245E2574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7D111F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61FB0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F5A1F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327F9F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D84B76"/>
    <w:rsid w:val="29F23E8A"/>
    <w:rsid w:val="29FF65A7"/>
    <w:rsid w:val="2A043BBD"/>
    <w:rsid w:val="2A092F82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834AE2"/>
    <w:rsid w:val="2A922F77"/>
    <w:rsid w:val="2A9B4195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4402E"/>
    <w:rsid w:val="2B365FF8"/>
    <w:rsid w:val="2B382B44"/>
    <w:rsid w:val="2B595843"/>
    <w:rsid w:val="2B5E0447"/>
    <w:rsid w:val="2B644AE3"/>
    <w:rsid w:val="2B7037AB"/>
    <w:rsid w:val="2B75100F"/>
    <w:rsid w:val="2B762D4B"/>
    <w:rsid w:val="2B85488A"/>
    <w:rsid w:val="2B8723B0"/>
    <w:rsid w:val="2B881414"/>
    <w:rsid w:val="2BA016C4"/>
    <w:rsid w:val="2BA04F9E"/>
    <w:rsid w:val="2BA07916"/>
    <w:rsid w:val="2BA271EA"/>
    <w:rsid w:val="2BA8774B"/>
    <w:rsid w:val="2BAC7237"/>
    <w:rsid w:val="2BBC7992"/>
    <w:rsid w:val="2BD17ACF"/>
    <w:rsid w:val="2BE3594E"/>
    <w:rsid w:val="2BF13CCD"/>
    <w:rsid w:val="2BFC1D01"/>
    <w:rsid w:val="2C0B1233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759B5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55015"/>
    <w:rsid w:val="2D892E82"/>
    <w:rsid w:val="2DA82AB1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106646D"/>
    <w:rsid w:val="310701CB"/>
    <w:rsid w:val="311C17EC"/>
    <w:rsid w:val="311E24C1"/>
    <w:rsid w:val="311F0DA0"/>
    <w:rsid w:val="31210BB1"/>
    <w:rsid w:val="31244B45"/>
    <w:rsid w:val="31376626"/>
    <w:rsid w:val="313F372D"/>
    <w:rsid w:val="314931FE"/>
    <w:rsid w:val="316D3DF6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30B77A7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4EF3"/>
    <w:rsid w:val="34913981"/>
    <w:rsid w:val="34936269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983723"/>
    <w:rsid w:val="359A2D7C"/>
    <w:rsid w:val="35B47338"/>
    <w:rsid w:val="35BC359E"/>
    <w:rsid w:val="35C35277"/>
    <w:rsid w:val="35C506A4"/>
    <w:rsid w:val="35CB1A33"/>
    <w:rsid w:val="35DB084C"/>
    <w:rsid w:val="35ED267E"/>
    <w:rsid w:val="35F26FC0"/>
    <w:rsid w:val="35F745D6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03F29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B2B1D"/>
    <w:rsid w:val="370B658B"/>
    <w:rsid w:val="370C1750"/>
    <w:rsid w:val="370C4F12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A10C9D"/>
    <w:rsid w:val="37B02C8E"/>
    <w:rsid w:val="37B13FAF"/>
    <w:rsid w:val="37DA73FD"/>
    <w:rsid w:val="37E065F1"/>
    <w:rsid w:val="37E34E12"/>
    <w:rsid w:val="37E62B54"/>
    <w:rsid w:val="37ED3EE3"/>
    <w:rsid w:val="37F039D3"/>
    <w:rsid w:val="37F92887"/>
    <w:rsid w:val="37FF2F0E"/>
    <w:rsid w:val="38200CB7"/>
    <w:rsid w:val="38246991"/>
    <w:rsid w:val="382471D8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927F4"/>
    <w:rsid w:val="39292CF8"/>
    <w:rsid w:val="39317DFF"/>
    <w:rsid w:val="393F251C"/>
    <w:rsid w:val="394F5BA6"/>
    <w:rsid w:val="39561614"/>
    <w:rsid w:val="39785A2E"/>
    <w:rsid w:val="398B437E"/>
    <w:rsid w:val="399F745E"/>
    <w:rsid w:val="39A24982"/>
    <w:rsid w:val="39A910BC"/>
    <w:rsid w:val="39B76556"/>
    <w:rsid w:val="39C3537C"/>
    <w:rsid w:val="39C52C0D"/>
    <w:rsid w:val="39CE38A0"/>
    <w:rsid w:val="39E62997"/>
    <w:rsid w:val="39ED1F78"/>
    <w:rsid w:val="3A014D73"/>
    <w:rsid w:val="3A065CA2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A64660"/>
    <w:rsid w:val="3CAF0DC4"/>
    <w:rsid w:val="3CBA010B"/>
    <w:rsid w:val="3CC11012"/>
    <w:rsid w:val="3CC960B9"/>
    <w:rsid w:val="3CE70DB6"/>
    <w:rsid w:val="3CE8111C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AA0180"/>
    <w:rsid w:val="3DBE1FC2"/>
    <w:rsid w:val="3DC07568"/>
    <w:rsid w:val="3DD35929"/>
    <w:rsid w:val="3DD82F3F"/>
    <w:rsid w:val="3DD86F3A"/>
    <w:rsid w:val="3DDC316C"/>
    <w:rsid w:val="3DE11DF4"/>
    <w:rsid w:val="3DF8713D"/>
    <w:rsid w:val="3DF91843"/>
    <w:rsid w:val="3E021D6A"/>
    <w:rsid w:val="3E135D25"/>
    <w:rsid w:val="3E171CB9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4330A"/>
    <w:rsid w:val="3E9D72F5"/>
    <w:rsid w:val="3E9E5242"/>
    <w:rsid w:val="3EA2203F"/>
    <w:rsid w:val="3EB97F9E"/>
    <w:rsid w:val="3EBC016B"/>
    <w:rsid w:val="3EC15781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1B4533"/>
    <w:rsid w:val="401D2E8B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C061C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C1CEE"/>
    <w:rsid w:val="4258222A"/>
    <w:rsid w:val="426B4382"/>
    <w:rsid w:val="42707BEA"/>
    <w:rsid w:val="427342EC"/>
    <w:rsid w:val="427C5579"/>
    <w:rsid w:val="428A37DB"/>
    <w:rsid w:val="42916F69"/>
    <w:rsid w:val="42997141"/>
    <w:rsid w:val="429B74ED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A35D9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53331F"/>
    <w:rsid w:val="446E0735"/>
    <w:rsid w:val="447946C2"/>
    <w:rsid w:val="447A4194"/>
    <w:rsid w:val="447D0F6A"/>
    <w:rsid w:val="447E20A0"/>
    <w:rsid w:val="449851D6"/>
    <w:rsid w:val="44A01C25"/>
    <w:rsid w:val="44A37EC3"/>
    <w:rsid w:val="44AE215C"/>
    <w:rsid w:val="44B02520"/>
    <w:rsid w:val="44B042CE"/>
    <w:rsid w:val="44BC2C73"/>
    <w:rsid w:val="44BC4E15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2B429C"/>
    <w:rsid w:val="45383F3C"/>
    <w:rsid w:val="45504AAF"/>
    <w:rsid w:val="45505C97"/>
    <w:rsid w:val="4550785F"/>
    <w:rsid w:val="45521829"/>
    <w:rsid w:val="4555747A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60F771A"/>
    <w:rsid w:val="462211FB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737CA9"/>
    <w:rsid w:val="467632F5"/>
    <w:rsid w:val="46845629"/>
    <w:rsid w:val="468604DF"/>
    <w:rsid w:val="468C638D"/>
    <w:rsid w:val="469F5CBE"/>
    <w:rsid w:val="46A41C10"/>
    <w:rsid w:val="46A71700"/>
    <w:rsid w:val="46B51F2C"/>
    <w:rsid w:val="46ED1809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440D5"/>
    <w:rsid w:val="47B63383"/>
    <w:rsid w:val="47C51615"/>
    <w:rsid w:val="47CA1B4A"/>
    <w:rsid w:val="47D66E97"/>
    <w:rsid w:val="47D74267"/>
    <w:rsid w:val="47E04ECA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D34A2F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44B03"/>
    <w:rsid w:val="4BC50B39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41C78"/>
    <w:rsid w:val="4D814A59"/>
    <w:rsid w:val="4D865650"/>
    <w:rsid w:val="4D8C54DC"/>
    <w:rsid w:val="4D901140"/>
    <w:rsid w:val="4D956757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00E2A"/>
    <w:rsid w:val="516473EA"/>
    <w:rsid w:val="516C5EF8"/>
    <w:rsid w:val="517C08CB"/>
    <w:rsid w:val="51873568"/>
    <w:rsid w:val="519530DD"/>
    <w:rsid w:val="51BA7D9C"/>
    <w:rsid w:val="51C25640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C3CE7"/>
    <w:rsid w:val="525E6503"/>
    <w:rsid w:val="527A5F1B"/>
    <w:rsid w:val="52910DFD"/>
    <w:rsid w:val="52A336C4"/>
    <w:rsid w:val="52A47F2C"/>
    <w:rsid w:val="52AA1A33"/>
    <w:rsid w:val="52BF7DD2"/>
    <w:rsid w:val="52C5058C"/>
    <w:rsid w:val="52CD6993"/>
    <w:rsid w:val="52D41ACF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D2C7A"/>
    <w:rsid w:val="54D51A4B"/>
    <w:rsid w:val="54D9743E"/>
    <w:rsid w:val="54DD06D4"/>
    <w:rsid w:val="54EB3100"/>
    <w:rsid w:val="54F14BBA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D52C6"/>
    <w:rsid w:val="55F674E6"/>
    <w:rsid w:val="55FB55C5"/>
    <w:rsid w:val="55FC6F38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E10C5F"/>
    <w:rsid w:val="56F269C8"/>
    <w:rsid w:val="56FC15F5"/>
    <w:rsid w:val="57016832"/>
    <w:rsid w:val="571A0E8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917F1"/>
    <w:rsid w:val="589A4356"/>
    <w:rsid w:val="58BA0865"/>
    <w:rsid w:val="58C148A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7871E4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55C47"/>
    <w:rsid w:val="5B797C67"/>
    <w:rsid w:val="5B7C4A52"/>
    <w:rsid w:val="5B800A46"/>
    <w:rsid w:val="5B8012C6"/>
    <w:rsid w:val="5B8B2F47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F05A6E"/>
    <w:rsid w:val="5FF137C3"/>
    <w:rsid w:val="601E1A8A"/>
    <w:rsid w:val="60375FC5"/>
    <w:rsid w:val="603F0748"/>
    <w:rsid w:val="604A517F"/>
    <w:rsid w:val="6051475F"/>
    <w:rsid w:val="605C60EC"/>
    <w:rsid w:val="60690D8E"/>
    <w:rsid w:val="60691717"/>
    <w:rsid w:val="60783761"/>
    <w:rsid w:val="60820DBC"/>
    <w:rsid w:val="6086255C"/>
    <w:rsid w:val="608A5EC3"/>
    <w:rsid w:val="60980395"/>
    <w:rsid w:val="609A104B"/>
    <w:rsid w:val="609B3C2C"/>
    <w:rsid w:val="60A26D69"/>
    <w:rsid w:val="60A30D33"/>
    <w:rsid w:val="60A968B8"/>
    <w:rsid w:val="60AF3851"/>
    <w:rsid w:val="60B42F40"/>
    <w:rsid w:val="60CC1D90"/>
    <w:rsid w:val="60EC26DA"/>
    <w:rsid w:val="60EC4488"/>
    <w:rsid w:val="60F026A0"/>
    <w:rsid w:val="60FF41BB"/>
    <w:rsid w:val="61045C75"/>
    <w:rsid w:val="610761B7"/>
    <w:rsid w:val="61082472"/>
    <w:rsid w:val="61153112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202723B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458EA"/>
    <w:rsid w:val="63E9714C"/>
    <w:rsid w:val="63FE1550"/>
    <w:rsid w:val="640B2E77"/>
    <w:rsid w:val="642108EC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1B7875"/>
    <w:rsid w:val="673504EF"/>
    <w:rsid w:val="67550AE6"/>
    <w:rsid w:val="675859D1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693B"/>
    <w:rsid w:val="67C24194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660FC4"/>
    <w:rsid w:val="687552DE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2C2051"/>
    <w:rsid w:val="6B3134EF"/>
    <w:rsid w:val="6B737BEB"/>
    <w:rsid w:val="6B7632CC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D013069"/>
    <w:rsid w:val="6D0D7C60"/>
    <w:rsid w:val="6D17288C"/>
    <w:rsid w:val="6D196605"/>
    <w:rsid w:val="6D1F0D27"/>
    <w:rsid w:val="6D302B94"/>
    <w:rsid w:val="6D30394E"/>
    <w:rsid w:val="6D4C011E"/>
    <w:rsid w:val="6D673814"/>
    <w:rsid w:val="6D7D4DE5"/>
    <w:rsid w:val="6D8048D6"/>
    <w:rsid w:val="6D8A305E"/>
    <w:rsid w:val="6D995997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166E3"/>
    <w:rsid w:val="6F880045"/>
    <w:rsid w:val="6F8C57B4"/>
    <w:rsid w:val="6F9739F5"/>
    <w:rsid w:val="6FA523D2"/>
    <w:rsid w:val="6FAC19B2"/>
    <w:rsid w:val="6FB24AEE"/>
    <w:rsid w:val="6FDB5DF3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65C2"/>
    <w:rsid w:val="70D36FE2"/>
    <w:rsid w:val="70EE1B56"/>
    <w:rsid w:val="70F133F4"/>
    <w:rsid w:val="710B2708"/>
    <w:rsid w:val="7130224D"/>
    <w:rsid w:val="713734FD"/>
    <w:rsid w:val="714A4664"/>
    <w:rsid w:val="714A76D4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D92806"/>
    <w:rsid w:val="71E03B95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D354A8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63606"/>
    <w:rsid w:val="740C6EC3"/>
    <w:rsid w:val="741464E0"/>
    <w:rsid w:val="7419513C"/>
    <w:rsid w:val="741B0EB4"/>
    <w:rsid w:val="74220495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A26A30"/>
    <w:rsid w:val="75A82C1C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432944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640F0"/>
    <w:rsid w:val="76EA2DC0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55EC0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60C00"/>
    <w:rsid w:val="7A637111"/>
    <w:rsid w:val="7A677E27"/>
    <w:rsid w:val="7A6B246A"/>
    <w:rsid w:val="7A6F5299"/>
    <w:rsid w:val="7A847DB3"/>
    <w:rsid w:val="7A8732A6"/>
    <w:rsid w:val="7AA22819"/>
    <w:rsid w:val="7AB066E9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B0239D"/>
    <w:rsid w:val="7BC410F7"/>
    <w:rsid w:val="7BC45E69"/>
    <w:rsid w:val="7BC9713C"/>
    <w:rsid w:val="7BD137C8"/>
    <w:rsid w:val="7BD302C6"/>
    <w:rsid w:val="7BE418FB"/>
    <w:rsid w:val="7BE94E67"/>
    <w:rsid w:val="7BFC5A6F"/>
    <w:rsid w:val="7C0466D2"/>
    <w:rsid w:val="7C06244A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7004C3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379FA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11</Pages>
  <Words>6101</Words>
  <Characters>10299</Characters>
  <Lines>0</Lines>
  <Paragraphs>0</Paragraphs>
  <TotalTime>287</TotalTime>
  <ScaleCrop>false</ScaleCrop>
  <LinksUpToDate>false</LinksUpToDate>
  <CharactersWithSpaces>12354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2023-03-07T10:08:40Z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2888AF57BA504D2EABCAB28059BEEB9C</vt:lpwstr>
  </property>
  <property fmtid="{D5CDD505-2E9C-101B-9397-08002B2CF9AE}" pid="5" name="commondata">
    <vt:lpwstr>eyJjb3VudCI6NDAzLCJoZGlkIjoiNjdhMTMwNDYzZWIwOTU0NDRlYjIzNmI5NWQ1MzBlYjAiLCJ1c2VyQ291bnQiOjQwM30=</vt:lpwstr>
  </property>
</Properties>
</file>