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-1123950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2022年生物负载测试行业现状与前景趋势分析报告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2022年生物负载测试行业现状与前景趋势分析报告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【报告图表数】：123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本文研究全球及中国市场生物负载测试现状及未来发展趋势，侧重分析全球及中国市场的主要企业，同时对比北美、欧洲、中国、日本、东南亚和印度等地区的现状及未来发展趋势。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QYR（恒州博智）的统计及预测，2021年全球生物负载测试市场销售额达到了5.6亿美元，预计2028年将达到9亿美元，年复合增长率（CAGR）为7.0%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地区层面来说，目前 地区是全球最大的市场，2021年占有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从产品产品类型方面来看，耗材占有重要地位，预计2028年份额将达到 %。同时就应用来看，制药在2021年份额大约是 %，未来几年CAGR大约为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从企业来看，全球范围内，生物负载测试核心厂商主要包括Charles River Laboratories International、Sigma-Aldrich、SGS、Wuxi Pharmatech (CAYMAN)和Merck等。2021年，全球第一梯队厂商主要有Charles River Laboratories International、Sigma-Aldrich、SGS和Wuxi Pharmatech (CAYMAN)，第一梯队占有大约 %的市场份额；第二梯队厂商有Merck、Becton Dickinson、North American Science Associates Inc.和Nelson Laboratories等，共占有 %份额。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本文重点分析在全球及中国有重要角色的企业，分析这些企业生物负载测试产品的市场规模、市场份额、市场定位、产品类型以及发展规划等。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主要企业包括：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Charles River Laboratories International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Sigma-Aldrich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SGS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Wuxi Pharmatech (CAYMAN)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Merck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Becton Dickinson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North American Science Associates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Nelson Laboratories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Pacific Biolabs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ATS Labs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仪器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耗材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制药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生物技术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亚太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本文正文共8章，各章节主要内容如下：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第1章：报告统计范围、产品细分及全球总体规模及增长率等数据，2017-2028年；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第2章：全球不同应用生物负载测试市场规模及份额等；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第3章：全球生物负载测试主要地区市场规模及份额等；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第4章：全球范围内生物负载测试主要企业竞争分析，主要包括生物负载测试收入、市场份额及行业集中度分析；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第5章：中国市场生物负载测试主要企业竞争分析，主要包括生物负载测试收入、市场份额及行业集中度分析；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第6章：全球生物负载测试主要企业基本情况介绍，包括公司简介、生物负载测试产品、生物负载测试收入及最新动态等；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第7章：行业发展机遇和风险分析；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生物负载测试市场概述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生物负载测试市场概述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不同产品类型生物负载测试分析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仪器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耗材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全球市场不同产品类型生物负载测试销售额对比（2017 VS 2021 VS 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全球不同产品类型生物负载测试销售额及预测（2017-2028）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全球不同产品类型生物负载测试销售额及市场份额（2017-2022）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全球不同产品类型生物负载测试销售额预测（2023-2028）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1.5 中国不同产品类型生物负载测试销售额及预测（2017-2028）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1.5.1 中国不同产品类型生物负载测试销售额及市场份额（2017-2022）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1.5.2 中国不同产品类型生物负载测试销售额预测（2023-2028）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不同应用分析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从不同应用，生物负载测试主要包括如下几个方面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制药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生物技术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全球市场不同应用生物负载测试销售额对比（2017 VS 2021 VS 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全球不同应用生物负载测试销售额及预测（2017-2028）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全球不同应用生物负载测试销售额及市场份额（2017-2022）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全球不同应用生物负载测试销售额预测（2023-2028）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中国不同应用生物负载测试销售额及预测（2017-2028）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中国不同应用生物负载测试销售额及市场份额（2017-2022）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中国不同应用生物负载测试销售额预测（2023-2028）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全球生物负载测试主要地区分析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全球主要地区生物负载测试市场规模分析：2017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全球主要地区生物负载测试销售额及份额（2017-2022年）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全球主要地区生物负载测试销售额及份额预测（2023-2028）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北美生物负载测试销售额及预测(2017-2028)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欧洲生物负载测试销售额及预测(2017-2028)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亚太生物负载测试销售额及预测(2017-2028)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南美生物负载测试销售额及预测(2017-2028)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中国生物负载测试销售额及预测(2017-2028)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全球生物负载测试主要企业分析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全球主要企业生物负载测试销售额及市场份额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全球主要企业总部、主要市场区域、进入生物负载测试市场日期、提供的产品及服务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全球生物负载测试主要企业竞争态势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4.3.1 生物负载测试行业集中度分析：全球 Top 5 厂商市场份额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4.3.2 全球生物负载测试第一梯队、第二梯队和第三梯队企业及市场份额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新增投资及市场并购活动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生物负载测试全球领先企业SWOT分析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中国生物负载测试主要企业分析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中国生物负载测试销售额及市场份额（2017-2022）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中国生物负载测试Top 3与Top 5企业市场份额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生物负载测试主要企业分析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Charles River Laboratories International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Charles River Laboratories International公司信息、总部、生物负载测试市场地位以及主要的竞争对手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Charles River Laboratories International生物负载测试产品及服务介绍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6.1.3 Charles River Laboratories International生物负载测试收入及毛利率（2017-2022）&amp;（百万美元）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6.1.4 Charles River Laboratories International公司简介及主要业务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Sigma-Aldrich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Sigma-Aldrich公司信息、总部、生物负载测试市场地位以及主要的竞争对手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Sigma-Aldrich生物负载测试产品及服务介绍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6.2.3 Sigma-Aldrich生物负载测试收入及毛利率（2017-2022）&amp;（百万美元）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6.2.4 Sigma-Aldrich公司简介及主要业务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SGS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6.3.1 SGS公司信息、总部、生物负载测试市场地位以及主要的竞争对手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6.3.2 SGS生物负载测试产品及服务介绍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6.3.3 SGS生物负载测试收入及毛利率（2017-2022）&amp;（百万美元）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6.3.4 SGS公司简介及主要业务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6.4 Wuxi Pharmatech (CAYMAN)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6.4.1 Wuxi Pharmatech (CAYMAN)公司信息、总部、生物负载测试市场地位以及主要的竞争对手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6.4.2 Wuxi Pharmatech (CAYMAN)生物负载测试产品及服务介绍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6.4.3 Wuxi Pharmatech (CAYMAN)生物负载测试收入及毛利率（2017-2022）&amp;（百万美元）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6.4.4 Wuxi Pharmatech (CAYMAN)公司简介及主要业务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6.5 Merck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6.5.1 Merck公司信息、总部、生物负载测试市场地位以及主要的竞争对手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6.5.2 Merck生物负载测试产品及服务介绍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6.5.3 Merck生物负载测试收入及毛利率（2017-2022）&amp;（百万美元）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6.5.4 Merck公司简介及主要业务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6.6 Becton Dickinson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6.6.1 Becton Dickinson公司信息、总部、生物负载测试市场地位以及主要的竞争对手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6.6.2 Becton Dickinson生物负载测试产品及服务介绍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6.6.3 Becton Dickinson生物负载测试收入及毛利率（2017-2022）&amp;（百万美元）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6.6.4 Becton Dickinson公司简介及主要业务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6.7 North American Science Associates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6.7.1 North American Science Associates Inc.公司信息、总部、生物负载测试市场地位以及主要的竞争对手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6.7.2 North American Science Associates Inc.生物负载测试产品及服务介绍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6.7.3 North American Science Associates Inc.生物负载测试收入及毛利率（2017-2022）&amp;（百万美元）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6.7.4 North American Science Associates Inc.公司简介及主要业务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6.8 Nelson Laboratories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6.8.1 Nelson Laboratories公司信息、总部、生物负载测试市场地位以及主要的竞争对手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6.8.2 Nelson Laboratories生物负载测试产品及服务介绍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6.8.3 Nelson Laboratories生物负载测试收入及毛利率（2017-2022）&amp;（百万美元）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6.8.4 Nelson Laboratories公司简介及主要业务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6.9 Pacific Biolabs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6.9.1 Pacific Biolabs公司信息、总部、生物负载测试市场地位以及主要的竞争对手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6.9.2 Pacific Biolabs生物负载测试产品及服务介绍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6.9.3 Pacific Biolabs生物负载测试收入及毛利率（2017-2022）&amp;（百万美元）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6.9.4 Pacific Biolabs公司简介及主要业务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6.10 ATS Labs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6.10.1 ATS Labs公司信息、总部、生物负载测试市场地位以及主要的竞争对手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6.10.2 ATS Labs生物负载测试产品及服务介绍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6.10.3 ATS Labs生物负载测试收入及毛利率（2017-2022）&amp;（百万美元）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6.10.4 ATS Labs公司简介及主要业务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生物负载测试 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生物负载测试 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生物负载测试 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研究结果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研究方法与数据来源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922EEC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1C6E32"/>
    <w:rsid w:val="013D33D6"/>
    <w:rsid w:val="01433A3C"/>
    <w:rsid w:val="014C2581"/>
    <w:rsid w:val="0151030A"/>
    <w:rsid w:val="015105A0"/>
    <w:rsid w:val="0155601F"/>
    <w:rsid w:val="017042EF"/>
    <w:rsid w:val="0191458D"/>
    <w:rsid w:val="019614D5"/>
    <w:rsid w:val="01A60697"/>
    <w:rsid w:val="01D3115F"/>
    <w:rsid w:val="01F61A0E"/>
    <w:rsid w:val="022775A6"/>
    <w:rsid w:val="0239209C"/>
    <w:rsid w:val="023E4FA2"/>
    <w:rsid w:val="024117E8"/>
    <w:rsid w:val="024407B2"/>
    <w:rsid w:val="02496E81"/>
    <w:rsid w:val="02523B74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21B07"/>
    <w:rsid w:val="03457412"/>
    <w:rsid w:val="03575F49"/>
    <w:rsid w:val="035E2BB9"/>
    <w:rsid w:val="03626EB0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3FD47F5"/>
    <w:rsid w:val="04113619"/>
    <w:rsid w:val="041910F9"/>
    <w:rsid w:val="04260351"/>
    <w:rsid w:val="0437593A"/>
    <w:rsid w:val="04386C8B"/>
    <w:rsid w:val="04511EE4"/>
    <w:rsid w:val="0452188F"/>
    <w:rsid w:val="045E04EB"/>
    <w:rsid w:val="04776C93"/>
    <w:rsid w:val="04A234B2"/>
    <w:rsid w:val="04A7444D"/>
    <w:rsid w:val="04AD74AB"/>
    <w:rsid w:val="04B643BB"/>
    <w:rsid w:val="04BF6B74"/>
    <w:rsid w:val="04C7403D"/>
    <w:rsid w:val="04CD5763"/>
    <w:rsid w:val="04D04859"/>
    <w:rsid w:val="04D54EAF"/>
    <w:rsid w:val="04E816BC"/>
    <w:rsid w:val="04F129B0"/>
    <w:rsid w:val="04F95F88"/>
    <w:rsid w:val="05054F6B"/>
    <w:rsid w:val="052B7E5F"/>
    <w:rsid w:val="05313611"/>
    <w:rsid w:val="05345729"/>
    <w:rsid w:val="053725CD"/>
    <w:rsid w:val="0556624A"/>
    <w:rsid w:val="055E7A92"/>
    <w:rsid w:val="0567614A"/>
    <w:rsid w:val="056A1997"/>
    <w:rsid w:val="058203A2"/>
    <w:rsid w:val="0589693E"/>
    <w:rsid w:val="05945B45"/>
    <w:rsid w:val="05A57EB9"/>
    <w:rsid w:val="05A629A4"/>
    <w:rsid w:val="05A9398B"/>
    <w:rsid w:val="05C22EAD"/>
    <w:rsid w:val="05C509BD"/>
    <w:rsid w:val="05DF6554"/>
    <w:rsid w:val="05E10A73"/>
    <w:rsid w:val="05F73041"/>
    <w:rsid w:val="05F966C2"/>
    <w:rsid w:val="05FC12A3"/>
    <w:rsid w:val="06035F1C"/>
    <w:rsid w:val="06167900"/>
    <w:rsid w:val="061D24C6"/>
    <w:rsid w:val="064A5982"/>
    <w:rsid w:val="064D59FC"/>
    <w:rsid w:val="06621ACF"/>
    <w:rsid w:val="067350F1"/>
    <w:rsid w:val="069B5247"/>
    <w:rsid w:val="06D4768D"/>
    <w:rsid w:val="06D77F68"/>
    <w:rsid w:val="06E30481"/>
    <w:rsid w:val="06EF741D"/>
    <w:rsid w:val="07056945"/>
    <w:rsid w:val="070C1165"/>
    <w:rsid w:val="072560B6"/>
    <w:rsid w:val="07262C3C"/>
    <w:rsid w:val="072B7BD7"/>
    <w:rsid w:val="072C2D2F"/>
    <w:rsid w:val="07400386"/>
    <w:rsid w:val="07453E00"/>
    <w:rsid w:val="07550815"/>
    <w:rsid w:val="07605937"/>
    <w:rsid w:val="077B153B"/>
    <w:rsid w:val="078D597A"/>
    <w:rsid w:val="07C41DFD"/>
    <w:rsid w:val="07CB4258"/>
    <w:rsid w:val="07CC7E40"/>
    <w:rsid w:val="07CF563B"/>
    <w:rsid w:val="07D370EE"/>
    <w:rsid w:val="08372DEA"/>
    <w:rsid w:val="083E7D79"/>
    <w:rsid w:val="08413826"/>
    <w:rsid w:val="08444E10"/>
    <w:rsid w:val="08484CDB"/>
    <w:rsid w:val="08514F51"/>
    <w:rsid w:val="0855200A"/>
    <w:rsid w:val="085B6E61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620DD"/>
    <w:rsid w:val="098C58A1"/>
    <w:rsid w:val="09D153F7"/>
    <w:rsid w:val="09D869C9"/>
    <w:rsid w:val="09DB0A2A"/>
    <w:rsid w:val="0A2D054E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E66DD"/>
    <w:rsid w:val="0AD158A9"/>
    <w:rsid w:val="0B0340A7"/>
    <w:rsid w:val="0B0639B5"/>
    <w:rsid w:val="0B0F54C9"/>
    <w:rsid w:val="0B1134F5"/>
    <w:rsid w:val="0B150779"/>
    <w:rsid w:val="0B2B4F49"/>
    <w:rsid w:val="0B506A5C"/>
    <w:rsid w:val="0B54368F"/>
    <w:rsid w:val="0B574C09"/>
    <w:rsid w:val="0B877131"/>
    <w:rsid w:val="0BAD1470"/>
    <w:rsid w:val="0BAF1538"/>
    <w:rsid w:val="0BB83BDA"/>
    <w:rsid w:val="0BE0715B"/>
    <w:rsid w:val="0BF84018"/>
    <w:rsid w:val="0BFC713A"/>
    <w:rsid w:val="0C005441"/>
    <w:rsid w:val="0C071439"/>
    <w:rsid w:val="0C221EB1"/>
    <w:rsid w:val="0C3A54D2"/>
    <w:rsid w:val="0C403987"/>
    <w:rsid w:val="0C4442B8"/>
    <w:rsid w:val="0C567B21"/>
    <w:rsid w:val="0C5A6B62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405C0F"/>
    <w:rsid w:val="0D6E6672"/>
    <w:rsid w:val="0D812109"/>
    <w:rsid w:val="0D9A3BE1"/>
    <w:rsid w:val="0D9F2BDA"/>
    <w:rsid w:val="0D9F467B"/>
    <w:rsid w:val="0DB456B8"/>
    <w:rsid w:val="0DBD6F80"/>
    <w:rsid w:val="0DD602D5"/>
    <w:rsid w:val="0DD93BDF"/>
    <w:rsid w:val="0DE74F5C"/>
    <w:rsid w:val="0E184DB8"/>
    <w:rsid w:val="0E1F1DAC"/>
    <w:rsid w:val="0E4B301C"/>
    <w:rsid w:val="0E655D57"/>
    <w:rsid w:val="0E660FA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080892"/>
    <w:rsid w:val="0F1A1DC7"/>
    <w:rsid w:val="0F311A88"/>
    <w:rsid w:val="0F3F0B7A"/>
    <w:rsid w:val="0F580B65"/>
    <w:rsid w:val="0F6C5737"/>
    <w:rsid w:val="0F7352C5"/>
    <w:rsid w:val="0F7953B8"/>
    <w:rsid w:val="0F7B295E"/>
    <w:rsid w:val="0F954436"/>
    <w:rsid w:val="0FA10E8C"/>
    <w:rsid w:val="0FCB06E2"/>
    <w:rsid w:val="0FF72425"/>
    <w:rsid w:val="10124A74"/>
    <w:rsid w:val="101C21D7"/>
    <w:rsid w:val="1035778F"/>
    <w:rsid w:val="10505052"/>
    <w:rsid w:val="10536B31"/>
    <w:rsid w:val="10550090"/>
    <w:rsid w:val="1081305B"/>
    <w:rsid w:val="10824F16"/>
    <w:rsid w:val="10842309"/>
    <w:rsid w:val="10897D5B"/>
    <w:rsid w:val="10D02315"/>
    <w:rsid w:val="10DB000D"/>
    <w:rsid w:val="10F26F99"/>
    <w:rsid w:val="10F400FA"/>
    <w:rsid w:val="10F5437A"/>
    <w:rsid w:val="10F91BED"/>
    <w:rsid w:val="11056FE7"/>
    <w:rsid w:val="112B39E1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5B0518"/>
    <w:rsid w:val="126F222F"/>
    <w:rsid w:val="12705F04"/>
    <w:rsid w:val="12733E3A"/>
    <w:rsid w:val="127537BD"/>
    <w:rsid w:val="12837B81"/>
    <w:rsid w:val="128D34EA"/>
    <w:rsid w:val="12A91049"/>
    <w:rsid w:val="12B12D75"/>
    <w:rsid w:val="12D2223E"/>
    <w:rsid w:val="12DE7D27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987994"/>
    <w:rsid w:val="13BA34BF"/>
    <w:rsid w:val="13C85226"/>
    <w:rsid w:val="13D855BA"/>
    <w:rsid w:val="13DE4296"/>
    <w:rsid w:val="13E24F5C"/>
    <w:rsid w:val="13E72163"/>
    <w:rsid w:val="13E95403"/>
    <w:rsid w:val="13ED0220"/>
    <w:rsid w:val="13F955F1"/>
    <w:rsid w:val="141534F2"/>
    <w:rsid w:val="143B7102"/>
    <w:rsid w:val="14406463"/>
    <w:rsid w:val="14442261"/>
    <w:rsid w:val="144C0A7C"/>
    <w:rsid w:val="145D3D39"/>
    <w:rsid w:val="14847102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A004B8"/>
    <w:rsid w:val="15BE6552"/>
    <w:rsid w:val="15C6060D"/>
    <w:rsid w:val="15DD1F1E"/>
    <w:rsid w:val="15E14906"/>
    <w:rsid w:val="15F76AF0"/>
    <w:rsid w:val="16067414"/>
    <w:rsid w:val="163363D2"/>
    <w:rsid w:val="166B5D11"/>
    <w:rsid w:val="16815249"/>
    <w:rsid w:val="16847A90"/>
    <w:rsid w:val="169F6585"/>
    <w:rsid w:val="16BC3DD7"/>
    <w:rsid w:val="16DA08C7"/>
    <w:rsid w:val="16E440C5"/>
    <w:rsid w:val="16F55420"/>
    <w:rsid w:val="16FD6BC5"/>
    <w:rsid w:val="171005AA"/>
    <w:rsid w:val="1714146D"/>
    <w:rsid w:val="17280D79"/>
    <w:rsid w:val="17460E83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61DD7"/>
    <w:rsid w:val="19411670"/>
    <w:rsid w:val="19433944"/>
    <w:rsid w:val="195E6E72"/>
    <w:rsid w:val="197C23FD"/>
    <w:rsid w:val="19907563"/>
    <w:rsid w:val="19937107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5439BC"/>
    <w:rsid w:val="1A6E1D58"/>
    <w:rsid w:val="1A711B64"/>
    <w:rsid w:val="1A876D8A"/>
    <w:rsid w:val="1A9A4AA1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7105E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6849B0"/>
    <w:rsid w:val="1C820ECC"/>
    <w:rsid w:val="1C8C5BBE"/>
    <w:rsid w:val="1C900421"/>
    <w:rsid w:val="1CAE18B5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533EED"/>
    <w:rsid w:val="1D6C254B"/>
    <w:rsid w:val="1D700CF9"/>
    <w:rsid w:val="1DAA7D92"/>
    <w:rsid w:val="1DBB16FD"/>
    <w:rsid w:val="1DBE4EE8"/>
    <w:rsid w:val="1DD6516E"/>
    <w:rsid w:val="1DDE4A4D"/>
    <w:rsid w:val="1DEA4C33"/>
    <w:rsid w:val="1DF4200D"/>
    <w:rsid w:val="1E02498A"/>
    <w:rsid w:val="1E1366EF"/>
    <w:rsid w:val="1E1B77C2"/>
    <w:rsid w:val="1E4A0224"/>
    <w:rsid w:val="1E5C7136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66FA9"/>
    <w:rsid w:val="1F3D795C"/>
    <w:rsid w:val="1F3E4B72"/>
    <w:rsid w:val="1F435636"/>
    <w:rsid w:val="1F447EFD"/>
    <w:rsid w:val="1F453C2F"/>
    <w:rsid w:val="1F49134A"/>
    <w:rsid w:val="1F513E14"/>
    <w:rsid w:val="1F66030A"/>
    <w:rsid w:val="1F6D1ACB"/>
    <w:rsid w:val="1F7F2DBE"/>
    <w:rsid w:val="1F803278"/>
    <w:rsid w:val="1F9C3735"/>
    <w:rsid w:val="1FA912F6"/>
    <w:rsid w:val="1FDD28C2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627DAA"/>
    <w:rsid w:val="209347B2"/>
    <w:rsid w:val="209A7B94"/>
    <w:rsid w:val="20B24D6C"/>
    <w:rsid w:val="20B515F3"/>
    <w:rsid w:val="20B60D8D"/>
    <w:rsid w:val="20B91C2E"/>
    <w:rsid w:val="20C31443"/>
    <w:rsid w:val="20C3661F"/>
    <w:rsid w:val="20C6696E"/>
    <w:rsid w:val="20E001C4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77CF0"/>
    <w:rsid w:val="215B7B78"/>
    <w:rsid w:val="2160459C"/>
    <w:rsid w:val="21632F11"/>
    <w:rsid w:val="21686EA6"/>
    <w:rsid w:val="216C19F2"/>
    <w:rsid w:val="21B00C7A"/>
    <w:rsid w:val="21C67CBD"/>
    <w:rsid w:val="21C8311F"/>
    <w:rsid w:val="21E2498F"/>
    <w:rsid w:val="21ED553C"/>
    <w:rsid w:val="21F42280"/>
    <w:rsid w:val="21F7307A"/>
    <w:rsid w:val="22106FD4"/>
    <w:rsid w:val="2211795D"/>
    <w:rsid w:val="2215007F"/>
    <w:rsid w:val="221950B9"/>
    <w:rsid w:val="222F6313"/>
    <w:rsid w:val="22317902"/>
    <w:rsid w:val="22347A73"/>
    <w:rsid w:val="223632DF"/>
    <w:rsid w:val="22545C17"/>
    <w:rsid w:val="225A2ECA"/>
    <w:rsid w:val="225C4D23"/>
    <w:rsid w:val="22823F9C"/>
    <w:rsid w:val="2291083F"/>
    <w:rsid w:val="229C04FD"/>
    <w:rsid w:val="229F0AC2"/>
    <w:rsid w:val="22B840FD"/>
    <w:rsid w:val="22BD07D0"/>
    <w:rsid w:val="22CD4F43"/>
    <w:rsid w:val="22D861F3"/>
    <w:rsid w:val="22E87B5F"/>
    <w:rsid w:val="22EE1D04"/>
    <w:rsid w:val="22F11D7E"/>
    <w:rsid w:val="230F0AD1"/>
    <w:rsid w:val="2318378C"/>
    <w:rsid w:val="23183B96"/>
    <w:rsid w:val="23282789"/>
    <w:rsid w:val="232B2E8E"/>
    <w:rsid w:val="23385CEF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2459C"/>
    <w:rsid w:val="23A56D9E"/>
    <w:rsid w:val="23AA67BB"/>
    <w:rsid w:val="23AB06D1"/>
    <w:rsid w:val="23B62B06"/>
    <w:rsid w:val="23BD2BF2"/>
    <w:rsid w:val="23BD7606"/>
    <w:rsid w:val="23BF6D3F"/>
    <w:rsid w:val="23CA393A"/>
    <w:rsid w:val="23D235D0"/>
    <w:rsid w:val="23D311DD"/>
    <w:rsid w:val="23FA717D"/>
    <w:rsid w:val="2400727E"/>
    <w:rsid w:val="240C2364"/>
    <w:rsid w:val="24107F86"/>
    <w:rsid w:val="24246DC7"/>
    <w:rsid w:val="2440400E"/>
    <w:rsid w:val="24413262"/>
    <w:rsid w:val="245C1D7E"/>
    <w:rsid w:val="245F666B"/>
    <w:rsid w:val="24655CCB"/>
    <w:rsid w:val="246B10D9"/>
    <w:rsid w:val="24705490"/>
    <w:rsid w:val="247A6D09"/>
    <w:rsid w:val="24864647"/>
    <w:rsid w:val="249348BF"/>
    <w:rsid w:val="249F23A7"/>
    <w:rsid w:val="24B21C45"/>
    <w:rsid w:val="24B320AA"/>
    <w:rsid w:val="24B87611"/>
    <w:rsid w:val="24BF5D4F"/>
    <w:rsid w:val="24C26921"/>
    <w:rsid w:val="24C530E3"/>
    <w:rsid w:val="24DE332A"/>
    <w:rsid w:val="24E37EE5"/>
    <w:rsid w:val="24EB4685"/>
    <w:rsid w:val="2512599C"/>
    <w:rsid w:val="2514643A"/>
    <w:rsid w:val="25180099"/>
    <w:rsid w:val="25186C25"/>
    <w:rsid w:val="251C6329"/>
    <w:rsid w:val="251F0691"/>
    <w:rsid w:val="255E1E8D"/>
    <w:rsid w:val="25754D98"/>
    <w:rsid w:val="258C7D46"/>
    <w:rsid w:val="258E3BBE"/>
    <w:rsid w:val="2590146F"/>
    <w:rsid w:val="25B0335B"/>
    <w:rsid w:val="25B72AE2"/>
    <w:rsid w:val="25DB1309"/>
    <w:rsid w:val="25F37239"/>
    <w:rsid w:val="26094FD2"/>
    <w:rsid w:val="260E634D"/>
    <w:rsid w:val="26141B5F"/>
    <w:rsid w:val="26425453"/>
    <w:rsid w:val="265907B1"/>
    <w:rsid w:val="266C4F0F"/>
    <w:rsid w:val="267C6CA9"/>
    <w:rsid w:val="26842F7C"/>
    <w:rsid w:val="26A06719"/>
    <w:rsid w:val="26A1316E"/>
    <w:rsid w:val="26B95032"/>
    <w:rsid w:val="26C75DE3"/>
    <w:rsid w:val="26C90149"/>
    <w:rsid w:val="26D96DA7"/>
    <w:rsid w:val="26DD3D18"/>
    <w:rsid w:val="26F96E30"/>
    <w:rsid w:val="271219D5"/>
    <w:rsid w:val="27160153"/>
    <w:rsid w:val="27261E58"/>
    <w:rsid w:val="273B3264"/>
    <w:rsid w:val="2751139D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AB3813"/>
    <w:rsid w:val="28B56DF2"/>
    <w:rsid w:val="28C16C02"/>
    <w:rsid w:val="28D72149"/>
    <w:rsid w:val="28F276E4"/>
    <w:rsid w:val="28F6317C"/>
    <w:rsid w:val="29477F0D"/>
    <w:rsid w:val="295568E4"/>
    <w:rsid w:val="295F0C7A"/>
    <w:rsid w:val="295F3E54"/>
    <w:rsid w:val="29771C3E"/>
    <w:rsid w:val="297D005D"/>
    <w:rsid w:val="298A3FC0"/>
    <w:rsid w:val="29900C2F"/>
    <w:rsid w:val="29973EA5"/>
    <w:rsid w:val="29A25EB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6770F"/>
    <w:rsid w:val="2ABA7700"/>
    <w:rsid w:val="2AC91900"/>
    <w:rsid w:val="2ACF155D"/>
    <w:rsid w:val="2AF245A1"/>
    <w:rsid w:val="2AF97473"/>
    <w:rsid w:val="2B0551C9"/>
    <w:rsid w:val="2B1362D1"/>
    <w:rsid w:val="2B165B4A"/>
    <w:rsid w:val="2B175A83"/>
    <w:rsid w:val="2B1E01E1"/>
    <w:rsid w:val="2B201CEE"/>
    <w:rsid w:val="2B20283C"/>
    <w:rsid w:val="2B22031C"/>
    <w:rsid w:val="2B3517C7"/>
    <w:rsid w:val="2B374CBB"/>
    <w:rsid w:val="2B381841"/>
    <w:rsid w:val="2B3D7E4F"/>
    <w:rsid w:val="2B69638A"/>
    <w:rsid w:val="2B6D38D3"/>
    <w:rsid w:val="2B7419AF"/>
    <w:rsid w:val="2B7924BA"/>
    <w:rsid w:val="2B830E2D"/>
    <w:rsid w:val="2B8C2B99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944E7B"/>
    <w:rsid w:val="2C9A687C"/>
    <w:rsid w:val="2CC011CB"/>
    <w:rsid w:val="2CD82CFD"/>
    <w:rsid w:val="2CF22721"/>
    <w:rsid w:val="2D006AE6"/>
    <w:rsid w:val="2D017E77"/>
    <w:rsid w:val="2D0C6FCC"/>
    <w:rsid w:val="2D1C41B4"/>
    <w:rsid w:val="2D215E65"/>
    <w:rsid w:val="2D3C47AB"/>
    <w:rsid w:val="2D3C78E5"/>
    <w:rsid w:val="2D5C54D8"/>
    <w:rsid w:val="2D735831"/>
    <w:rsid w:val="2D7D19C3"/>
    <w:rsid w:val="2D7D5399"/>
    <w:rsid w:val="2D857954"/>
    <w:rsid w:val="2D944C91"/>
    <w:rsid w:val="2D9D19D2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84421"/>
    <w:rsid w:val="2F0F30FD"/>
    <w:rsid w:val="2F181F64"/>
    <w:rsid w:val="2F1B2017"/>
    <w:rsid w:val="2F1E4CB6"/>
    <w:rsid w:val="2F3841FA"/>
    <w:rsid w:val="2F386C36"/>
    <w:rsid w:val="2F3B5F5F"/>
    <w:rsid w:val="2F5F6B85"/>
    <w:rsid w:val="2F670DA4"/>
    <w:rsid w:val="2F746DEB"/>
    <w:rsid w:val="2F7F0AD6"/>
    <w:rsid w:val="2F80540C"/>
    <w:rsid w:val="2F834189"/>
    <w:rsid w:val="2F851E44"/>
    <w:rsid w:val="2F8A5440"/>
    <w:rsid w:val="2F95783D"/>
    <w:rsid w:val="2F9B3125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3C57F4"/>
    <w:rsid w:val="303C757C"/>
    <w:rsid w:val="305E21CF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160B2A"/>
    <w:rsid w:val="31212A1B"/>
    <w:rsid w:val="3130125C"/>
    <w:rsid w:val="314427E3"/>
    <w:rsid w:val="3147160D"/>
    <w:rsid w:val="3147257B"/>
    <w:rsid w:val="31532761"/>
    <w:rsid w:val="315B6A33"/>
    <w:rsid w:val="317D0677"/>
    <w:rsid w:val="31C32E27"/>
    <w:rsid w:val="31C57737"/>
    <w:rsid w:val="31C95924"/>
    <w:rsid w:val="31DA6D11"/>
    <w:rsid w:val="31DC7D96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3404A"/>
    <w:rsid w:val="32A44700"/>
    <w:rsid w:val="32BA5E0B"/>
    <w:rsid w:val="32E72793"/>
    <w:rsid w:val="32F91961"/>
    <w:rsid w:val="331523E7"/>
    <w:rsid w:val="331E5F2D"/>
    <w:rsid w:val="33263D52"/>
    <w:rsid w:val="332C4E7F"/>
    <w:rsid w:val="33315FEB"/>
    <w:rsid w:val="3342275D"/>
    <w:rsid w:val="33456366"/>
    <w:rsid w:val="33565B88"/>
    <w:rsid w:val="335768E1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CD6404"/>
    <w:rsid w:val="33D00CCC"/>
    <w:rsid w:val="33D06343"/>
    <w:rsid w:val="34055C0B"/>
    <w:rsid w:val="340634A0"/>
    <w:rsid w:val="340679AA"/>
    <w:rsid w:val="340A66A5"/>
    <w:rsid w:val="341309EE"/>
    <w:rsid w:val="341868E0"/>
    <w:rsid w:val="342B117C"/>
    <w:rsid w:val="343240E9"/>
    <w:rsid w:val="343D1687"/>
    <w:rsid w:val="343E2262"/>
    <w:rsid w:val="344E3181"/>
    <w:rsid w:val="34534BEC"/>
    <w:rsid w:val="346A681C"/>
    <w:rsid w:val="3480106E"/>
    <w:rsid w:val="349826F9"/>
    <w:rsid w:val="34A36629"/>
    <w:rsid w:val="34A97C1F"/>
    <w:rsid w:val="34AB0B31"/>
    <w:rsid w:val="34AE4157"/>
    <w:rsid w:val="34AF37B0"/>
    <w:rsid w:val="34D56EDB"/>
    <w:rsid w:val="34D96BF3"/>
    <w:rsid w:val="34F95AA8"/>
    <w:rsid w:val="35005A96"/>
    <w:rsid w:val="35052C08"/>
    <w:rsid w:val="35054F32"/>
    <w:rsid w:val="35163A7C"/>
    <w:rsid w:val="353A2B45"/>
    <w:rsid w:val="353E22D7"/>
    <w:rsid w:val="3542033F"/>
    <w:rsid w:val="359D0F6C"/>
    <w:rsid w:val="35AD3168"/>
    <w:rsid w:val="35AD4761"/>
    <w:rsid w:val="35B73EA0"/>
    <w:rsid w:val="35DE2769"/>
    <w:rsid w:val="36024B54"/>
    <w:rsid w:val="360F0E0E"/>
    <w:rsid w:val="36271B1E"/>
    <w:rsid w:val="3636114E"/>
    <w:rsid w:val="3639364F"/>
    <w:rsid w:val="36396688"/>
    <w:rsid w:val="36665F76"/>
    <w:rsid w:val="367B10BF"/>
    <w:rsid w:val="36914D4B"/>
    <w:rsid w:val="36953CB3"/>
    <w:rsid w:val="369646D3"/>
    <w:rsid w:val="36983BC5"/>
    <w:rsid w:val="36B15179"/>
    <w:rsid w:val="36C83C8C"/>
    <w:rsid w:val="36D07CFA"/>
    <w:rsid w:val="36DE3681"/>
    <w:rsid w:val="36F000AB"/>
    <w:rsid w:val="36F22C5B"/>
    <w:rsid w:val="36FB2788"/>
    <w:rsid w:val="371D5B61"/>
    <w:rsid w:val="37210930"/>
    <w:rsid w:val="372404E4"/>
    <w:rsid w:val="37293CE7"/>
    <w:rsid w:val="3736124B"/>
    <w:rsid w:val="373D42B1"/>
    <w:rsid w:val="37446E77"/>
    <w:rsid w:val="374645AD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CD5FDC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8DE0EC6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7699E"/>
    <w:rsid w:val="397A4AA7"/>
    <w:rsid w:val="39956E99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0234D"/>
    <w:rsid w:val="3A75210C"/>
    <w:rsid w:val="3A8A3995"/>
    <w:rsid w:val="3A8E0CAA"/>
    <w:rsid w:val="3A951934"/>
    <w:rsid w:val="3AB31226"/>
    <w:rsid w:val="3AB74387"/>
    <w:rsid w:val="3ABD272B"/>
    <w:rsid w:val="3ACC5336"/>
    <w:rsid w:val="3AD50E55"/>
    <w:rsid w:val="3ADD1627"/>
    <w:rsid w:val="3AE4148A"/>
    <w:rsid w:val="3AFA6FEF"/>
    <w:rsid w:val="3B293570"/>
    <w:rsid w:val="3B3619E2"/>
    <w:rsid w:val="3B3C5FAA"/>
    <w:rsid w:val="3B414683"/>
    <w:rsid w:val="3B4F7DCF"/>
    <w:rsid w:val="3B624BDD"/>
    <w:rsid w:val="3B6B77B7"/>
    <w:rsid w:val="3B723908"/>
    <w:rsid w:val="3B742F26"/>
    <w:rsid w:val="3B750EAE"/>
    <w:rsid w:val="3B8051FA"/>
    <w:rsid w:val="3B920B69"/>
    <w:rsid w:val="3B9F51EE"/>
    <w:rsid w:val="3BCF6E80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6A1900"/>
    <w:rsid w:val="3C6A5454"/>
    <w:rsid w:val="3C7D5AA3"/>
    <w:rsid w:val="3C8523BD"/>
    <w:rsid w:val="3C855D19"/>
    <w:rsid w:val="3C912E79"/>
    <w:rsid w:val="3CA2464E"/>
    <w:rsid w:val="3CB668BF"/>
    <w:rsid w:val="3CC323A5"/>
    <w:rsid w:val="3CDB1EF1"/>
    <w:rsid w:val="3CDE1550"/>
    <w:rsid w:val="3CF66C0A"/>
    <w:rsid w:val="3D263123"/>
    <w:rsid w:val="3D28669D"/>
    <w:rsid w:val="3D427E5A"/>
    <w:rsid w:val="3D6A37EA"/>
    <w:rsid w:val="3D784558"/>
    <w:rsid w:val="3D7E0E7E"/>
    <w:rsid w:val="3D814A15"/>
    <w:rsid w:val="3D891AE0"/>
    <w:rsid w:val="3D90584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1B553A"/>
    <w:rsid w:val="3E21210D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A56A41"/>
    <w:rsid w:val="3ECE1E84"/>
    <w:rsid w:val="3ED26C57"/>
    <w:rsid w:val="3ED56BF7"/>
    <w:rsid w:val="3EE72994"/>
    <w:rsid w:val="3EF96368"/>
    <w:rsid w:val="3F042033"/>
    <w:rsid w:val="3F07249A"/>
    <w:rsid w:val="3F087FF9"/>
    <w:rsid w:val="3F151A75"/>
    <w:rsid w:val="3F1D0F74"/>
    <w:rsid w:val="3F375E5C"/>
    <w:rsid w:val="3F55678C"/>
    <w:rsid w:val="3F85693A"/>
    <w:rsid w:val="3F91340A"/>
    <w:rsid w:val="3FA96407"/>
    <w:rsid w:val="3FAB2C43"/>
    <w:rsid w:val="3FAB3612"/>
    <w:rsid w:val="3FC05C11"/>
    <w:rsid w:val="3FFC636A"/>
    <w:rsid w:val="40124538"/>
    <w:rsid w:val="401D7F99"/>
    <w:rsid w:val="402A12A4"/>
    <w:rsid w:val="403B320B"/>
    <w:rsid w:val="40560217"/>
    <w:rsid w:val="405746EA"/>
    <w:rsid w:val="406B6741"/>
    <w:rsid w:val="40806B5C"/>
    <w:rsid w:val="40B52DA7"/>
    <w:rsid w:val="40BE2CC7"/>
    <w:rsid w:val="40EA38FC"/>
    <w:rsid w:val="410B3DE1"/>
    <w:rsid w:val="4111384C"/>
    <w:rsid w:val="411621CA"/>
    <w:rsid w:val="411D3D7E"/>
    <w:rsid w:val="41211F7A"/>
    <w:rsid w:val="412258F3"/>
    <w:rsid w:val="414A40EF"/>
    <w:rsid w:val="414D1F22"/>
    <w:rsid w:val="41585D86"/>
    <w:rsid w:val="417B1175"/>
    <w:rsid w:val="41866303"/>
    <w:rsid w:val="41971DC1"/>
    <w:rsid w:val="41A87A0C"/>
    <w:rsid w:val="41B01FA8"/>
    <w:rsid w:val="41CB4AB7"/>
    <w:rsid w:val="41D60C7F"/>
    <w:rsid w:val="41DA3FB8"/>
    <w:rsid w:val="41EE5CAC"/>
    <w:rsid w:val="42280D64"/>
    <w:rsid w:val="42296CF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80A36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D34EA2"/>
    <w:rsid w:val="43D64F1C"/>
    <w:rsid w:val="43EA5F5A"/>
    <w:rsid w:val="44077AAB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92283"/>
    <w:rsid w:val="45151B82"/>
    <w:rsid w:val="45230280"/>
    <w:rsid w:val="452C16A3"/>
    <w:rsid w:val="453148BF"/>
    <w:rsid w:val="45370B90"/>
    <w:rsid w:val="4546321C"/>
    <w:rsid w:val="457B3A87"/>
    <w:rsid w:val="458852E9"/>
    <w:rsid w:val="45A46C0B"/>
    <w:rsid w:val="45CB17DD"/>
    <w:rsid w:val="45CD5860"/>
    <w:rsid w:val="45DA6208"/>
    <w:rsid w:val="45E30407"/>
    <w:rsid w:val="45F04B27"/>
    <w:rsid w:val="45F94BE4"/>
    <w:rsid w:val="460427FF"/>
    <w:rsid w:val="46046775"/>
    <w:rsid w:val="461913B7"/>
    <w:rsid w:val="46437ED3"/>
    <w:rsid w:val="46496ED5"/>
    <w:rsid w:val="465059BC"/>
    <w:rsid w:val="46524241"/>
    <w:rsid w:val="466138F1"/>
    <w:rsid w:val="4667056A"/>
    <w:rsid w:val="467712DF"/>
    <w:rsid w:val="468B1807"/>
    <w:rsid w:val="46925B5D"/>
    <w:rsid w:val="469830F8"/>
    <w:rsid w:val="469A6CC1"/>
    <w:rsid w:val="46C44E88"/>
    <w:rsid w:val="46CC117B"/>
    <w:rsid w:val="46CE32A7"/>
    <w:rsid w:val="46E076E5"/>
    <w:rsid w:val="46E261BF"/>
    <w:rsid w:val="46F03F96"/>
    <w:rsid w:val="46FA2C55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A11C34"/>
    <w:rsid w:val="47A23261"/>
    <w:rsid w:val="47A36FA7"/>
    <w:rsid w:val="47A427B6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811A0"/>
    <w:rsid w:val="492A6746"/>
    <w:rsid w:val="493A264A"/>
    <w:rsid w:val="493D02DA"/>
    <w:rsid w:val="49525C2E"/>
    <w:rsid w:val="495C3DA8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D949E8"/>
    <w:rsid w:val="4AE44310"/>
    <w:rsid w:val="4AE50D33"/>
    <w:rsid w:val="4B271E82"/>
    <w:rsid w:val="4B32628E"/>
    <w:rsid w:val="4B5C1B0B"/>
    <w:rsid w:val="4B5D03A4"/>
    <w:rsid w:val="4B5D2903"/>
    <w:rsid w:val="4B615355"/>
    <w:rsid w:val="4B9079AA"/>
    <w:rsid w:val="4B9F6467"/>
    <w:rsid w:val="4BB23B7A"/>
    <w:rsid w:val="4BB513ED"/>
    <w:rsid w:val="4BD37D4A"/>
    <w:rsid w:val="4BEC729F"/>
    <w:rsid w:val="4C0504AD"/>
    <w:rsid w:val="4C2B6CF1"/>
    <w:rsid w:val="4C4B338E"/>
    <w:rsid w:val="4C51463C"/>
    <w:rsid w:val="4C5D4353"/>
    <w:rsid w:val="4C665351"/>
    <w:rsid w:val="4C753357"/>
    <w:rsid w:val="4CAC738B"/>
    <w:rsid w:val="4CC30FA7"/>
    <w:rsid w:val="4CC37A37"/>
    <w:rsid w:val="4CC92D32"/>
    <w:rsid w:val="4CD073CE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D0FC3"/>
    <w:rsid w:val="4D6F4C3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163D94"/>
    <w:rsid w:val="50213559"/>
    <w:rsid w:val="503C1A3B"/>
    <w:rsid w:val="50431CDF"/>
    <w:rsid w:val="50715BFF"/>
    <w:rsid w:val="507652D2"/>
    <w:rsid w:val="5094647C"/>
    <w:rsid w:val="50AC5BC5"/>
    <w:rsid w:val="50BE4EF9"/>
    <w:rsid w:val="50C952FB"/>
    <w:rsid w:val="50CB10FE"/>
    <w:rsid w:val="50FD767C"/>
    <w:rsid w:val="50FF6925"/>
    <w:rsid w:val="51586515"/>
    <w:rsid w:val="519F7CEC"/>
    <w:rsid w:val="51A702DD"/>
    <w:rsid w:val="51B80743"/>
    <w:rsid w:val="51CE4254"/>
    <w:rsid w:val="51CE4B6D"/>
    <w:rsid w:val="51D477C1"/>
    <w:rsid w:val="51E76883"/>
    <w:rsid w:val="51F1174E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3D6C5C"/>
    <w:rsid w:val="535A3E84"/>
    <w:rsid w:val="536834AD"/>
    <w:rsid w:val="536914B8"/>
    <w:rsid w:val="537108B7"/>
    <w:rsid w:val="53877C13"/>
    <w:rsid w:val="53B8298E"/>
    <w:rsid w:val="53DA5D06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AD6566"/>
    <w:rsid w:val="54B505AF"/>
    <w:rsid w:val="54BE3E6C"/>
    <w:rsid w:val="54C10C99"/>
    <w:rsid w:val="54CE71CD"/>
    <w:rsid w:val="54D77E12"/>
    <w:rsid w:val="54DB48BA"/>
    <w:rsid w:val="54E16B8A"/>
    <w:rsid w:val="551672AC"/>
    <w:rsid w:val="551C7529"/>
    <w:rsid w:val="551E4C5A"/>
    <w:rsid w:val="552111BC"/>
    <w:rsid w:val="5541273A"/>
    <w:rsid w:val="55464B3E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908BA"/>
    <w:rsid w:val="56DC210B"/>
    <w:rsid w:val="56F54173"/>
    <w:rsid w:val="56FE1948"/>
    <w:rsid w:val="570B0F73"/>
    <w:rsid w:val="572703BA"/>
    <w:rsid w:val="57427649"/>
    <w:rsid w:val="574C3BF8"/>
    <w:rsid w:val="578060C1"/>
    <w:rsid w:val="578E4544"/>
    <w:rsid w:val="57A4356D"/>
    <w:rsid w:val="57AB2E1B"/>
    <w:rsid w:val="57B5791A"/>
    <w:rsid w:val="57BD63B1"/>
    <w:rsid w:val="57C47138"/>
    <w:rsid w:val="57D72DE9"/>
    <w:rsid w:val="57E877CF"/>
    <w:rsid w:val="57EC5B86"/>
    <w:rsid w:val="57F34B8F"/>
    <w:rsid w:val="57FE5BA7"/>
    <w:rsid w:val="58055B5F"/>
    <w:rsid w:val="5808311F"/>
    <w:rsid w:val="580B6BF0"/>
    <w:rsid w:val="581A1CA6"/>
    <w:rsid w:val="581A4889"/>
    <w:rsid w:val="585B28F8"/>
    <w:rsid w:val="585B6F4C"/>
    <w:rsid w:val="58681E8A"/>
    <w:rsid w:val="587177A9"/>
    <w:rsid w:val="587D7EF4"/>
    <w:rsid w:val="58805B2F"/>
    <w:rsid w:val="58891FEC"/>
    <w:rsid w:val="588F6E06"/>
    <w:rsid w:val="58BB4331"/>
    <w:rsid w:val="58D57AD0"/>
    <w:rsid w:val="58EB7AAF"/>
    <w:rsid w:val="58ED6218"/>
    <w:rsid w:val="58FE2656"/>
    <w:rsid w:val="59051DA2"/>
    <w:rsid w:val="5928056C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156B2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BFE34BB"/>
    <w:rsid w:val="5C007787"/>
    <w:rsid w:val="5C020F43"/>
    <w:rsid w:val="5C10703F"/>
    <w:rsid w:val="5C2769EA"/>
    <w:rsid w:val="5C2B35EA"/>
    <w:rsid w:val="5C377475"/>
    <w:rsid w:val="5C4E4408"/>
    <w:rsid w:val="5C652E6B"/>
    <w:rsid w:val="5C732614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842EA"/>
    <w:rsid w:val="5D6D6A5B"/>
    <w:rsid w:val="5D7B76C3"/>
    <w:rsid w:val="5D8C26D8"/>
    <w:rsid w:val="5DA87FAC"/>
    <w:rsid w:val="5DAC47EB"/>
    <w:rsid w:val="5DE23CF2"/>
    <w:rsid w:val="5DE51AE3"/>
    <w:rsid w:val="5DE5232D"/>
    <w:rsid w:val="5DEB29D6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6D3BE4"/>
    <w:rsid w:val="5E932C1E"/>
    <w:rsid w:val="5E961773"/>
    <w:rsid w:val="5EA84833"/>
    <w:rsid w:val="5EB866E3"/>
    <w:rsid w:val="5EC172E1"/>
    <w:rsid w:val="5EE63A79"/>
    <w:rsid w:val="5EEE761A"/>
    <w:rsid w:val="5EFB1A64"/>
    <w:rsid w:val="5F1F0D68"/>
    <w:rsid w:val="5F2C6B34"/>
    <w:rsid w:val="5F2C7D7F"/>
    <w:rsid w:val="5F3C1F39"/>
    <w:rsid w:val="5F4D758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649D8"/>
    <w:rsid w:val="60375FC5"/>
    <w:rsid w:val="60504D72"/>
    <w:rsid w:val="605808A3"/>
    <w:rsid w:val="605C00F4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41AA7"/>
    <w:rsid w:val="60E439E6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6F6586"/>
    <w:rsid w:val="62743BA5"/>
    <w:rsid w:val="628D1259"/>
    <w:rsid w:val="629A23E9"/>
    <w:rsid w:val="62A02B68"/>
    <w:rsid w:val="62A05B74"/>
    <w:rsid w:val="62C725D4"/>
    <w:rsid w:val="62C74C63"/>
    <w:rsid w:val="62DB3B73"/>
    <w:rsid w:val="62ED0AEF"/>
    <w:rsid w:val="62FC078D"/>
    <w:rsid w:val="630C4753"/>
    <w:rsid w:val="63146B0B"/>
    <w:rsid w:val="631550DE"/>
    <w:rsid w:val="631A0CB1"/>
    <w:rsid w:val="631C56D2"/>
    <w:rsid w:val="63272E04"/>
    <w:rsid w:val="633151E2"/>
    <w:rsid w:val="63393E6E"/>
    <w:rsid w:val="633D54AB"/>
    <w:rsid w:val="63456450"/>
    <w:rsid w:val="63560DE5"/>
    <w:rsid w:val="63574035"/>
    <w:rsid w:val="63735576"/>
    <w:rsid w:val="6378346C"/>
    <w:rsid w:val="637A21EF"/>
    <w:rsid w:val="639A5E34"/>
    <w:rsid w:val="639F040A"/>
    <w:rsid w:val="63AF4450"/>
    <w:rsid w:val="63B30920"/>
    <w:rsid w:val="63B44EEA"/>
    <w:rsid w:val="63CE3548"/>
    <w:rsid w:val="63D913EB"/>
    <w:rsid w:val="63DA263C"/>
    <w:rsid w:val="63DC4060"/>
    <w:rsid w:val="63E8130D"/>
    <w:rsid w:val="63EF118B"/>
    <w:rsid w:val="63F00200"/>
    <w:rsid w:val="63FF7D1F"/>
    <w:rsid w:val="641B352D"/>
    <w:rsid w:val="64370E0A"/>
    <w:rsid w:val="643D2660"/>
    <w:rsid w:val="644A5210"/>
    <w:rsid w:val="644E0DAF"/>
    <w:rsid w:val="645B2861"/>
    <w:rsid w:val="64646966"/>
    <w:rsid w:val="64666D61"/>
    <w:rsid w:val="647E5238"/>
    <w:rsid w:val="64881A5F"/>
    <w:rsid w:val="64AB1A2E"/>
    <w:rsid w:val="64AD03EB"/>
    <w:rsid w:val="64D900D7"/>
    <w:rsid w:val="64EF11D0"/>
    <w:rsid w:val="64F471A3"/>
    <w:rsid w:val="650E5BEE"/>
    <w:rsid w:val="65191766"/>
    <w:rsid w:val="6524333C"/>
    <w:rsid w:val="65244C5E"/>
    <w:rsid w:val="65311216"/>
    <w:rsid w:val="65335183"/>
    <w:rsid w:val="65337235"/>
    <w:rsid w:val="653B52BE"/>
    <w:rsid w:val="654C6C5A"/>
    <w:rsid w:val="655424F0"/>
    <w:rsid w:val="655B2536"/>
    <w:rsid w:val="658A342A"/>
    <w:rsid w:val="6590271D"/>
    <w:rsid w:val="659F2C7D"/>
    <w:rsid w:val="65A91C84"/>
    <w:rsid w:val="65AD0F78"/>
    <w:rsid w:val="65C77B87"/>
    <w:rsid w:val="65D276C8"/>
    <w:rsid w:val="65ED0A93"/>
    <w:rsid w:val="65F25F8B"/>
    <w:rsid w:val="65FF1909"/>
    <w:rsid w:val="660544A9"/>
    <w:rsid w:val="660C0310"/>
    <w:rsid w:val="660E497E"/>
    <w:rsid w:val="661C6940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7F60F5"/>
    <w:rsid w:val="66993944"/>
    <w:rsid w:val="66A20636"/>
    <w:rsid w:val="66A51383"/>
    <w:rsid w:val="66BF2187"/>
    <w:rsid w:val="66DA5E8F"/>
    <w:rsid w:val="66E01BA2"/>
    <w:rsid w:val="66E254D7"/>
    <w:rsid w:val="672333F6"/>
    <w:rsid w:val="672724D7"/>
    <w:rsid w:val="67407658"/>
    <w:rsid w:val="67427D99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629ED"/>
    <w:rsid w:val="68AC34E2"/>
    <w:rsid w:val="68C44A8C"/>
    <w:rsid w:val="68E33D71"/>
    <w:rsid w:val="68F31995"/>
    <w:rsid w:val="68FE018F"/>
    <w:rsid w:val="69067E33"/>
    <w:rsid w:val="69264445"/>
    <w:rsid w:val="69492517"/>
    <w:rsid w:val="694B3740"/>
    <w:rsid w:val="69590A91"/>
    <w:rsid w:val="695B4F9A"/>
    <w:rsid w:val="697172F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977FA"/>
    <w:rsid w:val="6A3D2EBF"/>
    <w:rsid w:val="6A4B6F24"/>
    <w:rsid w:val="6A6B2DA9"/>
    <w:rsid w:val="6A6D6133"/>
    <w:rsid w:val="6A7929CD"/>
    <w:rsid w:val="6A943719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FA13D7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6B2AA8"/>
    <w:rsid w:val="6B747783"/>
    <w:rsid w:val="6B760CC0"/>
    <w:rsid w:val="6BA10321"/>
    <w:rsid w:val="6BA868F4"/>
    <w:rsid w:val="6BB16916"/>
    <w:rsid w:val="6BB331E1"/>
    <w:rsid w:val="6BBD50B2"/>
    <w:rsid w:val="6BBF61A4"/>
    <w:rsid w:val="6BD73710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115DF3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3F2635"/>
    <w:rsid w:val="6D670AB7"/>
    <w:rsid w:val="6D717A4A"/>
    <w:rsid w:val="6D83187C"/>
    <w:rsid w:val="6D991A45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D85891"/>
    <w:rsid w:val="6EDA1261"/>
    <w:rsid w:val="6EE274C4"/>
    <w:rsid w:val="6F0425F0"/>
    <w:rsid w:val="6F1B7856"/>
    <w:rsid w:val="6F213533"/>
    <w:rsid w:val="6F233332"/>
    <w:rsid w:val="6F28388D"/>
    <w:rsid w:val="6F2C22DC"/>
    <w:rsid w:val="6F5A0EEF"/>
    <w:rsid w:val="6FA92D7B"/>
    <w:rsid w:val="6FC9267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971F87"/>
    <w:rsid w:val="70A910CC"/>
    <w:rsid w:val="70B271F3"/>
    <w:rsid w:val="70B57985"/>
    <w:rsid w:val="70C01DA2"/>
    <w:rsid w:val="70C27B18"/>
    <w:rsid w:val="70D43B68"/>
    <w:rsid w:val="70F56282"/>
    <w:rsid w:val="70F955AF"/>
    <w:rsid w:val="70FE6E81"/>
    <w:rsid w:val="712D0709"/>
    <w:rsid w:val="712D47EA"/>
    <w:rsid w:val="713D72C6"/>
    <w:rsid w:val="713E1D99"/>
    <w:rsid w:val="71520601"/>
    <w:rsid w:val="715A5AC9"/>
    <w:rsid w:val="716150E9"/>
    <w:rsid w:val="71690B59"/>
    <w:rsid w:val="71724AB3"/>
    <w:rsid w:val="717E0935"/>
    <w:rsid w:val="717E56EC"/>
    <w:rsid w:val="71804DBB"/>
    <w:rsid w:val="71A5241A"/>
    <w:rsid w:val="71AB1AA6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A6845"/>
    <w:rsid w:val="729E07F8"/>
    <w:rsid w:val="72A2117C"/>
    <w:rsid w:val="72A705D3"/>
    <w:rsid w:val="72CE43BD"/>
    <w:rsid w:val="72DB56CD"/>
    <w:rsid w:val="72E61EA5"/>
    <w:rsid w:val="72ED6541"/>
    <w:rsid w:val="731E35AB"/>
    <w:rsid w:val="73274106"/>
    <w:rsid w:val="73512CFE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D54113"/>
    <w:rsid w:val="73E92976"/>
    <w:rsid w:val="73EE5800"/>
    <w:rsid w:val="74055595"/>
    <w:rsid w:val="740C1D96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B72C09"/>
    <w:rsid w:val="74FC01B7"/>
    <w:rsid w:val="752B1A97"/>
    <w:rsid w:val="754216A4"/>
    <w:rsid w:val="75472AB9"/>
    <w:rsid w:val="755322E1"/>
    <w:rsid w:val="759B20E3"/>
    <w:rsid w:val="75A0040B"/>
    <w:rsid w:val="75A42900"/>
    <w:rsid w:val="75C12655"/>
    <w:rsid w:val="75C43AB6"/>
    <w:rsid w:val="75D04967"/>
    <w:rsid w:val="75D317E2"/>
    <w:rsid w:val="75D474B4"/>
    <w:rsid w:val="75E07014"/>
    <w:rsid w:val="75EB41BC"/>
    <w:rsid w:val="7602300F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020520"/>
    <w:rsid w:val="770803CA"/>
    <w:rsid w:val="773E5D66"/>
    <w:rsid w:val="77642071"/>
    <w:rsid w:val="77736619"/>
    <w:rsid w:val="778C768E"/>
    <w:rsid w:val="77A50085"/>
    <w:rsid w:val="77AD35FB"/>
    <w:rsid w:val="77B87E36"/>
    <w:rsid w:val="77BB38B3"/>
    <w:rsid w:val="77D40A93"/>
    <w:rsid w:val="77E82EEC"/>
    <w:rsid w:val="77FE1E77"/>
    <w:rsid w:val="78016A77"/>
    <w:rsid w:val="78066149"/>
    <w:rsid w:val="78186166"/>
    <w:rsid w:val="78257D14"/>
    <w:rsid w:val="7842689E"/>
    <w:rsid w:val="785D5469"/>
    <w:rsid w:val="78947EC2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6B31FE"/>
    <w:rsid w:val="79743BE1"/>
    <w:rsid w:val="79766818"/>
    <w:rsid w:val="7978479E"/>
    <w:rsid w:val="79877439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51C39"/>
    <w:rsid w:val="7AC74CCD"/>
    <w:rsid w:val="7ACC6C5F"/>
    <w:rsid w:val="7AEE24A6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3133BB"/>
    <w:rsid w:val="7C472EFB"/>
    <w:rsid w:val="7C74298E"/>
    <w:rsid w:val="7C8427AD"/>
    <w:rsid w:val="7C892290"/>
    <w:rsid w:val="7CAD42D5"/>
    <w:rsid w:val="7CBC1FB5"/>
    <w:rsid w:val="7CDB455B"/>
    <w:rsid w:val="7CF20131"/>
    <w:rsid w:val="7CF30BD7"/>
    <w:rsid w:val="7CFA3335"/>
    <w:rsid w:val="7D053B48"/>
    <w:rsid w:val="7D324F51"/>
    <w:rsid w:val="7D3F7806"/>
    <w:rsid w:val="7D402B12"/>
    <w:rsid w:val="7D516B7C"/>
    <w:rsid w:val="7D725AC4"/>
    <w:rsid w:val="7D883850"/>
    <w:rsid w:val="7D9B3DC7"/>
    <w:rsid w:val="7DAD5BFA"/>
    <w:rsid w:val="7DB70A60"/>
    <w:rsid w:val="7DD87FAA"/>
    <w:rsid w:val="7DDA4189"/>
    <w:rsid w:val="7DE66422"/>
    <w:rsid w:val="7DEA21F8"/>
    <w:rsid w:val="7DF63F6F"/>
    <w:rsid w:val="7E1C1A4A"/>
    <w:rsid w:val="7E274C7E"/>
    <w:rsid w:val="7E372D57"/>
    <w:rsid w:val="7E3D77F4"/>
    <w:rsid w:val="7E530320"/>
    <w:rsid w:val="7E5E34B4"/>
    <w:rsid w:val="7E5F581A"/>
    <w:rsid w:val="7E8802F1"/>
    <w:rsid w:val="7E8D73C7"/>
    <w:rsid w:val="7EA47405"/>
    <w:rsid w:val="7EA67681"/>
    <w:rsid w:val="7EA84643"/>
    <w:rsid w:val="7EAB0E2B"/>
    <w:rsid w:val="7EB05101"/>
    <w:rsid w:val="7EBC1535"/>
    <w:rsid w:val="7EC522C3"/>
    <w:rsid w:val="7ECD55DA"/>
    <w:rsid w:val="7F007D74"/>
    <w:rsid w:val="7F23500C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C35521"/>
    <w:rsid w:val="7FD1625A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1375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2022-03-14T09:31:02Z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F83595C6F4DA4BFEBD9053587E11883E</vt:lpwstr>
  </property>
</Properties>
</file>