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中国汽车电源管理芯片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中国汽车电源管理芯片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【报告图表数】：150</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2022年中国汽车电源管理芯片市场销售收入达到了 万元，预计2029年可以达到 万元，2023-2029期间年复合增长率(CAGR)为 %。本研究项目旨在梳理汽车电源管理芯片领域产品系列，洞悉行业特点、市场存量空间及增量空间，并结合市场发展前景判断汽车电源管理芯片领域内各类竞争者所处地位。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中国市场核心厂商包括Texas Instruments Incorporated、SMIC、Analog Devices Inc.、NXP Semiconductors B.V.和Onsemi等，按收入计，2022年中国市场前三大厂商占有大约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从产品类型方面来看，电压调节器芯片占有重要地位，预计2029年份额将达到 %。同时就应用来看，乘用车在2022年份额大约是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汽车电源管理芯片的生产、消费及进出口情况，重点关注在中国市场扮演重要角色的全球及本土汽车电源管理芯片生产商，呈现这些厂商在中国市场的汽车电源管理芯片销量、收入、价格、毛利率、市场份额等关键指标。此外，针对汽车电源管理芯片产品本身的细分增长情况，如不同汽车电源管理芯片产品类型、价格、销量、收入，不同应用汽车电源管理芯片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本文主要包括汽车电源管理芯片生产商如下：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Texas Instruments Incorporated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SMIC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Analog Devices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NXP Semiconductors B.V.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Onsemi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Infineon Technologies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STMicroelectronics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Sanken Electric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Allegro MicroSystems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Microchip Technology Incorporated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Renesas Electronics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Cypress Semiconductor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Qualcomm Technologies,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Rutronik Elektronische Bauelemente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Maxim Integrated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电压调节器芯片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电机控制芯片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电池管理芯片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乘用车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商用车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第2章：中国市场汽车电源管理芯片主要厂商（品牌）竞争分析，主要包括汽车电源管理芯片销量、收入、市场份额、价格、产地及行业集中度分析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第3章：中国市场汽车电源管理芯片主要厂商（品牌）基本情况介绍，包括公司简介、汽车电源管理芯片产品型号、销量、价格、收入及最新动态等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第4章：中国不同类型汽车电源管理芯片销量、收入、价格及份额等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第5章：中国不同应用汽车电源管理芯片销量、收入、价格及份额等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第8章：中国本土汽车电源管理芯片生产情况分析，及中国市场汽车电源管理芯片进出口情况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市场空间：中国汽车电源管理芯片行业市场规模情况如何？未来增长情况如何？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产业链情况：中国汽车电源管理芯片厂商所在产业链构成是怎样？未来格局会如何演化？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厂商分析：全球汽车电源管理芯片领先企业是谁？企业情况怎样？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汽车电源管理芯片市场概述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按照不同产品类型，汽车电源管理芯片主要可以分为如下几个类别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中国不同产品类型汽车电源管理芯片增长趋势2018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电压调节器芯片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电机控制芯片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电池管理芯片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从不同应用，汽车电源管理芯片主要包括如下几个方面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中国不同应用汽车电源管理芯片增长趋势2018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乘用车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商用车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中国汽车电源管理芯片发展现状及未来趋势（2018-2029）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中国市场汽车电源管理芯片收入及增长率（2018-2029）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中国市场汽车电源管理芯片销量及增长率（2018-2029）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中国市场主要汽车电源管理芯片厂商分析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中国市场主要厂商汽车电源管理芯片销量、收入及市场份额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中国市场主要厂商汽车电源管理芯片销量（2018-2023）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中国市场主要厂商汽车电源管理芯片收入（2018-2023）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2022年中国市场主要厂商汽车电源管理芯片收入排名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中国市场主要厂商汽车电源管理芯片价格（2018-2023）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中国市场主要厂商汽车电源管理芯片总部及产地分布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中国市场主要厂商成立时间及汽车电源管理芯片商业化日期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中国市场主要厂商汽车电源管理芯片产品类型及应用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汽车电源管理芯片行业集中度、竞争程度分析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汽车电源管理芯片行业集中度分析：2022年中国Top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中国汽车电源管理芯片第一梯队、第二梯队和第三梯队厂商（品牌）及2022年市场份额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中国市场汽车电源管理芯片主要企业分析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Texas Instruments Incorporated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Texas Instruments Incorporated基本信息、汽车电源管理芯片生产基地、总部、竞争对手及市场地位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Texas Instruments Incorporated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Texas Instruments Incorporated在中国市场汽车电源管理芯片销量、收入、价格及毛利率（2018-2023）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Texas Instruments Incorporated公司简介及主要业务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Texas Instruments Incorporated企业最新动态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SMIC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SMIC基本信息、汽车电源管理芯片生产基地、总部、竞争对手及市场地位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SMIC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SMIC在中国市场汽车电源管理芯片销量、收入、价格及毛利率（2018-2023）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SMIC公司简介及主要业务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SMIC企业最新动态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Analog Devices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Analog Devices Inc.基本信息、汽车电源管理芯片生产基地、总部、竞争对手及市场地位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Analog Devices Inc.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Analog Devices Inc.在中国市场汽车电源管理芯片销量、收入、价格及毛利率（2018-2023）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Analog Devices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Analog Devices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NXP Semiconductors B.V.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NXP Semiconductors B.V.基本信息、汽车电源管理芯片生产基地、总部、竞争对手及市场地位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NXP Semiconductors B.V.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NXP Semiconductors B.V.在中国市场汽车电源管理芯片销量、收入、价格及毛利率（2018-2023）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NXP Semiconductors B.V.公司简介及主要业务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NXP Semiconductors B.V.企业最新动态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Onsemi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Onsemi基本信息、汽车电源管理芯片生产基地、总部、竞争对手及市场地位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Onsemi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Onsemi在中国市场汽车电源管理芯片销量、收入、价格及毛利率（2018-2023）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Onsemi公司简介及主要业务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Onsemi企业最新动态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Infineon Technologies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Infineon Technologies AG基本信息、汽车电源管理芯片生产基地、总部、竞争对手及市场地位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Infineon Technologies AG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Infineon Technologies AG在中国市场汽车电源管理芯片销量、收入、价格及毛利率（2018-2023）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Infineon Technologies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Infineon Technologies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STMicroelectronics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STMicroelectronics基本信息、汽车电源管理芯片生产基地、总部、竞争对手及市场地位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STMicroelectronics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STMicroelectronics在中国市场汽车电源管理芯片销量、收入、价格及毛利率（2018-2023）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STMicroelectronics公司简介及主要业务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STMicroelectronics企业最新动态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Sanken Electric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Sanken Electric Co., Ltd.基本信息、汽车电源管理芯片生产基地、总部、竞争对手及市场地位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Sanken Electric Co., Ltd.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Sanken Electric Co., Ltd.在中国市场汽车电源管理芯片销量、收入、价格及毛利率（2018-2023）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Sanken Electric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Sanken Electric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Allegro MicroSystems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Allegro MicroSystems基本信息、汽车电源管理芯片生产基地、总部、竞争对手及市场地位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Allegro MicroSystems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Allegro MicroSystems在中国市场汽车电源管理芯片销量、收入、价格及毛利率（2018-2023）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Allegro MicroSystems公司简介及主要业务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Allegro MicroSystems企业最新动态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Microchip Technology Incorporated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Microchip Technology Incorporated基本信息、汽车电源管理芯片生产基地、总部、竞争对手及市场地位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Microchip Technology Incorporated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Microchip Technology Incorporated在中国市场汽车电源管理芯片销量、收入、价格及毛利率（2018-2023）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Microchip Technology Incorporated公司简介及主要业务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Microchip Technology Incorporated企业最新动态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Renesas Electronics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Renesas Electronics Corporation基本信息、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Renesas Electronics Corporation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Renesas Electronics Corporation在中国市场汽车电源管理芯片销量、收入、价格及毛利率（2018-2023）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Renesas Electronics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Renesas Electronics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Cypress Semiconductor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Cypress Semiconductor Corporation基本信息、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Cypress Semiconductor Corporation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Cypress Semiconductor Corporation在中国市场汽车电源管理芯片销量、收入、价格及毛利率（2018-2023）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Cypress Semiconductor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Cypress Semiconductor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Qualcomm Technologies,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Qualcomm Technologies, Inc.基本信息、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Qualcomm Technologies, Inc.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Qualcomm Technologies, Inc.在中国市场汽车电源管理芯片销量、收入、价格及毛利率（2018-2023）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Qualcomm Technologies,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Qualcomm Technologies,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Rutronik Elektronische Bauelemente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Rutronik Elektronische Bauelemente GmbH基本信息、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Rutronik Elektronische Bauelemente GmbH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Rutronik Elektronische Bauelemente GmbH在中国市场汽车电源管理芯片销量、收入、价格及毛利率（2018-2023）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Rutronik Elektronische Bauelemente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Rutronik Elektronische Bauelemente GmbH企业最新动态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Maxim Integrated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Maxim Integrated基本信息、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Maxim Integrated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Maxim Integrated在中国市场汽车电源管理芯片销量、收入、价格及毛利率（2018-2023）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Maxim Integrated公司简介及主要业务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Maxim Integrated企业最新动态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不同类型汽车电源管理芯片分析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中国市场不同产品类型汽车电源管理芯片销量（2018-2029）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中国市场不同产品类型汽车电源管理芯片销量及市场份额（2018-2023）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中国市场不同产品类型汽车电源管理芯片销量预测（2024-2029）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中国市场不同产品类型汽车电源管理芯片规模（2018-2029）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中国市场不同产品类型汽车电源管理芯片规模及市场份额（2018-2023）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中国市场不同产品类型汽车电源管理芯片规模预测（2024-2029）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中国市场不同产品类型汽车电源管理芯片价格走势（2018-2029）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不同应用汽车电源管理芯片分析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中国市场不同应用汽车电源管理芯片销量（2018-2029）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中国市场不同应用汽车电源管理芯片销量及市场份额（2018-2023）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中国市场不同应用汽车电源管理芯片销量预测（2024-2029）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中国市场不同应用汽车电源管理芯片规模（2018-2029）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中国市场不同应用汽车电源管理芯片规模及市场份额（2018-2023）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中国市场不同应用汽车电源管理芯片规模预测（2024-2029）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中国市场不同应用汽车电源管理芯片价格走势（2018-2029）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汽车电源管理芯片行业发展分析---发展趋势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汽车电源管理芯片行业发展分析---厂商壁垒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汽车电源管理芯片行业发展分析---驱动因素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汽车电源管理芯片行业发展分析---制约因素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汽车电源管理芯片中国企业SWOT分析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汽车电源管理芯片行业政策环境分析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汽车电源管理芯片行业产业链简介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汽车电源管理芯片产业链分析-上游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汽车电源管理芯片产业链分析-中游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汽车电源管理芯片产业链分析-下游：行业场景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汽车电源管理芯片行业采购模式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汽车电源管理芯片行业生产模式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汽车电源管理芯片行业销售模式及销售渠道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中国本土汽车电源管理芯片产能、产量分析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中国汽车电源管理芯片供需现状及预测（2018-2029）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中国汽车电源管理芯片产能、产量、产能利用率及发展趋势（2018-2029）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中国汽车电源管理芯片产量、市场需求量及发展趋势（2018-2029）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中国汽车电源管理芯片进出口分析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中国市场汽车电源管理芯片主要进口来源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中国市场汽车电源管理芯片主要出口目的地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不同产品类型，汽车电源管理芯片市场规模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不同应用汽车电源管理芯片市场规模2018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中国市场主要厂商汽车电源管理芯片销量（2018-2023）&amp;（千件）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中国市场主要厂商汽车电源管理芯片销量市场份额（2018-2023）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中国市场主要厂商汽车电源管理芯片收入（2018-2023）&amp;（万元）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中国市场主要厂商汽车电源管理芯片收入份额（2018-2023）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2022年中国主要生产商汽车电源管理芯片收入排名（万元）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中国市场主要厂商汽车电源管理芯片价格（2018-2023）&amp;（元/件）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中国市场主要厂商汽车电源管理芯片总部及产地分布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中国市场主要厂商成立时间及汽车电源管理芯片商业化日期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中国市场主要厂商汽车电源管理芯片产品类型及应用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2022年中国市场汽车电源管理芯片主要厂商市场地位（第一梯队、第二梯队和第三梯队）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Texas Instruments Incorporated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Texas Instruments Incorporated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Texas Instruments Incorporated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Texas Instruments Incorporated公司简介及主要业务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Texas Instruments Incorporated企业最新动态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SMIC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SMIC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SMIC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SMIC公司简介及主要业务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SMIC企业最新动态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Analog Devices Inc.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Analog Devices Inc.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Analog Devices Inc.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Analog Devices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Analog Devices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NXP Semiconductors B.V.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NXP Semiconductors B.V.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NXP Semiconductors B.V.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NXP Semiconductors B.V.公司简介及主要业务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NXP Semiconductors B.V.企业最新动态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Onsemi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Onsemi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Onsemi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Onsemi公司简介及主要业务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Onsemi企业最新动态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Infineon Technologies AG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Infineon Technologies AG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Infineon Technologies AG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Infineon Technologies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Infineon Technologies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STMicroelectronics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STMicroelectronics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STMicroelectronics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STMicroelectronics公司简介及主要业务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STMicroelectronics企业最新动态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Sanken Electric Co., Ltd.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Sanken Electric Co., Ltd.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Sanken Electric Co., Ltd.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Sanken Electric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Sanken Electric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Allegro MicroSystems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Allegro MicroSystems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Allegro MicroSystems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Allegro MicroSystems公司简介及主要业务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Allegro MicroSystems企业最新动态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Microchip Technology Incorporated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Microchip Technology Incorporated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Microchip Technology Incorporated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Microchip Technology Incorporated公司简介及主要业务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Microchip Technology Incorporated企业最新动态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Renesas Electronics Corporation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Renesas Electronics Corporation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Renesas Electronics Corporation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Renesas Electronics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Renesas Electronics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Cypress Semiconductor Corporation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Cypress Semiconductor Corporation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Cypress Semiconductor Corporation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Cypress Semiconductor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Cypress Semiconductor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Qualcomm Technologies, Inc.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Qualcomm Technologies, Inc.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Qualcomm Technologies, Inc.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Qualcomm Technologies,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Qualcomm Technologies,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Rutronik Elektronische Bauelemente GmbH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Rutronik Elektronische Bauelemente GmbH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Rutronik Elektronische Bauelemente GmbH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Rutronik Elektronische Bauelemente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Rutronik Elektronische Bauelemente GmbH企业最新动态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Maxim Integrated 汽车电源管理芯片生产基地、总部、竞争对手及市场地位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Maxim Integrated 汽车电源管理芯片产品规格、参数及市场应用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Maxim Integrated 汽车电源管理芯片销量（千件）、收入（万元）、价格（元/件）及毛利率（2018-2023）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Maxim Integrated公司简介及主要业务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Maxim Integrated企业最新动态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中国市场不同类型汽车电源管理芯片销量（2018-2023）&amp;（千件）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中国市场不同类型汽车电源管理芯片销量市场份额（2018-2023）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中国市场不同类型汽车电源管理芯片销量预测（2024-2029）&amp;（千件）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中国市场不同类型汽车电源管理芯片销量市场份额预测（2024-2029）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中国市场不同类型汽车电源管理芯片规模（2018-2023）&amp;（万元）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中国市场不同类型汽车电源管理芯片规模市场份额（2018-2023）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中国市场不同类型汽车电源管理芯片规模预测（2024-2029）&amp;（万元）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中国市场不同类型汽车电源管理芯片规模市场份额预测（2024-2029）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中国市场不同应用汽车电源管理芯片销量（2018-2023）&amp;（千件）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中国市场不同应用汽车电源管理芯片销量市场份额（2018-2023）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中国市场不同应用汽车电源管理芯片销量预测（2024-2029）&amp;（千件）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中国市场不同应用汽车电源管理芯片销量市场份额预测（2024-2029）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中国市场不同应用汽车电源管理芯片规模（2018-2023）&amp;（万元）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中国市场不同应用汽车电源管理芯片规模市场份额（2018-2023）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中国市场不同应用汽车电源管理芯片规模预测（2024-2029）&amp;（万元）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中国市场不同应用汽车电源管理芯片规模市场份额预测（2024-2029）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汽车电源管理芯片行业发展分析---发展趋势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汽车电源管理芯片行业发展分析---厂商壁垒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汽车电源管理芯片行业发展分析---驱动因素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汽车电源管理芯片行业发展分析---制约因素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汽车电源管理芯片行业相关重点政策一览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汽车电源管理芯片行业供应链分析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汽车电源管理芯片上游原料供应商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汽车电源管理芯片行业主要下游客户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汽车电源管理芯片典型经销商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中国汽车电源管理芯片产量、销量、进口量及出口量（2018-2023）&amp;（千件）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中国汽车电源管理芯片产量、销量、进口量及出口量预测（2024-2029）&amp;（千件）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中国市场汽车电源管理芯片主要进口来源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中国市场汽车电源管理芯片主要出口目的地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汽车电源管理芯片产品图片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中国不同产品类型汽车电源管理芯片产量市场份额2022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电压调节器芯片产品图片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电机控制芯片产品图片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电池管理芯片产品图片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中国不同应用汽车电源管理芯片市场份额2022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乘用车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商用车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中国市场汽车电源管理芯片市场规模，2018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中国市场汽车电源管理芯片收入及增长率（2018-2029）&amp;（万元）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中国市场汽车电源管理芯片销量及增长率（2018-2029）&amp;（千件）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2022年中国市场主要厂商汽车电源管理芯片销量市场份额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2022年中国市场主要厂商汽车电源管理芯片收入市场份额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2022年中国市场前五大厂商汽车电源管理芯片市场份额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2022年中国市场汽车电源管理芯片第一梯队、第二梯队和第三梯队厂商（品牌）及市场份额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中国市场不同产品类型汽车电源管理芯片价格走势（2018-2029）&amp;（元/件）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中国市场不同应用汽车电源管理芯片价格走势（2018-2029）&amp;（元/件）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汽车电源管理芯片中国企业SWOT分析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汽车电源管理芯片产业链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汽车电源管理芯片行业采购模式分析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汽车电源管理芯片行业生产模式分析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汽车电源管理芯片行业销售模式分析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中国汽车电源管理芯片产能、产量、产能利用率及发展趋势（2018-2029）&amp;（千件）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中国汽车电源管理芯片产量、市场需求量及发展趋势（2018-2029）&amp;（千件）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资料三角测定</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I2MiwiaGRpZCI6IjY3YTEzMDQ2M2ViMDk1NDQ0ZWIyMzZiOTVkNTMwZWIwIiwidXNlckNvdW50IjoyMjYyfQ=="/>
  </w:docVars>
  <w:rsids>
    <w:rsidRoot w:val="438C3708"/>
    <w:rsid w:val="00005402"/>
    <w:rsid w:val="00044EF2"/>
    <w:rsid w:val="0009075B"/>
    <w:rsid w:val="00103897"/>
    <w:rsid w:val="001464CE"/>
    <w:rsid w:val="00227F32"/>
    <w:rsid w:val="00285085"/>
    <w:rsid w:val="002D269B"/>
    <w:rsid w:val="00305CE7"/>
    <w:rsid w:val="00351550"/>
    <w:rsid w:val="003F417C"/>
    <w:rsid w:val="00443541"/>
    <w:rsid w:val="004B3940"/>
    <w:rsid w:val="004D183B"/>
    <w:rsid w:val="004E43BF"/>
    <w:rsid w:val="00522102"/>
    <w:rsid w:val="00610011"/>
    <w:rsid w:val="006964A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05C1B"/>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52895"/>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3193C"/>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DA1507"/>
    <w:rsid w:val="42E16FF9"/>
    <w:rsid w:val="42F44377"/>
    <w:rsid w:val="42F56341"/>
    <w:rsid w:val="43034954"/>
    <w:rsid w:val="430B40A0"/>
    <w:rsid w:val="43217136"/>
    <w:rsid w:val="43252782"/>
    <w:rsid w:val="432946F8"/>
    <w:rsid w:val="432A1217"/>
    <w:rsid w:val="432A5FEB"/>
    <w:rsid w:val="43307E11"/>
    <w:rsid w:val="433237B2"/>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2149E"/>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B406F"/>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1045F"/>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D55530"/>
    <w:rsid w:val="4FF260E2"/>
    <w:rsid w:val="4FFC486B"/>
    <w:rsid w:val="500100D3"/>
    <w:rsid w:val="50096F88"/>
    <w:rsid w:val="500D6A7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D52888"/>
    <w:rsid w:val="5AD54636"/>
    <w:rsid w:val="5AD563E4"/>
    <w:rsid w:val="5AE05F3C"/>
    <w:rsid w:val="5AEC309D"/>
    <w:rsid w:val="5AF00910"/>
    <w:rsid w:val="5AF54CD9"/>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DD362F"/>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52CE6"/>
    <w:rsid w:val="6B1E4C20"/>
    <w:rsid w:val="6B1E7934"/>
    <w:rsid w:val="6B252A70"/>
    <w:rsid w:val="6B2C2051"/>
    <w:rsid w:val="6B3134EF"/>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D303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9</Pages>
  <Words>5805</Words>
  <Characters>7944</Characters>
  <Lines>0</Lines>
  <Paragraphs>0</Paragraphs>
  <TotalTime>7</TotalTime>
  <ScaleCrop>false</ScaleCrop>
  <LinksUpToDate>false</LinksUpToDate>
  <CharactersWithSpaces>9550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2023-04-10T09:53:15Z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BB1ED01798A84FE5B0EE9563C149695D_13</vt:lpwstr>
  </property>
  <property fmtid="{D5CDD505-2E9C-101B-9397-08002B2CF9AE}" pid="5" name="commondata">
    <vt:lpwstr>eyJjb3VudCI6NDAzLCJoZGlkIjoiNjdhMTMwNDYzZWIwOTU0NDRlYjIzNmI5NWQ1MzBlYjAiLCJ1c2VyQ291bnQiOjQwM30=</vt:lpwstr>
  </property>
</Properties>
</file>