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jc w:val="right"/>
        <w:rPr>
          <w:rStyle w:val="13"/>
          <w:rFonts w:hint="eastAsia" w:ascii="微软雅黑" w:hAnsi="微软雅黑" w:eastAsia="微软雅黑" w:cs="微软雅黑"/>
          <w:sz w:val="24"/>
          <w:szCs w:val="24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621665</wp:posOffset>
                </wp:positionH>
                <wp:positionV relativeFrom="paragraph">
                  <wp:posOffset>2576830</wp:posOffset>
                </wp:positionV>
                <wp:extent cx="3948430" cy="542925"/>
                <wp:effectExtent l="0" t="0" r="0" b="0"/>
                <wp:wrapNone/>
                <wp:docPr id="1" name="文本框 1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8430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sz w:val="18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Style w:val="14"/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000000"/>
                                <w:spacing w:val="15"/>
                                <w:sz w:val="18"/>
                                <w:szCs w:val="18"/>
                                <w:bdr w:val="none" w:color="auto" w:sz="0" w:space="0"/>
                                <w:shd w:val="clear" w:fill="FFFFFF"/>
                              </w:rPr>
                              <w:t>为企业提供专业的市场调查报告、市场研究报告、可行性研究、IPO咨询、商业计划书等服务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48.95pt;margin-top:202.9pt;height:42.75pt;width:310.9pt;z-index:251667456;mso-width-relative:page;mso-height-relative:page;" filled="f" stroked="f" coordsize="21600,21600" o:gfxdata="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LBFk0nbAAAACwEAAA8AAAAA&#10;AAAAAQAgAAAAIgAAAGRycy9kb3ducmV2LnhtbFBLAQIUABQAAAAIAIdO4kAnyx44gwIAANcEAAAO&#10;AAAAAAAAAAEAIAAAACoBAABkcnMvZTJvRG9jLnhtbFBLBQYAAAAABgAGAFkBAAAfBg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sz w:val="18"/>
                          <w:szCs w:val="20"/>
                          <w:lang w:val="en-US" w:eastAsia="zh-CN"/>
                        </w:rPr>
                      </w:pPr>
                      <w:r>
                        <w:rPr>
                          <w:rStyle w:val="14"/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000000"/>
                          <w:spacing w:val="15"/>
                          <w:sz w:val="18"/>
                          <w:szCs w:val="18"/>
                          <w:bdr w:val="none" w:color="auto" w:sz="0" w:space="0"/>
                          <w:shd w:val="clear" w:fill="FFFFFF"/>
                        </w:rPr>
                        <w:t>为企业提供专业的市场调查报告、市场研究报告、可行性研究、IPO咨询、商业计划书等服务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_GoBack"/>
      <w:bookmarkEnd w:id="3"/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-501650</wp:posOffset>
                </wp:positionH>
                <wp:positionV relativeFrom="paragraph">
                  <wp:posOffset>3524885</wp:posOffset>
                </wp:positionV>
                <wp:extent cx="6296025" cy="2464435"/>
                <wp:effectExtent l="0" t="0" r="0" b="0"/>
                <wp:wrapNone/>
                <wp:docPr id="235" name="文本框 235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6025" cy="24644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 w:val="0"/>
                                <w:sz w:val="56"/>
                                <w:szCs w:val="5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 w:val="0"/>
                                <w:sz w:val="56"/>
                                <w:szCs w:val="56"/>
                                <w:lang w:val="en-US" w:eastAsia="zh-CN"/>
                              </w:rPr>
                              <w:t>全球与中国顺丁烯二酸酐市场现状及未来发展趋势（2022版本）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-39.5pt;margin-top:277.55pt;height:194.05pt;width:495.75pt;z-index:251664384;mso-width-relative:page;mso-height-relative:page;" filled="f" stroked="f" coordsize="21600,21600" o:gfxdata="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4ph4DtwAAAALAQAA&#10;DwAAAAAAAAABACAAAAAiAAAAZHJzL2Rvd25yZXYueG1sUEsBAhQAFAAAAAgAh07iQKEHl6CHAgAA&#10;3AQAAA4AAAAAAAAAAQAgAAAAKw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 w:val="0"/>
                          <w:sz w:val="56"/>
                          <w:szCs w:val="56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 w:val="0"/>
                          <w:sz w:val="56"/>
                          <w:szCs w:val="56"/>
                          <w:lang w:val="en-US" w:eastAsia="zh-CN"/>
                        </w:rPr>
                        <w:t>全球与中国顺丁烯二酸酐市场现状及未来发展趋势（2022版本）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1090295</wp:posOffset>
                </wp:positionH>
                <wp:positionV relativeFrom="paragraph">
                  <wp:posOffset>2439670</wp:posOffset>
                </wp:positionV>
                <wp:extent cx="2985135" cy="76200"/>
                <wp:effectExtent l="12700" t="12700" r="31115" b="25400"/>
                <wp:wrapNone/>
                <wp:docPr id="23" name="圆角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5135" cy="76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85.85pt;margin-top:192.1pt;height:6pt;width:235.05pt;z-index:251660288;v-text-anchor:middle;mso-width-relative:page;mso-height-relative:page;" fillcolor="#4F81BD [3204]" filled="t" stroked="t" coordsize="21600,21600" arcsize="0.5" o:gfxdata="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C00I9z2AAAAAsBAAAPAAAAAAAAAAEAIAAAACIAAABkcnMvZG93bnJldi54bWxQ&#10;SwECFAAUAAAACACHTuJAgfvW+KICAABBBQAADgAAAAAAAAABACAAAAAnAQAAZHJzL2Uyb0RvYy54&#10;bWxQSwUGAAAAAAYABgBZAQAAOwYAAAAA&#10;">
                <v:fill on="t" focussize="0,0"/>
                <v:stroke weight="2pt" color="#385D8A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-1125220</wp:posOffset>
                </wp:positionH>
                <wp:positionV relativeFrom="paragraph">
                  <wp:posOffset>7308215</wp:posOffset>
                </wp:positionV>
                <wp:extent cx="7560310" cy="2487930"/>
                <wp:effectExtent l="12700" t="12700" r="27940" b="13970"/>
                <wp:wrapNone/>
                <wp:docPr id="7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 flipV="1">
                          <a:off x="0" y="0"/>
                          <a:ext cx="7560310" cy="2487930"/>
                          <a:chOff x="3647" y="2962"/>
                          <a:chExt cx="11904" cy="4876"/>
                        </a:xfrm>
                      </wpg:grpSpPr>
                      <wps:wsp>
                        <wps:cNvPr id="8" name="任意多边形 16"/>
                        <wps:cNvSpPr/>
                        <wps:spPr>
                          <a:xfrm>
                            <a:off x="3647" y="2962"/>
                            <a:ext cx="11905" cy="4592"/>
                          </a:xfrm>
                          <a:custGeom>
                            <a:avLst/>
                            <a:gdLst>
                              <a:gd name="connsiteX0" fmla="*/ 0 w 7559676"/>
                              <a:gd name="connsiteY0" fmla="*/ 0 h 2915727"/>
                              <a:gd name="connsiteX1" fmla="*/ 7559676 w 7559676"/>
                              <a:gd name="connsiteY1" fmla="*/ 0 h 2915727"/>
                              <a:gd name="connsiteX2" fmla="*/ 7559676 w 7559676"/>
                              <a:gd name="connsiteY2" fmla="*/ 2915727 h 2915727"/>
                              <a:gd name="connsiteX3" fmla="*/ 7357507 w 7559676"/>
                              <a:gd name="connsiteY3" fmla="*/ 2915727 h 2915727"/>
                              <a:gd name="connsiteX4" fmla="*/ 7346472 w 7559676"/>
                              <a:gd name="connsiteY4" fmla="*/ 2912494 h 2915727"/>
                              <a:gd name="connsiteX5" fmla="*/ 7108167 w 7559676"/>
                              <a:gd name="connsiteY5" fmla="*/ 2846717 h 2915727"/>
                              <a:gd name="connsiteX6" fmla="*/ 6418054 w 7559676"/>
                              <a:gd name="connsiteY6" fmla="*/ 2708695 h 2915727"/>
                              <a:gd name="connsiteX7" fmla="*/ 5865963 w 7559676"/>
                              <a:gd name="connsiteY7" fmla="*/ 2708695 h 2915727"/>
                              <a:gd name="connsiteX8" fmla="*/ 5262114 w 7559676"/>
                              <a:gd name="connsiteY8" fmla="*/ 2863970 h 2915727"/>
                              <a:gd name="connsiteX9" fmla="*/ 4399473 w 7559676"/>
                              <a:gd name="connsiteY9" fmla="*/ 2743200 h 2915727"/>
                              <a:gd name="connsiteX10" fmla="*/ 3657601 w 7559676"/>
                              <a:gd name="connsiteY10" fmla="*/ 2311880 h 2915727"/>
                              <a:gd name="connsiteX11" fmla="*/ 2984741 w 7559676"/>
                              <a:gd name="connsiteY11" fmla="*/ 1949570 h 2915727"/>
                              <a:gd name="connsiteX12" fmla="*/ 2518914 w 7559676"/>
                              <a:gd name="connsiteY12" fmla="*/ 1742536 h 2915727"/>
                              <a:gd name="connsiteX13" fmla="*/ 2277375 w 7559676"/>
                              <a:gd name="connsiteY13" fmla="*/ 1690778 h 2915727"/>
                              <a:gd name="connsiteX14" fmla="*/ 1725284 w 7559676"/>
                              <a:gd name="connsiteY14" fmla="*/ 1604514 h 2915727"/>
                              <a:gd name="connsiteX15" fmla="*/ 1104182 w 7559676"/>
                              <a:gd name="connsiteY15" fmla="*/ 1466491 h 2915727"/>
                              <a:gd name="connsiteX16" fmla="*/ 655609 w 7559676"/>
                              <a:gd name="connsiteY16" fmla="*/ 1328468 h 2915727"/>
                              <a:gd name="connsiteX17" fmla="*/ 3910 w 7559676"/>
                              <a:gd name="connsiteY17" fmla="*/ 1246501 h 2915727"/>
                              <a:gd name="connsiteX18" fmla="*/ 0 w 7559676"/>
                              <a:gd name="connsiteY18" fmla="*/ 1245486 h 29157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</a:cxnLst>
                            <a:rect l="l" t="t" r="r" b="b"/>
                            <a:pathLst>
                              <a:path w="7559676" h="2915727">
                                <a:moveTo>
                                  <a:pt x="0" y="0"/>
                                </a:moveTo>
                                <a:lnTo>
                                  <a:pt x="7559676" y="0"/>
                                </a:lnTo>
                                <a:lnTo>
                                  <a:pt x="7559676" y="2915727"/>
                                </a:lnTo>
                                <a:lnTo>
                                  <a:pt x="7357507" y="2915727"/>
                                </a:lnTo>
                                <a:lnTo>
                                  <a:pt x="7346472" y="2912494"/>
                                </a:lnTo>
                                <a:cubicBezTo>
                                  <a:pt x="7277101" y="2891287"/>
                                  <a:pt x="7203058" y="2868283"/>
                                  <a:pt x="7108167" y="2846717"/>
                                </a:cubicBezTo>
                                <a:cubicBezTo>
                                  <a:pt x="6918386" y="2803585"/>
                                  <a:pt x="6625088" y="2731699"/>
                                  <a:pt x="6418054" y="2708695"/>
                                </a:cubicBezTo>
                                <a:cubicBezTo>
                                  <a:pt x="6211020" y="2685691"/>
                                  <a:pt x="6058620" y="2682816"/>
                                  <a:pt x="5865963" y="2708695"/>
                                </a:cubicBezTo>
                                <a:cubicBezTo>
                                  <a:pt x="5673306" y="2734574"/>
                                  <a:pt x="5506529" y="2858219"/>
                                  <a:pt x="5262114" y="2863970"/>
                                </a:cubicBezTo>
                                <a:cubicBezTo>
                                  <a:pt x="5017699" y="2869721"/>
                                  <a:pt x="4666892" y="2835215"/>
                                  <a:pt x="4399473" y="2743200"/>
                                </a:cubicBezTo>
                                <a:cubicBezTo>
                                  <a:pt x="4132054" y="2651185"/>
                                  <a:pt x="3893390" y="2444152"/>
                                  <a:pt x="3657601" y="2311880"/>
                                </a:cubicBezTo>
                                <a:cubicBezTo>
                                  <a:pt x="3421812" y="2179608"/>
                                  <a:pt x="3174522" y="2044461"/>
                                  <a:pt x="2984741" y="1949570"/>
                                </a:cubicBezTo>
                                <a:cubicBezTo>
                                  <a:pt x="2794960" y="1854679"/>
                                  <a:pt x="2636808" y="1785668"/>
                                  <a:pt x="2518914" y="1742536"/>
                                </a:cubicBezTo>
                                <a:cubicBezTo>
                                  <a:pt x="2401020" y="1699404"/>
                                  <a:pt x="2409647" y="1713782"/>
                                  <a:pt x="2277375" y="1690778"/>
                                </a:cubicBezTo>
                                <a:cubicBezTo>
                                  <a:pt x="2145103" y="1667774"/>
                                  <a:pt x="1920816" y="1641895"/>
                                  <a:pt x="1725284" y="1604514"/>
                                </a:cubicBezTo>
                                <a:cubicBezTo>
                                  <a:pt x="1529752" y="1567133"/>
                                  <a:pt x="1282461" y="1512499"/>
                                  <a:pt x="1104182" y="1466491"/>
                                </a:cubicBezTo>
                                <a:cubicBezTo>
                                  <a:pt x="925903" y="1420483"/>
                                  <a:pt x="897149" y="1391728"/>
                                  <a:pt x="655609" y="1328468"/>
                                </a:cubicBezTo>
                                <a:cubicBezTo>
                                  <a:pt x="504647" y="1288931"/>
                                  <a:pt x="236868" y="1293199"/>
                                  <a:pt x="3910" y="1246501"/>
                                </a:cubicBezTo>
                                <a:lnTo>
                                  <a:pt x="0" y="1245486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7"/>
                        <wps:cNvSpPr/>
                        <wps:spPr>
                          <a:xfrm>
                            <a:off x="3647" y="4510"/>
                            <a:ext cx="11905" cy="3328"/>
                          </a:xfrm>
                          <a:custGeom>
                            <a:avLst/>
                            <a:gdLst>
                              <a:gd name="connsiteX0" fmla="*/ 0 w 7108166"/>
                              <a:gd name="connsiteY0" fmla="*/ 0 h 2282766"/>
                              <a:gd name="connsiteX1" fmla="*/ 128809 w 7108166"/>
                              <a:gd name="connsiteY1" fmla="*/ 31326 h 2282766"/>
                              <a:gd name="connsiteX2" fmla="*/ 1057533 w 7108166"/>
                              <a:gd name="connsiteY2" fmla="*/ 341877 h 2282766"/>
                              <a:gd name="connsiteX3" fmla="*/ 3132343 w 7108166"/>
                              <a:gd name="connsiteY3" fmla="*/ 1170013 h 2282766"/>
                              <a:gd name="connsiteX4" fmla="*/ 4851470 w 7108166"/>
                              <a:gd name="connsiteY4" fmla="*/ 1946390 h 2282766"/>
                              <a:gd name="connsiteX5" fmla="*/ 6056836 w 7108166"/>
                              <a:gd name="connsiteY5" fmla="*/ 1618586 h 2282766"/>
                              <a:gd name="connsiteX6" fmla="*/ 7084360 w 7108166"/>
                              <a:gd name="connsiteY6" fmla="*/ 1998149 h 2282766"/>
                              <a:gd name="connsiteX7" fmla="*/ 7108166 w 7108166"/>
                              <a:gd name="connsiteY7" fmla="*/ 1999509 h 2282766"/>
                              <a:gd name="connsiteX8" fmla="*/ 7108166 w 7108166"/>
                              <a:gd name="connsiteY8" fmla="*/ 2282766 h 2282766"/>
                              <a:gd name="connsiteX9" fmla="*/ 6899110 w 7108166"/>
                              <a:gd name="connsiteY9" fmla="*/ 2272577 h 2282766"/>
                              <a:gd name="connsiteX10" fmla="*/ 6649639 w 7108166"/>
                              <a:gd name="connsiteY10" fmla="*/ 2239688 h 2282766"/>
                              <a:gd name="connsiteX11" fmla="*/ 5661634 w 7108166"/>
                              <a:gd name="connsiteY11" fmla="*/ 1911884 h 2282766"/>
                              <a:gd name="connsiteX12" fmla="*/ 4851470 w 7108166"/>
                              <a:gd name="connsiteY12" fmla="*/ 2274194 h 2282766"/>
                              <a:gd name="connsiteX13" fmla="*/ 4021546 w 7108166"/>
                              <a:gd name="connsiteY13" fmla="*/ 2032654 h 2282766"/>
                              <a:gd name="connsiteX14" fmla="*/ 2697621 w 7108166"/>
                              <a:gd name="connsiteY14" fmla="*/ 1135507 h 2282766"/>
                              <a:gd name="connsiteX15" fmla="*/ 1274894 w 7108166"/>
                              <a:gd name="connsiteY15" fmla="*/ 842209 h 2282766"/>
                              <a:gd name="connsiteX16" fmla="*/ 0 w 7108166"/>
                              <a:gd name="connsiteY16" fmla="*/ 608982 h 2282766"/>
                              <a:gd name="connsiteX0-1" fmla="*/ 0 w 7108166"/>
                              <a:gd name="connsiteY0-2" fmla="*/ 0 h 2282766"/>
                              <a:gd name="connsiteX1-3" fmla="*/ 128809 w 7108166"/>
                              <a:gd name="connsiteY1-4" fmla="*/ 31326 h 2282766"/>
                              <a:gd name="connsiteX2-5" fmla="*/ 1057533 w 7108166"/>
                              <a:gd name="connsiteY2-6" fmla="*/ 341877 h 2282766"/>
                              <a:gd name="connsiteX3-7" fmla="*/ 3132343 w 7108166"/>
                              <a:gd name="connsiteY3-8" fmla="*/ 1170013 h 2282766"/>
                              <a:gd name="connsiteX4-9" fmla="*/ 4851470 w 7108166"/>
                              <a:gd name="connsiteY4-10" fmla="*/ 1946390 h 2282766"/>
                              <a:gd name="connsiteX5-11" fmla="*/ 6056836 w 7108166"/>
                              <a:gd name="connsiteY5-12" fmla="*/ 1618586 h 2282766"/>
                              <a:gd name="connsiteX6-13" fmla="*/ 7084360 w 7108166"/>
                              <a:gd name="connsiteY6-14" fmla="*/ 1998149 h 2282766"/>
                              <a:gd name="connsiteX7-15" fmla="*/ 7108166 w 7108166"/>
                              <a:gd name="connsiteY7-16" fmla="*/ 1999509 h 2282766"/>
                              <a:gd name="connsiteX8-17" fmla="*/ 7108166 w 7108166"/>
                              <a:gd name="connsiteY8-18" fmla="*/ 2282766 h 2282766"/>
                              <a:gd name="connsiteX9-19" fmla="*/ 6899110 w 7108166"/>
                              <a:gd name="connsiteY9-20" fmla="*/ 2272577 h 2282766"/>
                              <a:gd name="connsiteX10-21" fmla="*/ 6649639 w 7108166"/>
                              <a:gd name="connsiteY10-22" fmla="*/ 2239688 h 2282766"/>
                              <a:gd name="connsiteX11-23" fmla="*/ 5661634 w 7108166"/>
                              <a:gd name="connsiteY11-24" fmla="*/ 1911884 h 2282766"/>
                              <a:gd name="connsiteX12-25" fmla="*/ 4851470 w 7108166"/>
                              <a:gd name="connsiteY12-26" fmla="*/ 2274194 h 2282766"/>
                              <a:gd name="connsiteX13-27" fmla="*/ 4021546 w 7108166"/>
                              <a:gd name="connsiteY13-28" fmla="*/ 2032654 h 2282766"/>
                              <a:gd name="connsiteX14-29" fmla="*/ 2697621 w 7108166"/>
                              <a:gd name="connsiteY14-30" fmla="*/ 1135507 h 2282766"/>
                              <a:gd name="connsiteX15-31" fmla="*/ 1274894 w 7108166"/>
                              <a:gd name="connsiteY15-32" fmla="*/ 842209 h 2282766"/>
                              <a:gd name="connsiteX16-33" fmla="*/ 0 w 7108166"/>
                              <a:gd name="connsiteY16-34" fmla="*/ 608982 h 2282766"/>
                              <a:gd name="connsiteX17" fmla="*/ 0 w 7108166"/>
                              <a:gd name="connsiteY17" fmla="*/ 0 h 2282766"/>
                              <a:gd name="connsiteX0-35" fmla="*/ 0 w 7108166"/>
                              <a:gd name="connsiteY0-36" fmla="*/ 0 h 2282766"/>
                              <a:gd name="connsiteX1-37" fmla="*/ 1057533 w 7108166"/>
                              <a:gd name="connsiteY1-38" fmla="*/ 341877 h 2282766"/>
                              <a:gd name="connsiteX2-39" fmla="*/ 3132343 w 7108166"/>
                              <a:gd name="connsiteY2-40" fmla="*/ 1170013 h 2282766"/>
                              <a:gd name="connsiteX3-41" fmla="*/ 4851470 w 7108166"/>
                              <a:gd name="connsiteY3-42" fmla="*/ 1946390 h 2282766"/>
                              <a:gd name="connsiteX4-43" fmla="*/ 6056836 w 7108166"/>
                              <a:gd name="connsiteY4-44" fmla="*/ 1618586 h 2282766"/>
                              <a:gd name="connsiteX5-45" fmla="*/ 7084360 w 7108166"/>
                              <a:gd name="connsiteY5-46" fmla="*/ 1998149 h 2282766"/>
                              <a:gd name="connsiteX6-47" fmla="*/ 7108166 w 7108166"/>
                              <a:gd name="connsiteY6-48" fmla="*/ 1999509 h 2282766"/>
                              <a:gd name="connsiteX7-49" fmla="*/ 7108166 w 7108166"/>
                              <a:gd name="connsiteY7-50" fmla="*/ 2282766 h 2282766"/>
                              <a:gd name="connsiteX8-51" fmla="*/ 6899110 w 7108166"/>
                              <a:gd name="connsiteY8-52" fmla="*/ 2272577 h 2282766"/>
                              <a:gd name="connsiteX9-53" fmla="*/ 6649639 w 7108166"/>
                              <a:gd name="connsiteY9-54" fmla="*/ 2239688 h 2282766"/>
                              <a:gd name="connsiteX10-55" fmla="*/ 5661634 w 7108166"/>
                              <a:gd name="connsiteY10-56" fmla="*/ 1911884 h 2282766"/>
                              <a:gd name="connsiteX11-57" fmla="*/ 4851470 w 7108166"/>
                              <a:gd name="connsiteY11-58" fmla="*/ 2274194 h 2282766"/>
                              <a:gd name="connsiteX12-59" fmla="*/ 4021546 w 7108166"/>
                              <a:gd name="connsiteY12-60" fmla="*/ 2032654 h 2282766"/>
                              <a:gd name="connsiteX13-61" fmla="*/ 2697621 w 7108166"/>
                              <a:gd name="connsiteY13-62" fmla="*/ 1135507 h 2282766"/>
                              <a:gd name="connsiteX14-63" fmla="*/ 1274894 w 7108166"/>
                              <a:gd name="connsiteY14-64" fmla="*/ 842209 h 2282766"/>
                              <a:gd name="connsiteX15-65" fmla="*/ 0 w 7108166"/>
                              <a:gd name="connsiteY15-66" fmla="*/ 608982 h 2282766"/>
                              <a:gd name="connsiteX16-67" fmla="*/ 0 w 7108166"/>
                              <a:gd name="connsiteY16-68" fmla="*/ 0 h 2282766"/>
                              <a:gd name="connsiteX0-69" fmla="*/ 0 w 7108166"/>
                              <a:gd name="connsiteY0-70" fmla="*/ 0 h 2282766"/>
                              <a:gd name="connsiteX1-71" fmla="*/ 3132343 w 7108166"/>
                              <a:gd name="connsiteY1-72" fmla="*/ 1170013 h 2282766"/>
                              <a:gd name="connsiteX2-73" fmla="*/ 4851470 w 7108166"/>
                              <a:gd name="connsiteY2-74" fmla="*/ 1946390 h 2282766"/>
                              <a:gd name="connsiteX3-75" fmla="*/ 6056836 w 7108166"/>
                              <a:gd name="connsiteY3-76" fmla="*/ 1618586 h 2282766"/>
                              <a:gd name="connsiteX4-77" fmla="*/ 7084360 w 7108166"/>
                              <a:gd name="connsiteY4-78" fmla="*/ 1998149 h 2282766"/>
                              <a:gd name="connsiteX5-79" fmla="*/ 7108166 w 7108166"/>
                              <a:gd name="connsiteY5-80" fmla="*/ 1999509 h 2282766"/>
                              <a:gd name="connsiteX6-81" fmla="*/ 7108166 w 7108166"/>
                              <a:gd name="connsiteY6-82" fmla="*/ 2282766 h 2282766"/>
                              <a:gd name="connsiteX7-83" fmla="*/ 6899110 w 7108166"/>
                              <a:gd name="connsiteY7-84" fmla="*/ 2272577 h 2282766"/>
                              <a:gd name="connsiteX8-85" fmla="*/ 6649639 w 7108166"/>
                              <a:gd name="connsiteY8-86" fmla="*/ 2239688 h 2282766"/>
                              <a:gd name="connsiteX9-87" fmla="*/ 5661634 w 7108166"/>
                              <a:gd name="connsiteY9-88" fmla="*/ 1911884 h 2282766"/>
                              <a:gd name="connsiteX10-89" fmla="*/ 4851470 w 7108166"/>
                              <a:gd name="connsiteY10-90" fmla="*/ 2274194 h 2282766"/>
                              <a:gd name="connsiteX11-91" fmla="*/ 4021546 w 7108166"/>
                              <a:gd name="connsiteY11-92" fmla="*/ 2032654 h 2282766"/>
                              <a:gd name="connsiteX12-93" fmla="*/ 2697621 w 7108166"/>
                              <a:gd name="connsiteY12-94" fmla="*/ 1135507 h 2282766"/>
                              <a:gd name="connsiteX13-95" fmla="*/ 1274894 w 7108166"/>
                              <a:gd name="connsiteY13-96" fmla="*/ 842209 h 2282766"/>
                              <a:gd name="connsiteX14-97" fmla="*/ 0 w 7108166"/>
                              <a:gd name="connsiteY14-98" fmla="*/ 608982 h 2282766"/>
                              <a:gd name="connsiteX15-99" fmla="*/ 0 w 7108166"/>
                              <a:gd name="connsiteY15-100" fmla="*/ 0 h 2282766"/>
                              <a:gd name="connsiteX0-101" fmla="*/ 0 w 7108166"/>
                              <a:gd name="connsiteY0-102" fmla="*/ 0 h 2282766"/>
                              <a:gd name="connsiteX1-103" fmla="*/ 2804540 w 7108166"/>
                              <a:gd name="connsiteY1-104" fmla="*/ 859462 h 2282766"/>
                              <a:gd name="connsiteX2-105" fmla="*/ 4851470 w 7108166"/>
                              <a:gd name="connsiteY2-106" fmla="*/ 1946390 h 2282766"/>
                              <a:gd name="connsiteX3-107" fmla="*/ 6056836 w 7108166"/>
                              <a:gd name="connsiteY3-108" fmla="*/ 1618586 h 2282766"/>
                              <a:gd name="connsiteX4-109" fmla="*/ 7084360 w 7108166"/>
                              <a:gd name="connsiteY4-110" fmla="*/ 1998149 h 2282766"/>
                              <a:gd name="connsiteX5-111" fmla="*/ 7108166 w 7108166"/>
                              <a:gd name="connsiteY5-112" fmla="*/ 1999509 h 2282766"/>
                              <a:gd name="connsiteX6-113" fmla="*/ 7108166 w 7108166"/>
                              <a:gd name="connsiteY6-114" fmla="*/ 2282766 h 2282766"/>
                              <a:gd name="connsiteX7-115" fmla="*/ 6899110 w 7108166"/>
                              <a:gd name="connsiteY7-116" fmla="*/ 2272577 h 2282766"/>
                              <a:gd name="connsiteX8-117" fmla="*/ 6649639 w 7108166"/>
                              <a:gd name="connsiteY8-118" fmla="*/ 2239688 h 2282766"/>
                              <a:gd name="connsiteX9-119" fmla="*/ 5661634 w 7108166"/>
                              <a:gd name="connsiteY9-120" fmla="*/ 1911884 h 2282766"/>
                              <a:gd name="connsiteX10-121" fmla="*/ 4851470 w 7108166"/>
                              <a:gd name="connsiteY10-122" fmla="*/ 2274194 h 2282766"/>
                              <a:gd name="connsiteX11-123" fmla="*/ 4021546 w 7108166"/>
                              <a:gd name="connsiteY11-124" fmla="*/ 2032654 h 2282766"/>
                              <a:gd name="connsiteX12-125" fmla="*/ 2697621 w 7108166"/>
                              <a:gd name="connsiteY12-126" fmla="*/ 1135507 h 2282766"/>
                              <a:gd name="connsiteX13-127" fmla="*/ 1274894 w 7108166"/>
                              <a:gd name="connsiteY13-128" fmla="*/ 842209 h 2282766"/>
                              <a:gd name="connsiteX14-129" fmla="*/ 0 w 7108166"/>
                              <a:gd name="connsiteY14-130" fmla="*/ 608982 h 2282766"/>
                              <a:gd name="connsiteX15-131" fmla="*/ 0 w 7108166"/>
                              <a:gd name="connsiteY15-132" fmla="*/ 0 h 2282766"/>
                              <a:gd name="connsiteX0-133" fmla="*/ 0 w 7108166"/>
                              <a:gd name="connsiteY0-134" fmla="*/ 0 h 2282766"/>
                              <a:gd name="connsiteX1-135" fmla="*/ 2804540 w 7108166"/>
                              <a:gd name="connsiteY1-136" fmla="*/ 859462 h 2282766"/>
                              <a:gd name="connsiteX2-137" fmla="*/ 4851470 w 7108166"/>
                              <a:gd name="connsiteY2-138" fmla="*/ 1946390 h 2282766"/>
                              <a:gd name="connsiteX3-139" fmla="*/ 6056836 w 7108166"/>
                              <a:gd name="connsiteY3-140" fmla="*/ 1618586 h 2282766"/>
                              <a:gd name="connsiteX4-141" fmla="*/ 7084360 w 7108166"/>
                              <a:gd name="connsiteY4-142" fmla="*/ 1998149 h 2282766"/>
                              <a:gd name="connsiteX5-143" fmla="*/ 7108166 w 7108166"/>
                              <a:gd name="connsiteY5-144" fmla="*/ 1999509 h 2282766"/>
                              <a:gd name="connsiteX6-145" fmla="*/ 7108166 w 7108166"/>
                              <a:gd name="connsiteY6-146" fmla="*/ 2282766 h 2282766"/>
                              <a:gd name="connsiteX7-147" fmla="*/ 6899110 w 7108166"/>
                              <a:gd name="connsiteY7-148" fmla="*/ 2272577 h 2282766"/>
                              <a:gd name="connsiteX8-149" fmla="*/ 6649639 w 7108166"/>
                              <a:gd name="connsiteY8-150" fmla="*/ 2239688 h 2282766"/>
                              <a:gd name="connsiteX9-151" fmla="*/ 5661634 w 7108166"/>
                              <a:gd name="connsiteY9-152" fmla="*/ 1911884 h 2282766"/>
                              <a:gd name="connsiteX10-153" fmla="*/ 4851470 w 7108166"/>
                              <a:gd name="connsiteY10-154" fmla="*/ 2274194 h 2282766"/>
                              <a:gd name="connsiteX11-155" fmla="*/ 4021546 w 7108166"/>
                              <a:gd name="connsiteY11-156" fmla="*/ 2032654 h 2282766"/>
                              <a:gd name="connsiteX12-157" fmla="*/ 2697621 w 7108166"/>
                              <a:gd name="connsiteY12-158" fmla="*/ 1135507 h 2282766"/>
                              <a:gd name="connsiteX13-159" fmla="*/ 1274894 w 7108166"/>
                              <a:gd name="connsiteY13-160" fmla="*/ 842209 h 2282766"/>
                              <a:gd name="connsiteX14-161" fmla="*/ 0 w 7108166"/>
                              <a:gd name="connsiteY14-162" fmla="*/ 608982 h 2282766"/>
                              <a:gd name="connsiteX15-163" fmla="*/ 0 w 7108166"/>
                              <a:gd name="connsiteY15-164" fmla="*/ 0 h 2282766"/>
                              <a:gd name="connsiteX0-165" fmla="*/ 0 w 7108166"/>
                              <a:gd name="connsiteY0-166" fmla="*/ 0 h 2282766"/>
                              <a:gd name="connsiteX1-167" fmla="*/ 2286955 w 7108166"/>
                              <a:gd name="connsiteY1-168" fmla="*/ 773197 h 2282766"/>
                              <a:gd name="connsiteX2-169" fmla="*/ 4851470 w 7108166"/>
                              <a:gd name="connsiteY2-170" fmla="*/ 1946390 h 2282766"/>
                              <a:gd name="connsiteX3-171" fmla="*/ 6056836 w 7108166"/>
                              <a:gd name="connsiteY3-172" fmla="*/ 1618586 h 2282766"/>
                              <a:gd name="connsiteX4-173" fmla="*/ 7084360 w 7108166"/>
                              <a:gd name="connsiteY4-174" fmla="*/ 1998149 h 2282766"/>
                              <a:gd name="connsiteX5-175" fmla="*/ 7108166 w 7108166"/>
                              <a:gd name="connsiteY5-176" fmla="*/ 1999509 h 2282766"/>
                              <a:gd name="connsiteX6-177" fmla="*/ 7108166 w 7108166"/>
                              <a:gd name="connsiteY6-178" fmla="*/ 2282766 h 2282766"/>
                              <a:gd name="connsiteX7-179" fmla="*/ 6899110 w 7108166"/>
                              <a:gd name="connsiteY7-180" fmla="*/ 2272577 h 2282766"/>
                              <a:gd name="connsiteX8-181" fmla="*/ 6649639 w 7108166"/>
                              <a:gd name="connsiteY8-182" fmla="*/ 2239688 h 2282766"/>
                              <a:gd name="connsiteX9-183" fmla="*/ 5661634 w 7108166"/>
                              <a:gd name="connsiteY9-184" fmla="*/ 1911884 h 2282766"/>
                              <a:gd name="connsiteX10-185" fmla="*/ 4851470 w 7108166"/>
                              <a:gd name="connsiteY10-186" fmla="*/ 2274194 h 2282766"/>
                              <a:gd name="connsiteX11-187" fmla="*/ 4021546 w 7108166"/>
                              <a:gd name="connsiteY11-188" fmla="*/ 2032654 h 2282766"/>
                              <a:gd name="connsiteX12-189" fmla="*/ 2697621 w 7108166"/>
                              <a:gd name="connsiteY12-190" fmla="*/ 1135507 h 2282766"/>
                              <a:gd name="connsiteX13-191" fmla="*/ 1274894 w 7108166"/>
                              <a:gd name="connsiteY13-192" fmla="*/ 842209 h 2282766"/>
                              <a:gd name="connsiteX14-193" fmla="*/ 0 w 7108166"/>
                              <a:gd name="connsiteY14-194" fmla="*/ 608982 h 2282766"/>
                              <a:gd name="connsiteX15-195" fmla="*/ 0 w 7108166"/>
                              <a:gd name="connsiteY15-196" fmla="*/ 0 h 2282766"/>
                              <a:gd name="connsiteX0-197" fmla="*/ 0 w 7108166"/>
                              <a:gd name="connsiteY0-198" fmla="*/ 0 h 2282766"/>
                              <a:gd name="connsiteX1-199" fmla="*/ 2286955 w 7108166"/>
                              <a:gd name="connsiteY1-200" fmla="*/ 773197 h 2282766"/>
                              <a:gd name="connsiteX2-201" fmla="*/ 4851470 w 7108166"/>
                              <a:gd name="connsiteY2-202" fmla="*/ 1946390 h 2282766"/>
                              <a:gd name="connsiteX3-203" fmla="*/ 6056836 w 7108166"/>
                              <a:gd name="connsiteY3-204" fmla="*/ 1618586 h 2282766"/>
                              <a:gd name="connsiteX4-205" fmla="*/ 7084360 w 7108166"/>
                              <a:gd name="connsiteY4-206" fmla="*/ 1998149 h 2282766"/>
                              <a:gd name="connsiteX5-207" fmla="*/ 7108166 w 7108166"/>
                              <a:gd name="connsiteY5-208" fmla="*/ 1999509 h 2282766"/>
                              <a:gd name="connsiteX6-209" fmla="*/ 7108166 w 7108166"/>
                              <a:gd name="connsiteY6-210" fmla="*/ 2282766 h 2282766"/>
                              <a:gd name="connsiteX7-211" fmla="*/ 6899110 w 7108166"/>
                              <a:gd name="connsiteY7-212" fmla="*/ 2272577 h 2282766"/>
                              <a:gd name="connsiteX8-213" fmla="*/ 6649639 w 7108166"/>
                              <a:gd name="connsiteY8-214" fmla="*/ 2239688 h 2282766"/>
                              <a:gd name="connsiteX9-215" fmla="*/ 5661634 w 7108166"/>
                              <a:gd name="connsiteY9-216" fmla="*/ 1911884 h 2282766"/>
                              <a:gd name="connsiteX10-217" fmla="*/ 4851470 w 7108166"/>
                              <a:gd name="connsiteY10-218" fmla="*/ 2274194 h 2282766"/>
                              <a:gd name="connsiteX11-219" fmla="*/ 4021546 w 7108166"/>
                              <a:gd name="connsiteY11-220" fmla="*/ 2032654 h 2282766"/>
                              <a:gd name="connsiteX12-221" fmla="*/ 2697621 w 7108166"/>
                              <a:gd name="connsiteY12-222" fmla="*/ 1135507 h 2282766"/>
                              <a:gd name="connsiteX13-223" fmla="*/ 0 w 7108166"/>
                              <a:gd name="connsiteY13-224" fmla="*/ 608982 h 2282766"/>
                              <a:gd name="connsiteX14-225" fmla="*/ 0 w 7108166"/>
                              <a:gd name="connsiteY14-226" fmla="*/ 0 h 2282766"/>
                              <a:gd name="connsiteX0-227" fmla="*/ 0 w 7108166"/>
                              <a:gd name="connsiteY0-228" fmla="*/ 0 h 2282766"/>
                              <a:gd name="connsiteX1-229" fmla="*/ 2286955 w 7108166"/>
                              <a:gd name="connsiteY1-230" fmla="*/ 773197 h 2282766"/>
                              <a:gd name="connsiteX2-231" fmla="*/ 4851470 w 7108166"/>
                              <a:gd name="connsiteY2-232" fmla="*/ 1946390 h 2282766"/>
                              <a:gd name="connsiteX3-233" fmla="*/ 6056836 w 7108166"/>
                              <a:gd name="connsiteY3-234" fmla="*/ 1618586 h 2282766"/>
                              <a:gd name="connsiteX4-235" fmla="*/ 7084360 w 7108166"/>
                              <a:gd name="connsiteY4-236" fmla="*/ 1998149 h 2282766"/>
                              <a:gd name="connsiteX5-237" fmla="*/ 7108166 w 7108166"/>
                              <a:gd name="connsiteY5-238" fmla="*/ 1999509 h 2282766"/>
                              <a:gd name="connsiteX6-239" fmla="*/ 7108166 w 7108166"/>
                              <a:gd name="connsiteY6-240" fmla="*/ 2282766 h 2282766"/>
                              <a:gd name="connsiteX7-241" fmla="*/ 6899110 w 7108166"/>
                              <a:gd name="connsiteY7-242" fmla="*/ 2272577 h 2282766"/>
                              <a:gd name="connsiteX8-243" fmla="*/ 6649639 w 7108166"/>
                              <a:gd name="connsiteY8-244" fmla="*/ 2239688 h 2282766"/>
                              <a:gd name="connsiteX9-245" fmla="*/ 5661634 w 7108166"/>
                              <a:gd name="connsiteY9-246" fmla="*/ 1911884 h 2282766"/>
                              <a:gd name="connsiteX10-247" fmla="*/ 4851470 w 7108166"/>
                              <a:gd name="connsiteY10-248" fmla="*/ 2274194 h 2282766"/>
                              <a:gd name="connsiteX11-249" fmla="*/ 4021546 w 7108166"/>
                              <a:gd name="connsiteY11-250" fmla="*/ 2032654 h 2282766"/>
                              <a:gd name="connsiteX12-251" fmla="*/ 2697621 w 7108166"/>
                              <a:gd name="connsiteY12-252" fmla="*/ 1135507 h 2282766"/>
                              <a:gd name="connsiteX13-253" fmla="*/ 0 w 7108166"/>
                              <a:gd name="connsiteY13-254" fmla="*/ 608982 h 2282766"/>
                              <a:gd name="connsiteX14-255" fmla="*/ 0 w 7108166"/>
                              <a:gd name="connsiteY14-256" fmla="*/ 0 h 2282766"/>
                              <a:gd name="connsiteX0-257" fmla="*/ 0 w 7108166"/>
                              <a:gd name="connsiteY0-258" fmla="*/ 0 h 2282766"/>
                              <a:gd name="connsiteX1-259" fmla="*/ 2286955 w 7108166"/>
                              <a:gd name="connsiteY1-260" fmla="*/ 773197 h 2282766"/>
                              <a:gd name="connsiteX2-261" fmla="*/ 4851470 w 7108166"/>
                              <a:gd name="connsiteY2-262" fmla="*/ 1946390 h 2282766"/>
                              <a:gd name="connsiteX3-263" fmla="*/ 6056836 w 7108166"/>
                              <a:gd name="connsiteY3-264" fmla="*/ 1618586 h 2282766"/>
                              <a:gd name="connsiteX4-265" fmla="*/ 7084360 w 7108166"/>
                              <a:gd name="connsiteY4-266" fmla="*/ 1998149 h 2282766"/>
                              <a:gd name="connsiteX5-267" fmla="*/ 7108166 w 7108166"/>
                              <a:gd name="connsiteY5-268" fmla="*/ 1999509 h 2282766"/>
                              <a:gd name="connsiteX6-269" fmla="*/ 7108166 w 7108166"/>
                              <a:gd name="connsiteY6-270" fmla="*/ 2282766 h 2282766"/>
                              <a:gd name="connsiteX7-271" fmla="*/ 6899110 w 7108166"/>
                              <a:gd name="connsiteY7-272" fmla="*/ 2272577 h 2282766"/>
                              <a:gd name="connsiteX8-273" fmla="*/ 6649639 w 7108166"/>
                              <a:gd name="connsiteY8-274" fmla="*/ 2239688 h 2282766"/>
                              <a:gd name="connsiteX9-275" fmla="*/ 5661634 w 7108166"/>
                              <a:gd name="connsiteY9-276" fmla="*/ 1911884 h 2282766"/>
                              <a:gd name="connsiteX10-277" fmla="*/ 4851470 w 7108166"/>
                              <a:gd name="connsiteY10-278" fmla="*/ 2274194 h 2282766"/>
                              <a:gd name="connsiteX11-279" fmla="*/ 4021546 w 7108166"/>
                              <a:gd name="connsiteY11-280" fmla="*/ 2032654 h 2282766"/>
                              <a:gd name="connsiteX12-281" fmla="*/ 2697621 w 7108166"/>
                              <a:gd name="connsiteY12-282" fmla="*/ 1135507 h 2282766"/>
                              <a:gd name="connsiteX13-283" fmla="*/ 0 w 7108166"/>
                              <a:gd name="connsiteY13-284" fmla="*/ 608982 h 2282766"/>
                              <a:gd name="connsiteX14-285" fmla="*/ 0 w 7108166"/>
                              <a:gd name="connsiteY14-286" fmla="*/ 0 h 2282766"/>
                              <a:gd name="connsiteX0-287" fmla="*/ 0 w 7108166"/>
                              <a:gd name="connsiteY0-288" fmla="*/ 0 h 2282766"/>
                              <a:gd name="connsiteX1-289" fmla="*/ 2286955 w 7108166"/>
                              <a:gd name="connsiteY1-290" fmla="*/ 773197 h 2282766"/>
                              <a:gd name="connsiteX2-291" fmla="*/ 4782458 w 7108166"/>
                              <a:gd name="connsiteY2-292" fmla="*/ 1946390 h 2282766"/>
                              <a:gd name="connsiteX3-293" fmla="*/ 6056836 w 7108166"/>
                              <a:gd name="connsiteY3-294" fmla="*/ 1618586 h 2282766"/>
                              <a:gd name="connsiteX4-295" fmla="*/ 7084360 w 7108166"/>
                              <a:gd name="connsiteY4-296" fmla="*/ 1998149 h 2282766"/>
                              <a:gd name="connsiteX5-297" fmla="*/ 7108166 w 7108166"/>
                              <a:gd name="connsiteY5-298" fmla="*/ 1999509 h 2282766"/>
                              <a:gd name="connsiteX6-299" fmla="*/ 7108166 w 7108166"/>
                              <a:gd name="connsiteY6-300" fmla="*/ 2282766 h 2282766"/>
                              <a:gd name="connsiteX7-301" fmla="*/ 6899110 w 7108166"/>
                              <a:gd name="connsiteY7-302" fmla="*/ 2272577 h 2282766"/>
                              <a:gd name="connsiteX8-303" fmla="*/ 6649639 w 7108166"/>
                              <a:gd name="connsiteY8-304" fmla="*/ 2239688 h 2282766"/>
                              <a:gd name="connsiteX9-305" fmla="*/ 5661634 w 7108166"/>
                              <a:gd name="connsiteY9-306" fmla="*/ 1911884 h 2282766"/>
                              <a:gd name="connsiteX10-307" fmla="*/ 4851470 w 7108166"/>
                              <a:gd name="connsiteY10-308" fmla="*/ 2274194 h 2282766"/>
                              <a:gd name="connsiteX11-309" fmla="*/ 4021546 w 7108166"/>
                              <a:gd name="connsiteY11-310" fmla="*/ 2032654 h 2282766"/>
                              <a:gd name="connsiteX12-311" fmla="*/ 2697621 w 7108166"/>
                              <a:gd name="connsiteY12-312" fmla="*/ 1135507 h 2282766"/>
                              <a:gd name="connsiteX13-313" fmla="*/ 0 w 7108166"/>
                              <a:gd name="connsiteY13-314" fmla="*/ 608982 h 2282766"/>
                              <a:gd name="connsiteX14-315" fmla="*/ 0 w 7108166"/>
                              <a:gd name="connsiteY14-316" fmla="*/ 0 h 2282766"/>
                              <a:gd name="connsiteX0-317" fmla="*/ 0 w 7108166"/>
                              <a:gd name="connsiteY0-318" fmla="*/ 0 h 2282766"/>
                              <a:gd name="connsiteX1-319" fmla="*/ 2286955 w 7108166"/>
                              <a:gd name="connsiteY1-320" fmla="*/ 773197 h 2282766"/>
                              <a:gd name="connsiteX2-321" fmla="*/ 4782458 w 7108166"/>
                              <a:gd name="connsiteY2-322" fmla="*/ 1946390 h 2282766"/>
                              <a:gd name="connsiteX3-323" fmla="*/ 6056836 w 7108166"/>
                              <a:gd name="connsiteY3-324" fmla="*/ 1618586 h 2282766"/>
                              <a:gd name="connsiteX4-325" fmla="*/ 7084360 w 7108166"/>
                              <a:gd name="connsiteY4-326" fmla="*/ 1998149 h 2282766"/>
                              <a:gd name="connsiteX5-327" fmla="*/ 7108166 w 7108166"/>
                              <a:gd name="connsiteY5-328" fmla="*/ 1999509 h 2282766"/>
                              <a:gd name="connsiteX6-329" fmla="*/ 7108166 w 7108166"/>
                              <a:gd name="connsiteY6-330" fmla="*/ 2282766 h 2282766"/>
                              <a:gd name="connsiteX7-331" fmla="*/ 6899110 w 7108166"/>
                              <a:gd name="connsiteY7-332" fmla="*/ 2272577 h 2282766"/>
                              <a:gd name="connsiteX8-333" fmla="*/ 6649639 w 7108166"/>
                              <a:gd name="connsiteY8-334" fmla="*/ 2239688 h 2282766"/>
                              <a:gd name="connsiteX9-335" fmla="*/ 5661634 w 7108166"/>
                              <a:gd name="connsiteY9-336" fmla="*/ 1911884 h 2282766"/>
                              <a:gd name="connsiteX10-337" fmla="*/ 4851470 w 7108166"/>
                              <a:gd name="connsiteY10-338" fmla="*/ 2274194 h 2282766"/>
                              <a:gd name="connsiteX11-339" fmla="*/ 4021546 w 7108166"/>
                              <a:gd name="connsiteY11-340" fmla="*/ 2032654 h 2282766"/>
                              <a:gd name="connsiteX12-341" fmla="*/ 2697621 w 7108166"/>
                              <a:gd name="connsiteY12-342" fmla="*/ 1135507 h 2282766"/>
                              <a:gd name="connsiteX13-343" fmla="*/ 0 w 7108166"/>
                              <a:gd name="connsiteY13-344" fmla="*/ 608982 h 2282766"/>
                              <a:gd name="connsiteX14-345" fmla="*/ 0 w 7108166"/>
                              <a:gd name="connsiteY14-346" fmla="*/ 0 h 2282766"/>
                              <a:gd name="connsiteX0-347" fmla="*/ 0 w 7108166"/>
                              <a:gd name="connsiteY0-348" fmla="*/ 0 h 2282766"/>
                              <a:gd name="connsiteX1-349" fmla="*/ 2286955 w 7108166"/>
                              <a:gd name="connsiteY1-350" fmla="*/ 773197 h 2282766"/>
                              <a:gd name="connsiteX2-351" fmla="*/ 4661688 w 7108166"/>
                              <a:gd name="connsiteY2-352" fmla="*/ 1894631 h 2282766"/>
                              <a:gd name="connsiteX3-353" fmla="*/ 6056836 w 7108166"/>
                              <a:gd name="connsiteY3-354" fmla="*/ 1618586 h 2282766"/>
                              <a:gd name="connsiteX4-355" fmla="*/ 7084360 w 7108166"/>
                              <a:gd name="connsiteY4-356" fmla="*/ 1998149 h 2282766"/>
                              <a:gd name="connsiteX5-357" fmla="*/ 7108166 w 7108166"/>
                              <a:gd name="connsiteY5-358" fmla="*/ 1999509 h 2282766"/>
                              <a:gd name="connsiteX6-359" fmla="*/ 7108166 w 7108166"/>
                              <a:gd name="connsiteY6-360" fmla="*/ 2282766 h 2282766"/>
                              <a:gd name="connsiteX7-361" fmla="*/ 6899110 w 7108166"/>
                              <a:gd name="connsiteY7-362" fmla="*/ 2272577 h 2282766"/>
                              <a:gd name="connsiteX8-363" fmla="*/ 6649639 w 7108166"/>
                              <a:gd name="connsiteY8-364" fmla="*/ 2239688 h 2282766"/>
                              <a:gd name="connsiteX9-365" fmla="*/ 5661634 w 7108166"/>
                              <a:gd name="connsiteY9-366" fmla="*/ 1911884 h 2282766"/>
                              <a:gd name="connsiteX10-367" fmla="*/ 4851470 w 7108166"/>
                              <a:gd name="connsiteY10-368" fmla="*/ 2274194 h 2282766"/>
                              <a:gd name="connsiteX11-369" fmla="*/ 4021546 w 7108166"/>
                              <a:gd name="connsiteY11-370" fmla="*/ 2032654 h 2282766"/>
                              <a:gd name="connsiteX12-371" fmla="*/ 2697621 w 7108166"/>
                              <a:gd name="connsiteY12-372" fmla="*/ 1135507 h 2282766"/>
                              <a:gd name="connsiteX13-373" fmla="*/ 0 w 7108166"/>
                              <a:gd name="connsiteY13-374" fmla="*/ 608982 h 2282766"/>
                              <a:gd name="connsiteX14-375" fmla="*/ 0 w 7108166"/>
                              <a:gd name="connsiteY14-376" fmla="*/ 0 h 2282766"/>
                              <a:gd name="connsiteX0-377" fmla="*/ 0 w 7108166"/>
                              <a:gd name="connsiteY0-378" fmla="*/ 0 h 2282766"/>
                              <a:gd name="connsiteX1-379" fmla="*/ 2286955 w 7108166"/>
                              <a:gd name="connsiteY1-380" fmla="*/ 773197 h 2282766"/>
                              <a:gd name="connsiteX2-381" fmla="*/ 4661688 w 7108166"/>
                              <a:gd name="connsiteY2-382" fmla="*/ 1894631 h 2282766"/>
                              <a:gd name="connsiteX3-383" fmla="*/ 6056836 w 7108166"/>
                              <a:gd name="connsiteY3-384" fmla="*/ 1618586 h 2282766"/>
                              <a:gd name="connsiteX4-385" fmla="*/ 7084360 w 7108166"/>
                              <a:gd name="connsiteY4-386" fmla="*/ 1998149 h 2282766"/>
                              <a:gd name="connsiteX5-387" fmla="*/ 7108166 w 7108166"/>
                              <a:gd name="connsiteY5-388" fmla="*/ 1999509 h 2282766"/>
                              <a:gd name="connsiteX6-389" fmla="*/ 7108166 w 7108166"/>
                              <a:gd name="connsiteY6-390" fmla="*/ 2282766 h 2282766"/>
                              <a:gd name="connsiteX7-391" fmla="*/ 6899110 w 7108166"/>
                              <a:gd name="connsiteY7-392" fmla="*/ 2272577 h 2282766"/>
                              <a:gd name="connsiteX8-393" fmla="*/ 6649639 w 7108166"/>
                              <a:gd name="connsiteY8-394" fmla="*/ 2239688 h 2282766"/>
                              <a:gd name="connsiteX9-395" fmla="*/ 5661634 w 7108166"/>
                              <a:gd name="connsiteY9-396" fmla="*/ 1911884 h 2282766"/>
                              <a:gd name="connsiteX10-397" fmla="*/ 4851470 w 7108166"/>
                              <a:gd name="connsiteY10-398" fmla="*/ 2274194 h 2282766"/>
                              <a:gd name="connsiteX11-399" fmla="*/ 4021546 w 7108166"/>
                              <a:gd name="connsiteY11-400" fmla="*/ 2032654 h 2282766"/>
                              <a:gd name="connsiteX12-401" fmla="*/ 2697621 w 7108166"/>
                              <a:gd name="connsiteY12-402" fmla="*/ 1135507 h 2282766"/>
                              <a:gd name="connsiteX13-403" fmla="*/ 0 w 7108166"/>
                              <a:gd name="connsiteY13-404" fmla="*/ 608982 h 2282766"/>
                              <a:gd name="connsiteX14-405" fmla="*/ 0 w 7108166"/>
                              <a:gd name="connsiteY14-406" fmla="*/ 0 h 2282766"/>
                              <a:gd name="connsiteX0-407" fmla="*/ 0 w 7108166"/>
                              <a:gd name="connsiteY0-408" fmla="*/ 0 h 2282766"/>
                              <a:gd name="connsiteX1-409" fmla="*/ 2286955 w 7108166"/>
                              <a:gd name="connsiteY1-410" fmla="*/ 773197 h 2282766"/>
                              <a:gd name="connsiteX2-411" fmla="*/ 4661688 w 7108166"/>
                              <a:gd name="connsiteY2-412" fmla="*/ 1894631 h 2282766"/>
                              <a:gd name="connsiteX3-413" fmla="*/ 6056836 w 7108166"/>
                              <a:gd name="connsiteY3-414" fmla="*/ 1618586 h 2282766"/>
                              <a:gd name="connsiteX4-415" fmla="*/ 7084360 w 7108166"/>
                              <a:gd name="connsiteY4-416" fmla="*/ 1998149 h 2282766"/>
                              <a:gd name="connsiteX5-417" fmla="*/ 7108166 w 7108166"/>
                              <a:gd name="connsiteY5-418" fmla="*/ 1999509 h 2282766"/>
                              <a:gd name="connsiteX6-419" fmla="*/ 7108166 w 7108166"/>
                              <a:gd name="connsiteY6-420" fmla="*/ 2282766 h 2282766"/>
                              <a:gd name="connsiteX7-421" fmla="*/ 6899110 w 7108166"/>
                              <a:gd name="connsiteY7-422" fmla="*/ 2272577 h 2282766"/>
                              <a:gd name="connsiteX8-423" fmla="*/ 6649639 w 7108166"/>
                              <a:gd name="connsiteY8-424" fmla="*/ 2239688 h 2282766"/>
                              <a:gd name="connsiteX9-425" fmla="*/ 5661634 w 7108166"/>
                              <a:gd name="connsiteY9-426" fmla="*/ 1911884 h 2282766"/>
                              <a:gd name="connsiteX10-427" fmla="*/ 4851470 w 7108166"/>
                              <a:gd name="connsiteY10-428" fmla="*/ 2274194 h 2282766"/>
                              <a:gd name="connsiteX11-429" fmla="*/ 4021546 w 7108166"/>
                              <a:gd name="connsiteY11-430" fmla="*/ 2032654 h 2282766"/>
                              <a:gd name="connsiteX12-431" fmla="*/ 2697621 w 7108166"/>
                              <a:gd name="connsiteY12-432" fmla="*/ 1135507 h 2282766"/>
                              <a:gd name="connsiteX13-433" fmla="*/ 0 w 7108166"/>
                              <a:gd name="connsiteY13-434" fmla="*/ 608982 h 2282766"/>
                              <a:gd name="connsiteX14-435" fmla="*/ 0 w 7108166"/>
                              <a:gd name="connsiteY14-436" fmla="*/ 0 h 2282766"/>
                              <a:gd name="connsiteX0-437" fmla="*/ 0 w 7108166"/>
                              <a:gd name="connsiteY0-438" fmla="*/ 0 h 2282766"/>
                              <a:gd name="connsiteX1-439" fmla="*/ 2286955 w 7108166"/>
                              <a:gd name="connsiteY1-440" fmla="*/ 773197 h 2282766"/>
                              <a:gd name="connsiteX2-441" fmla="*/ 4661688 w 7108166"/>
                              <a:gd name="connsiteY2-442" fmla="*/ 1894631 h 2282766"/>
                              <a:gd name="connsiteX3-443" fmla="*/ 6056836 w 7108166"/>
                              <a:gd name="connsiteY3-444" fmla="*/ 1618586 h 2282766"/>
                              <a:gd name="connsiteX4-445" fmla="*/ 7084360 w 7108166"/>
                              <a:gd name="connsiteY4-446" fmla="*/ 1998149 h 2282766"/>
                              <a:gd name="connsiteX5-447" fmla="*/ 7108166 w 7108166"/>
                              <a:gd name="connsiteY5-448" fmla="*/ 1999509 h 2282766"/>
                              <a:gd name="connsiteX6-449" fmla="*/ 7108166 w 7108166"/>
                              <a:gd name="connsiteY6-450" fmla="*/ 2282766 h 2282766"/>
                              <a:gd name="connsiteX7-451" fmla="*/ 6899110 w 7108166"/>
                              <a:gd name="connsiteY7-452" fmla="*/ 2272577 h 2282766"/>
                              <a:gd name="connsiteX8-453" fmla="*/ 6649639 w 7108166"/>
                              <a:gd name="connsiteY8-454" fmla="*/ 2239688 h 2282766"/>
                              <a:gd name="connsiteX9-455" fmla="*/ 5661634 w 7108166"/>
                              <a:gd name="connsiteY9-456" fmla="*/ 1911884 h 2282766"/>
                              <a:gd name="connsiteX10-457" fmla="*/ 4851470 w 7108166"/>
                              <a:gd name="connsiteY10-458" fmla="*/ 2274194 h 2282766"/>
                              <a:gd name="connsiteX11-459" fmla="*/ 4021546 w 7108166"/>
                              <a:gd name="connsiteY11-460" fmla="*/ 2032654 h 2282766"/>
                              <a:gd name="connsiteX12-461" fmla="*/ 2697621 w 7108166"/>
                              <a:gd name="connsiteY12-462" fmla="*/ 1135507 h 2282766"/>
                              <a:gd name="connsiteX13-463" fmla="*/ 0 w 7108166"/>
                              <a:gd name="connsiteY13-464" fmla="*/ 608982 h 2282766"/>
                              <a:gd name="connsiteX14-465" fmla="*/ 0 w 7108166"/>
                              <a:gd name="connsiteY14-466" fmla="*/ 0 h 2282766"/>
                              <a:gd name="connsiteX0-467" fmla="*/ 0 w 7108166"/>
                              <a:gd name="connsiteY0-468" fmla="*/ 0 h 2282766"/>
                              <a:gd name="connsiteX1-469" fmla="*/ 2351845 w 7108166"/>
                              <a:gd name="connsiteY1-470" fmla="*/ 704185 h 2282766"/>
                              <a:gd name="connsiteX2-471" fmla="*/ 4661688 w 7108166"/>
                              <a:gd name="connsiteY2-472" fmla="*/ 1894631 h 2282766"/>
                              <a:gd name="connsiteX3-473" fmla="*/ 6056836 w 7108166"/>
                              <a:gd name="connsiteY3-474" fmla="*/ 1618586 h 2282766"/>
                              <a:gd name="connsiteX4-475" fmla="*/ 7084360 w 7108166"/>
                              <a:gd name="connsiteY4-476" fmla="*/ 1998149 h 2282766"/>
                              <a:gd name="connsiteX5-477" fmla="*/ 7108166 w 7108166"/>
                              <a:gd name="connsiteY5-478" fmla="*/ 1999509 h 2282766"/>
                              <a:gd name="connsiteX6-479" fmla="*/ 7108166 w 7108166"/>
                              <a:gd name="connsiteY6-480" fmla="*/ 2282766 h 2282766"/>
                              <a:gd name="connsiteX7-481" fmla="*/ 6899110 w 7108166"/>
                              <a:gd name="connsiteY7-482" fmla="*/ 2272577 h 2282766"/>
                              <a:gd name="connsiteX8-483" fmla="*/ 6649639 w 7108166"/>
                              <a:gd name="connsiteY8-484" fmla="*/ 2239688 h 2282766"/>
                              <a:gd name="connsiteX9-485" fmla="*/ 5661634 w 7108166"/>
                              <a:gd name="connsiteY9-486" fmla="*/ 1911884 h 2282766"/>
                              <a:gd name="connsiteX10-487" fmla="*/ 4851470 w 7108166"/>
                              <a:gd name="connsiteY10-488" fmla="*/ 2274194 h 2282766"/>
                              <a:gd name="connsiteX11-489" fmla="*/ 4021546 w 7108166"/>
                              <a:gd name="connsiteY11-490" fmla="*/ 2032654 h 2282766"/>
                              <a:gd name="connsiteX12-491" fmla="*/ 2697621 w 7108166"/>
                              <a:gd name="connsiteY12-492" fmla="*/ 1135507 h 2282766"/>
                              <a:gd name="connsiteX13-493" fmla="*/ 0 w 7108166"/>
                              <a:gd name="connsiteY13-494" fmla="*/ 608982 h 2282766"/>
                              <a:gd name="connsiteX14-495" fmla="*/ 0 w 7108166"/>
                              <a:gd name="connsiteY14-496" fmla="*/ 0 h 2282766"/>
                              <a:gd name="connsiteX0-497" fmla="*/ 0 w 7108166"/>
                              <a:gd name="connsiteY0-498" fmla="*/ 0 h 2282766"/>
                              <a:gd name="connsiteX1-499" fmla="*/ 2351845 w 7108166"/>
                              <a:gd name="connsiteY1-500" fmla="*/ 704185 h 2282766"/>
                              <a:gd name="connsiteX2-501" fmla="*/ 4661688 w 7108166"/>
                              <a:gd name="connsiteY2-502" fmla="*/ 1894631 h 2282766"/>
                              <a:gd name="connsiteX3-503" fmla="*/ 6056836 w 7108166"/>
                              <a:gd name="connsiteY3-504" fmla="*/ 1618586 h 2282766"/>
                              <a:gd name="connsiteX4-505" fmla="*/ 7084360 w 7108166"/>
                              <a:gd name="connsiteY4-506" fmla="*/ 1998149 h 2282766"/>
                              <a:gd name="connsiteX5-507" fmla="*/ 7108166 w 7108166"/>
                              <a:gd name="connsiteY5-508" fmla="*/ 1999509 h 2282766"/>
                              <a:gd name="connsiteX6-509" fmla="*/ 7108166 w 7108166"/>
                              <a:gd name="connsiteY6-510" fmla="*/ 2282766 h 2282766"/>
                              <a:gd name="connsiteX7-511" fmla="*/ 6899110 w 7108166"/>
                              <a:gd name="connsiteY7-512" fmla="*/ 2272577 h 2282766"/>
                              <a:gd name="connsiteX8-513" fmla="*/ 6649639 w 7108166"/>
                              <a:gd name="connsiteY8-514" fmla="*/ 2239688 h 2282766"/>
                              <a:gd name="connsiteX9-515" fmla="*/ 5661634 w 7108166"/>
                              <a:gd name="connsiteY9-516" fmla="*/ 1911884 h 2282766"/>
                              <a:gd name="connsiteX10-517" fmla="*/ 4851470 w 7108166"/>
                              <a:gd name="connsiteY10-518" fmla="*/ 2274194 h 2282766"/>
                              <a:gd name="connsiteX11-519" fmla="*/ 4021546 w 7108166"/>
                              <a:gd name="connsiteY11-520" fmla="*/ 2032654 h 2282766"/>
                              <a:gd name="connsiteX12-521" fmla="*/ 2697621 w 7108166"/>
                              <a:gd name="connsiteY12-522" fmla="*/ 1135507 h 2282766"/>
                              <a:gd name="connsiteX13-523" fmla="*/ 0 w 7108166"/>
                              <a:gd name="connsiteY13-524" fmla="*/ 608982 h 2282766"/>
                              <a:gd name="connsiteX14-525" fmla="*/ 0 w 7108166"/>
                              <a:gd name="connsiteY14-526" fmla="*/ 0 h 2282766"/>
                              <a:gd name="connsiteX0-527" fmla="*/ 0 w 7108166"/>
                              <a:gd name="connsiteY0-528" fmla="*/ 0 h 2282766"/>
                              <a:gd name="connsiteX1-529" fmla="*/ 2351845 w 7108166"/>
                              <a:gd name="connsiteY1-530" fmla="*/ 704185 h 2282766"/>
                              <a:gd name="connsiteX2-531" fmla="*/ 4661688 w 7108166"/>
                              <a:gd name="connsiteY2-532" fmla="*/ 1894631 h 2282766"/>
                              <a:gd name="connsiteX3-533" fmla="*/ 6056836 w 7108166"/>
                              <a:gd name="connsiteY3-534" fmla="*/ 1618586 h 2282766"/>
                              <a:gd name="connsiteX4-535" fmla="*/ 7084360 w 7108166"/>
                              <a:gd name="connsiteY4-536" fmla="*/ 1998149 h 2282766"/>
                              <a:gd name="connsiteX5-537" fmla="*/ 7108166 w 7108166"/>
                              <a:gd name="connsiteY5-538" fmla="*/ 1999509 h 2282766"/>
                              <a:gd name="connsiteX6-539" fmla="*/ 7108166 w 7108166"/>
                              <a:gd name="connsiteY6-540" fmla="*/ 2282766 h 2282766"/>
                              <a:gd name="connsiteX7-541" fmla="*/ 6899110 w 7108166"/>
                              <a:gd name="connsiteY7-542" fmla="*/ 2272577 h 2282766"/>
                              <a:gd name="connsiteX8-543" fmla="*/ 6649639 w 7108166"/>
                              <a:gd name="connsiteY8-544" fmla="*/ 2239688 h 2282766"/>
                              <a:gd name="connsiteX9-545" fmla="*/ 5661634 w 7108166"/>
                              <a:gd name="connsiteY9-546" fmla="*/ 1911884 h 2282766"/>
                              <a:gd name="connsiteX10-547" fmla="*/ 4851470 w 7108166"/>
                              <a:gd name="connsiteY10-548" fmla="*/ 2274194 h 2282766"/>
                              <a:gd name="connsiteX11-549" fmla="*/ 4021546 w 7108166"/>
                              <a:gd name="connsiteY11-550" fmla="*/ 2032654 h 2282766"/>
                              <a:gd name="connsiteX12-551" fmla="*/ 2697621 w 7108166"/>
                              <a:gd name="connsiteY12-552" fmla="*/ 1135507 h 2282766"/>
                              <a:gd name="connsiteX13-553" fmla="*/ 0 w 7108166"/>
                              <a:gd name="connsiteY13-554" fmla="*/ 608982 h 2282766"/>
                              <a:gd name="connsiteX14-555" fmla="*/ 0 w 7108166"/>
                              <a:gd name="connsiteY14-556" fmla="*/ 0 h 2282766"/>
                              <a:gd name="connsiteX0-557" fmla="*/ 0 w 7108166"/>
                              <a:gd name="connsiteY0-558" fmla="*/ 0 h 2282766"/>
                              <a:gd name="connsiteX1-559" fmla="*/ 2351845 w 7108166"/>
                              <a:gd name="connsiteY1-560" fmla="*/ 704185 h 2282766"/>
                              <a:gd name="connsiteX2-561" fmla="*/ 4531910 w 7108166"/>
                              <a:gd name="connsiteY2-562" fmla="*/ 1894631 h 2282766"/>
                              <a:gd name="connsiteX3-563" fmla="*/ 6056836 w 7108166"/>
                              <a:gd name="connsiteY3-564" fmla="*/ 1618586 h 2282766"/>
                              <a:gd name="connsiteX4-565" fmla="*/ 7084360 w 7108166"/>
                              <a:gd name="connsiteY4-566" fmla="*/ 1998149 h 2282766"/>
                              <a:gd name="connsiteX5-567" fmla="*/ 7108166 w 7108166"/>
                              <a:gd name="connsiteY5-568" fmla="*/ 1999509 h 2282766"/>
                              <a:gd name="connsiteX6-569" fmla="*/ 7108166 w 7108166"/>
                              <a:gd name="connsiteY6-570" fmla="*/ 2282766 h 2282766"/>
                              <a:gd name="connsiteX7-571" fmla="*/ 6899110 w 7108166"/>
                              <a:gd name="connsiteY7-572" fmla="*/ 2272577 h 2282766"/>
                              <a:gd name="connsiteX8-573" fmla="*/ 6649639 w 7108166"/>
                              <a:gd name="connsiteY8-574" fmla="*/ 2239688 h 2282766"/>
                              <a:gd name="connsiteX9-575" fmla="*/ 5661634 w 7108166"/>
                              <a:gd name="connsiteY9-576" fmla="*/ 1911884 h 2282766"/>
                              <a:gd name="connsiteX10-577" fmla="*/ 4851470 w 7108166"/>
                              <a:gd name="connsiteY10-578" fmla="*/ 2274194 h 2282766"/>
                              <a:gd name="connsiteX11-579" fmla="*/ 4021546 w 7108166"/>
                              <a:gd name="connsiteY11-580" fmla="*/ 2032654 h 2282766"/>
                              <a:gd name="connsiteX12-581" fmla="*/ 2697621 w 7108166"/>
                              <a:gd name="connsiteY12-582" fmla="*/ 1135507 h 2282766"/>
                              <a:gd name="connsiteX13-583" fmla="*/ 0 w 7108166"/>
                              <a:gd name="connsiteY13-584" fmla="*/ 608982 h 2282766"/>
                              <a:gd name="connsiteX14-585" fmla="*/ 0 w 7108166"/>
                              <a:gd name="connsiteY14-586" fmla="*/ 0 h 2282766"/>
                            </a:gdLst>
                            <a:ahLst/>
                            <a:cxnLst>
                              <a:cxn ang="0">
                                <a:pos x="connsiteX0-1" y="connsiteY0-2"/>
                              </a:cxn>
                              <a:cxn ang="0">
                                <a:pos x="connsiteX1-3" y="connsiteY1-4"/>
                              </a:cxn>
                              <a:cxn ang="0">
                                <a:pos x="connsiteX2-5" y="connsiteY2-6"/>
                              </a:cxn>
                              <a:cxn ang="0">
                                <a:pos x="connsiteX3-7" y="connsiteY3-8"/>
                              </a:cxn>
                              <a:cxn ang="0">
                                <a:pos x="connsiteX4-9" y="connsiteY4-10"/>
                              </a:cxn>
                              <a:cxn ang="0">
                                <a:pos x="connsiteX5-11" y="connsiteY5-12"/>
                              </a:cxn>
                              <a:cxn ang="0">
                                <a:pos x="connsiteX6-13" y="connsiteY6-14"/>
                              </a:cxn>
                              <a:cxn ang="0">
                                <a:pos x="connsiteX7-15" y="connsiteY7-16"/>
                              </a:cxn>
                              <a:cxn ang="0">
                                <a:pos x="connsiteX8-17" y="connsiteY8-18"/>
                              </a:cxn>
                              <a:cxn ang="0">
                                <a:pos x="connsiteX9-19" y="connsiteY9-20"/>
                              </a:cxn>
                              <a:cxn ang="0">
                                <a:pos x="connsiteX10-21" y="connsiteY10-22"/>
                              </a:cxn>
                              <a:cxn ang="0">
                                <a:pos x="connsiteX11-23" y="connsiteY11-24"/>
                              </a:cxn>
                              <a:cxn ang="0">
                                <a:pos x="connsiteX12-25" y="connsiteY12-26"/>
                              </a:cxn>
                              <a:cxn ang="0">
                                <a:pos x="connsiteX13-27" y="connsiteY13-28"/>
                              </a:cxn>
                              <a:cxn ang="0">
                                <a:pos x="connsiteX14-29" y="connsiteY14-30"/>
                              </a:cxn>
                            </a:cxnLst>
                            <a:rect l="l" t="t" r="r" b="b"/>
                            <a:pathLst>
                              <a:path w="7108166" h="2282766">
                                <a:moveTo>
                                  <a:pt x="0" y="0"/>
                                </a:moveTo>
                                <a:cubicBezTo>
                                  <a:pt x="1226850" y="165717"/>
                                  <a:pt x="1596527" y="388413"/>
                                  <a:pt x="2351845" y="704185"/>
                                </a:cubicBezTo>
                                <a:cubicBezTo>
                                  <a:pt x="3107163" y="1019957"/>
                                  <a:pt x="3687298" y="1690473"/>
                                  <a:pt x="4531910" y="1894631"/>
                                </a:cubicBezTo>
                                <a:cubicBezTo>
                                  <a:pt x="5376522" y="2098789"/>
                                  <a:pt x="5631428" y="1601333"/>
                                  <a:pt x="6056836" y="1618586"/>
                                </a:cubicBezTo>
                                <a:cubicBezTo>
                                  <a:pt x="6482244" y="1635839"/>
                                  <a:pt x="6797839" y="1955017"/>
                                  <a:pt x="7084360" y="1998149"/>
                                </a:cubicBezTo>
                                <a:lnTo>
                                  <a:pt x="7108166" y="1999509"/>
                                </a:lnTo>
                                <a:lnTo>
                                  <a:pt x="7108166" y="2282766"/>
                                </a:lnTo>
                                <a:lnTo>
                                  <a:pt x="6899110" y="2272577"/>
                                </a:lnTo>
                                <a:cubicBezTo>
                                  <a:pt x="6813483" y="2265388"/>
                                  <a:pt x="6728679" y="2254784"/>
                                  <a:pt x="6649639" y="2239688"/>
                                </a:cubicBezTo>
                                <a:cubicBezTo>
                                  <a:pt x="6333478" y="2179303"/>
                                  <a:pt x="5961329" y="1906133"/>
                                  <a:pt x="5661634" y="1911884"/>
                                </a:cubicBezTo>
                                <a:cubicBezTo>
                                  <a:pt x="5361939" y="1917635"/>
                                  <a:pt x="5124818" y="2254066"/>
                                  <a:pt x="4851470" y="2274194"/>
                                </a:cubicBezTo>
                                <a:cubicBezTo>
                                  <a:pt x="4578122" y="2294322"/>
                                  <a:pt x="4380521" y="2222435"/>
                                  <a:pt x="4021546" y="2032654"/>
                                </a:cubicBezTo>
                                <a:cubicBezTo>
                                  <a:pt x="3662572" y="1842873"/>
                                  <a:pt x="3367879" y="1372786"/>
                                  <a:pt x="2697621" y="1135507"/>
                                </a:cubicBezTo>
                                <a:cubicBezTo>
                                  <a:pt x="2027363" y="898228"/>
                                  <a:pt x="760154" y="625705"/>
                                  <a:pt x="0" y="60898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" o:spid="_x0000_s1026" o:spt="203" style="position:absolute;left:0pt;flip:y;margin-left:-88.6pt;margin-top:575.45pt;height:195.9pt;width:595.3pt;z-index:251666432;mso-width-relative:page;mso-height-relative:page;" coordorigin="3647,2962" coordsize="11904,4876" o:gfxdata="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">
                <o:lock v:ext="edit" aspectratio="f"/>
                <v:shape id="任意多边形 16" o:spid="_x0000_s1026" o:spt="100" style="position:absolute;left:3647;top:2962;height:4592;width:11905;v-text-anchor:middle;" fillcolor="#4F81BD [3204]" filled="t" stroked="t" coordsize="7559676,2915727" o:gfxdata="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ycl/G2AAAA2gAAAA8A&#10;AAAAAAAAAQAgAAAAIgAAAGRycy9kb3ducmV2LnhtbFBLAQIUABQAAAAIAIdO4kAzLwWeOwAAADkA&#10;AAAQAAAAAAAAAAEAIAAAAAUBAABkcnMvc2hhcGV4bWwueG1sUEsFBgAAAAAGAAYAWwEAAK8DAAAA&#10;AA==&#10;" path="m0,0l7559676,0,7559676,2915727,7357507,2915727,7346472,2912494c7277101,2891287,7203058,2868283,7108167,2846717c6918386,2803585,6625088,2731699,6418054,2708695c6211020,2685691,6058620,2682816,5865963,2708695c5673306,2734574,5506529,2858219,5262114,2863970c5017699,2869721,4666892,2835215,4399473,2743200c4132054,2651185,3893390,2444152,3657601,2311880c3421812,2179608,3174522,2044461,2984741,1949570c2794960,1854679,2636808,1785668,2518914,1742536c2401020,1699404,2409647,1713782,2277375,1690778c2145103,1667774,1920816,1641895,1725284,1604514c1529752,1567133,1282461,1512499,1104182,1466491c925903,1420483,897149,1391728,655609,1328468c504647,1288931,236868,1293199,3910,1246501l0,1245486xe">
                  <v:path o:connectlocs="0,0;11905,0;11905,4592;11586,4592;11569,4586;11193,4483;10107,4265;9237,4265;8286,4510;6928,4320;5760,3640;4700,3070;3966,2744;3586,2662;2716,2526;1738,2309;1032,2092;6,1963;0,1961" o:connectangles="0,0,0,0,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任意多边形 7" o:spid="_x0000_s1026" o:spt="100" style="position:absolute;left:3647;top:4510;height:3328;width:11905;v-text-anchor:middle;" fillcolor="#4F81BD [3204]" filled="t" stroked="t" coordsize="7108166,2282766" o:gfxdata="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0p5Nm8AAAA&#10;2gAAAA8AAAAAAAAAAQAgAAAAIgAAAGRycy9kb3ducmV2LnhtbFBLAQIUABQAAAAIAIdO4kAzLwWe&#10;OwAAADkAAAAQAAAAAAAAAAEAIAAAAAsBAABkcnMvc2hhcGV4bWwueG1sUEsFBgAAAAAGAAYAWwEA&#10;ALUDAAAAAA==&#10;" path="m0,0c1226850,165717,1596527,388413,2351845,704185c3107163,1019957,3687298,1690473,4531910,1894631c5376522,2098789,5631428,1601333,6056836,1618586c6482244,1635839,6797839,1955017,7084360,1998149l7108166,1999509,7108166,2282766,6899110,2272577c6813483,2265388,6728679,2254784,6649639,2239688c6333478,2179303,5961329,1906133,5661634,1911884c5361939,1917635,5124818,2254066,4851470,2274194c4578122,2294322,4380521,2222435,4021546,2032654c3662572,1842873,3367879,1372786,2697621,1135507c2027363,898228,760154,625705,0,608982l0,0xe">
                  <v:path o:connectlocs="0,0;215,45;1771,498;5246,1705;8125,2837;10144,2359;11865,2913;11905,2915;11905,3328;11554,3313;11137,3265;9482,2787;8125,3315;6735,2963;4518,1655" o:connectangles="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  <w:lang w:eastAsia="zh-CN"/>
        </w:rPr>
        <w:drawing>
          <wp:inline distT="0" distB="0" distL="114300" distR="114300">
            <wp:extent cx="1640205" cy="784225"/>
            <wp:effectExtent l="0" t="0" r="17145" b="15875"/>
            <wp:docPr id="4" name="图片 4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40205" cy="78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-1143635</wp:posOffset>
                </wp:positionH>
                <wp:positionV relativeFrom="paragraph">
                  <wp:posOffset>-923290</wp:posOffset>
                </wp:positionV>
                <wp:extent cx="7561580" cy="1811655"/>
                <wp:effectExtent l="12700" t="12700" r="26670" b="23495"/>
                <wp:wrapNone/>
                <wp:docPr id="14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1580" cy="1811655"/>
                          <a:chOff x="3647" y="2685"/>
                          <a:chExt cx="11908" cy="3844"/>
                        </a:xfrm>
                      </wpg:grpSpPr>
                      <wps:wsp>
                        <wps:cNvPr id="29" name="任意多边形 16"/>
                        <wps:cNvSpPr/>
                        <wps:spPr>
                          <a:xfrm flipH="1">
                            <a:off x="3647" y="2685"/>
                            <a:ext cx="11908" cy="3539"/>
                          </a:xfrm>
                          <a:custGeom>
                            <a:avLst/>
                            <a:gdLst>
                              <a:gd name="connsiteX0" fmla="*/ 11902 w 11908"/>
                              <a:gd name="connsiteY0" fmla="*/ 3 h 3539"/>
                              <a:gd name="connsiteX1" fmla="*/ 11908 w 11908"/>
                              <a:gd name="connsiteY1" fmla="*/ 3539 h 3539"/>
                              <a:gd name="connsiteX2" fmla="*/ 11590 w 11908"/>
                              <a:gd name="connsiteY2" fmla="*/ 3539 h 3539"/>
                              <a:gd name="connsiteX3" fmla="*/ 11572 w 11908"/>
                              <a:gd name="connsiteY3" fmla="*/ 3534 h 3539"/>
                              <a:gd name="connsiteX4" fmla="*/ 11197 w 11908"/>
                              <a:gd name="connsiteY4" fmla="*/ 3422 h 3539"/>
                              <a:gd name="connsiteX5" fmla="*/ 10110 w 11908"/>
                              <a:gd name="connsiteY5" fmla="*/ 3188 h 3539"/>
                              <a:gd name="connsiteX6" fmla="*/ 9241 w 11908"/>
                              <a:gd name="connsiteY6" fmla="*/ 3188 h 3539"/>
                              <a:gd name="connsiteX7" fmla="*/ 8289 w 11908"/>
                              <a:gd name="connsiteY7" fmla="*/ 3451 h 3539"/>
                              <a:gd name="connsiteX8" fmla="*/ 6931 w 11908"/>
                              <a:gd name="connsiteY8" fmla="*/ 3246 h 3539"/>
                              <a:gd name="connsiteX9" fmla="*/ 5762 w 11908"/>
                              <a:gd name="connsiteY9" fmla="*/ 2515 h 3539"/>
                              <a:gd name="connsiteX10" fmla="*/ 4703 w 11908"/>
                              <a:gd name="connsiteY10" fmla="*/ 1901 h 3539"/>
                              <a:gd name="connsiteX11" fmla="*/ 3969 w 11908"/>
                              <a:gd name="connsiteY11" fmla="*/ 1550 h 3539"/>
                              <a:gd name="connsiteX12" fmla="*/ 3589 w 11908"/>
                              <a:gd name="connsiteY12" fmla="*/ 1462 h 3539"/>
                              <a:gd name="connsiteX13" fmla="*/ 2719 w 11908"/>
                              <a:gd name="connsiteY13" fmla="*/ 1316 h 3539"/>
                              <a:gd name="connsiteX14" fmla="*/ 1741 w 11908"/>
                              <a:gd name="connsiteY14" fmla="*/ 1082 h 3539"/>
                              <a:gd name="connsiteX15" fmla="*/ 1035 w 11908"/>
                              <a:gd name="connsiteY15" fmla="*/ 848 h 3539"/>
                              <a:gd name="connsiteX16" fmla="*/ 8 w 11908"/>
                              <a:gd name="connsiteY16" fmla="*/ 709 h 3539"/>
                              <a:gd name="connsiteX17" fmla="*/ 2 w 11908"/>
                              <a:gd name="connsiteY17" fmla="*/ 707 h 3539"/>
                              <a:gd name="connsiteX18" fmla="*/ 0 w 11908"/>
                              <a:gd name="connsiteY18" fmla="*/ 0 h 3539"/>
                              <a:gd name="connsiteX19" fmla="*/ 11902 w 11908"/>
                              <a:gd name="connsiteY19" fmla="*/ 3 h 353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</a:cxnLst>
                            <a:rect l="l" t="t" r="r" b="b"/>
                            <a:pathLst>
                              <a:path w="11908" h="3539">
                                <a:moveTo>
                                  <a:pt x="11902" y="3"/>
                                </a:moveTo>
                                <a:lnTo>
                                  <a:pt x="11908" y="3539"/>
                                </a:lnTo>
                                <a:lnTo>
                                  <a:pt x="11590" y="3539"/>
                                </a:lnTo>
                                <a:lnTo>
                                  <a:pt x="11572" y="3534"/>
                                </a:lnTo>
                                <a:cubicBezTo>
                                  <a:pt x="11463" y="3498"/>
                                  <a:pt x="11346" y="3459"/>
                                  <a:pt x="11197" y="3422"/>
                                </a:cubicBezTo>
                                <a:cubicBezTo>
                                  <a:pt x="10898" y="3349"/>
                                  <a:pt x="10436" y="3227"/>
                                  <a:pt x="10110" y="3188"/>
                                </a:cubicBezTo>
                                <a:cubicBezTo>
                                  <a:pt x="9784" y="3149"/>
                                  <a:pt x="9544" y="3144"/>
                                  <a:pt x="9241" y="3188"/>
                                </a:cubicBezTo>
                                <a:cubicBezTo>
                                  <a:pt x="8937" y="3232"/>
                                  <a:pt x="8674" y="3441"/>
                                  <a:pt x="8289" y="3451"/>
                                </a:cubicBezTo>
                                <a:cubicBezTo>
                                  <a:pt x="7905" y="3461"/>
                                  <a:pt x="7352" y="3402"/>
                                  <a:pt x="6931" y="3246"/>
                                </a:cubicBezTo>
                                <a:cubicBezTo>
                                  <a:pt x="6510" y="3090"/>
                                  <a:pt x="6134" y="2739"/>
                                  <a:pt x="5762" y="2515"/>
                                </a:cubicBezTo>
                                <a:cubicBezTo>
                                  <a:pt x="5391" y="2291"/>
                                  <a:pt x="5002" y="2062"/>
                                  <a:pt x="4703" y="1901"/>
                                </a:cubicBezTo>
                                <a:cubicBezTo>
                                  <a:pt x="4404" y="1740"/>
                                  <a:pt x="4155" y="1623"/>
                                  <a:pt x="3969" y="1550"/>
                                </a:cubicBezTo>
                                <a:cubicBezTo>
                                  <a:pt x="3783" y="1477"/>
                                  <a:pt x="3797" y="1501"/>
                                  <a:pt x="3589" y="1462"/>
                                </a:cubicBezTo>
                                <a:cubicBezTo>
                                  <a:pt x="3380" y="1423"/>
                                  <a:pt x="3027" y="1379"/>
                                  <a:pt x="2719" y="1316"/>
                                </a:cubicBezTo>
                                <a:cubicBezTo>
                                  <a:pt x="2411" y="1252"/>
                                  <a:pt x="2022" y="1160"/>
                                  <a:pt x="1741" y="1082"/>
                                </a:cubicBezTo>
                                <a:cubicBezTo>
                                  <a:pt x="1460" y="1004"/>
                                  <a:pt x="1415" y="955"/>
                                  <a:pt x="1035" y="848"/>
                                </a:cubicBezTo>
                                <a:cubicBezTo>
                                  <a:pt x="797" y="781"/>
                                  <a:pt x="375" y="788"/>
                                  <a:pt x="8" y="709"/>
                                </a:cubicBezTo>
                                <a:lnTo>
                                  <a:pt x="2" y="707"/>
                                </a:lnTo>
                                <a:lnTo>
                                  <a:pt x="0" y="0"/>
                                </a:lnTo>
                                <a:lnTo>
                                  <a:pt x="11902" y="3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  <wps:wsp>
                        <wps:cNvPr id="32" name="任意多边形 7"/>
                        <wps:cNvSpPr/>
                        <wps:spPr>
                          <a:xfrm flipH="1">
                            <a:off x="3647" y="2947"/>
                            <a:ext cx="11906" cy="3583"/>
                          </a:xfrm>
                          <a:custGeom>
                            <a:avLst/>
                            <a:gdLst>
                              <a:gd name="connsiteX0" fmla="*/ 0 w 7108166"/>
                              <a:gd name="connsiteY0" fmla="*/ 0 h 2282766"/>
                              <a:gd name="connsiteX1" fmla="*/ 128809 w 7108166"/>
                              <a:gd name="connsiteY1" fmla="*/ 31326 h 2282766"/>
                              <a:gd name="connsiteX2" fmla="*/ 1057533 w 7108166"/>
                              <a:gd name="connsiteY2" fmla="*/ 341877 h 2282766"/>
                              <a:gd name="connsiteX3" fmla="*/ 3132343 w 7108166"/>
                              <a:gd name="connsiteY3" fmla="*/ 1170013 h 2282766"/>
                              <a:gd name="connsiteX4" fmla="*/ 4851470 w 7108166"/>
                              <a:gd name="connsiteY4" fmla="*/ 1946390 h 2282766"/>
                              <a:gd name="connsiteX5" fmla="*/ 6056836 w 7108166"/>
                              <a:gd name="connsiteY5" fmla="*/ 1618586 h 2282766"/>
                              <a:gd name="connsiteX6" fmla="*/ 7084360 w 7108166"/>
                              <a:gd name="connsiteY6" fmla="*/ 1998149 h 2282766"/>
                              <a:gd name="connsiteX7" fmla="*/ 7108166 w 7108166"/>
                              <a:gd name="connsiteY7" fmla="*/ 1999509 h 2282766"/>
                              <a:gd name="connsiteX8" fmla="*/ 7108166 w 7108166"/>
                              <a:gd name="connsiteY8" fmla="*/ 2282766 h 2282766"/>
                              <a:gd name="connsiteX9" fmla="*/ 6899110 w 7108166"/>
                              <a:gd name="connsiteY9" fmla="*/ 2272577 h 2282766"/>
                              <a:gd name="connsiteX10" fmla="*/ 6649639 w 7108166"/>
                              <a:gd name="connsiteY10" fmla="*/ 2239688 h 2282766"/>
                              <a:gd name="connsiteX11" fmla="*/ 5661634 w 7108166"/>
                              <a:gd name="connsiteY11" fmla="*/ 1911884 h 2282766"/>
                              <a:gd name="connsiteX12" fmla="*/ 4851470 w 7108166"/>
                              <a:gd name="connsiteY12" fmla="*/ 2274194 h 2282766"/>
                              <a:gd name="connsiteX13" fmla="*/ 4021546 w 7108166"/>
                              <a:gd name="connsiteY13" fmla="*/ 2032654 h 2282766"/>
                              <a:gd name="connsiteX14" fmla="*/ 2697621 w 7108166"/>
                              <a:gd name="connsiteY14" fmla="*/ 1135507 h 2282766"/>
                              <a:gd name="connsiteX15" fmla="*/ 1274894 w 7108166"/>
                              <a:gd name="connsiteY15" fmla="*/ 842209 h 2282766"/>
                              <a:gd name="connsiteX16" fmla="*/ 0 w 7108166"/>
                              <a:gd name="connsiteY16" fmla="*/ 608982 h 2282766"/>
                              <a:gd name="connsiteX0-1" fmla="*/ 0 w 7108166"/>
                              <a:gd name="connsiteY0-2" fmla="*/ 0 h 2282766"/>
                              <a:gd name="connsiteX1-3" fmla="*/ 128809 w 7108166"/>
                              <a:gd name="connsiteY1-4" fmla="*/ 31326 h 2282766"/>
                              <a:gd name="connsiteX2-5" fmla="*/ 1057533 w 7108166"/>
                              <a:gd name="connsiteY2-6" fmla="*/ 341877 h 2282766"/>
                              <a:gd name="connsiteX3-7" fmla="*/ 3132343 w 7108166"/>
                              <a:gd name="connsiteY3-8" fmla="*/ 1170013 h 2282766"/>
                              <a:gd name="connsiteX4-9" fmla="*/ 4851470 w 7108166"/>
                              <a:gd name="connsiteY4-10" fmla="*/ 1946390 h 2282766"/>
                              <a:gd name="connsiteX5-11" fmla="*/ 6056836 w 7108166"/>
                              <a:gd name="connsiteY5-12" fmla="*/ 1618586 h 2282766"/>
                              <a:gd name="connsiteX6-13" fmla="*/ 7084360 w 7108166"/>
                              <a:gd name="connsiteY6-14" fmla="*/ 1998149 h 2282766"/>
                              <a:gd name="connsiteX7-15" fmla="*/ 7108166 w 7108166"/>
                              <a:gd name="connsiteY7-16" fmla="*/ 1999509 h 2282766"/>
                              <a:gd name="connsiteX8-17" fmla="*/ 7108166 w 7108166"/>
                              <a:gd name="connsiteY8-18" fmla="*/ 2282766 h 2282766"/>
                              <a:gd name="connsiteX9-19" fmla="*/ 6899110 w 7108166"/>
                              <a:gd name="connsiteY9-20" fmla="*/ 2272577 h 2282766"/>
                              <a:gd name="connsiteX10-21" fmla="*/ 6649639 w 7108166"/>
                              <a:gd name="connsiteY10-22" fmla="*/ 2239688 h 2282766"/>
                              <a:gd name="connsiteX11-23" fmla="*/ 5661634 w 7108166"/>
                              <a:gd name="connsiteY11-24" fmla="*/ 1911884 h 2282766"/>
                              <a:gd name="connsiteX12-25" fmla="*/ 4851470 w 7108166"/>
                              <a:gd name="connsiteY12-26" fmla="*/ 2274194 h 2282766"/>
                              <a:gd name="connsiteX13-27" fmla="*/ 4021546 w 7108166"/>
                              <a:gd name="connsiteY13-28" fmla="*/ 2032654 h 2282766"/>
                              <a:gd name="connsiteX14-29" fmla="*/ 2697621 w 7108166"/>
                              <a:gd name="connsiteY14-30" fmla="*/ 1135507 h 2282766"/>
                              <a:gd name="connsiteX15-31" fmla="*/ 1274894 w 7108166"/>
                              <a:gd name="connsiteY15-32" fmla="*/ 842209 h 2282766"/>
                              <a:gd name="connsiteX16-33" fmla="*/ 0 w 7108166"/>
                              <a:gd name="connsiteY16-34" fmla="*/ 608982 h 2282766"/>
                              <a:gd name="connsiteX17" fmla="*/ 0 w 7108166"/>
                              <a:gd name="connsiteY17" fmla="*/ 0 h 2282766"/>
                              <a:gd name="connsiteX0-35" fmla="*/ 0 w 7108166"/>
                              <a:gd name="connsiteY0-36" fmla="*/ 0 h 2282766"/>
                              <a:gd name="connsiteX1-37" fmla="*/ 1057533 w 7108166"/>
                              <a:gd name="connsiteY1-38" fmla="*/ 341877 h 2282766"/>
                              <a:gd name="connsiteX2-39" fmla="*/ 3132343 w 7108166"/>
                              <a:gd name="connsiteY2-40" fmla="*/ 1170013 h 2282766"/>
                              <a:gd name="connsiteX3-41" fmla="*/ 4851470 w 7108166"/>
                              <a:gd name="connsiteY3-42" fmla="*/ 1946390 h 2282766"/>
                              <a:gd name="connsiteX4-43" fmla="*/ 6056836 w 7108166"/>
                              <a:gd name="connsiteY4-44" fmla="*/ 1618586 h 2282766"/>
                              <a:gd name="connsiteX5-45" fmla="*/ 7084360 w 7108166"/>
                              <a:gd name="connsiteY5-46" fmla="*/ 1998149 h 2282766"/>
                              <a:gd name="connsiteX6-47" fmla="*/ 7108166 w 7108166"/>
                              <a:gd name="connsiteY6-48" fmla="*/ 1999509 h 2282766"/>
                              <a:gd name="connsiteX7-49" fmla="*/ 7108166 w 7108166"/>
                              <a:gd name="connsiteY7-50" fmla="*/ 2282766 h 2282766"/>
                              <a:gd name="connsiteX8-51" fmla="*/ 6899110 w 7108166"/>
                              <a:gd name="connsiteY8-52" fmla="*/ 2272577 h 2282766"/>
                              <a:gd name="connsiteX9-53" fmla="*/ 6649639 w 7108166"/>
                              <a:gd name="connsiteY9-54" fmla="*/ 2239688 h 2282766"/>
                              <a:gd name="connsiteX10-55" fmla="*/ 5661634 w 7108166"/>
                              <a:gd name="connsiteY10-56" fmla="*/ 1911884 h 2282766"/>
                              <a:gd name="connsiteX11-57" fmla="*/ 4851470 w 7108166"/>
                              <a:gd name="connsiteY11-58" fmla="*/ 2274194 h 2282766"/>
                              <a:gd name="connsiteX12-59" fmla="*/ 4021546 w 7108166"/>
                              <a:gd name="connsiteY12-60" fmla="*/ 2032654 h 2282766"/>
                              <a:gd name="connsiteX13-61" fmla="*/ 2697621 w 7108166"/>
                              <a:gd name="connsiteY13-62" fmla="*/ 1135507 h 2282766"/>
                              <a:gd name="connsiteX14-63" fmla="*/ 1274894 w 7108166"/>
                              <a:gd name="connsiteY14-64" fmla="*/ 842209 h 2282766"/>
                              <a:gd name="connsiteX15-65" fmla="*/ 0 w 7108166"/>
                              <a:gd name="connsiteY15-66" fmla="*/ 608982 h 2282766"/>
                              <a:gd name="connsiteX16-67" fmla="*/ 0 w 7108166"/>
                              <a:gd name="connsiteY16-68" fmla="*/ 0 h 2282766"/>
                              <a:gd name="connsiteX0-69" fmla="*/ 0 w 7108166"/>
                              <a:gd name="connsiteY0-70" fmla="*/ 0 h 2282766"/>
                              <a:gd name="connsiteX1-71" fmla="*/ 3132343 w 7108166"/>
                              <a:gd name="connsiteY1-72" fmla="*/ 1170013 h 2282766"/>
                              <a:gd name="connsiteX2-73" fmla="*/ 4851470 w 7108166"/>
                              <a:gd name="connsiteY2-74" fmla="*/ 1946390 h 2282766"/>
                              <a:gd name="connsiteX3-75" fmla="*/ 6056836 w 7108166"/>
                              <a:gd name="connsiteY3-76" fmla="*/ 1618586 h 2282766"/>
                              <a:gd name="connsiteX4-77" fmla="*/ 7084360 w 7108166"/>
                              <a:gd name="connsiteY4-78" fmla="*/ 1998149 h 2282766"/>
                              <a:gd name="connsiteX5-79" fmla="*/ 7108166 w 7108166"/>
                              <a:gd name="connsiteY5-80" fmla="*/ 1999509 h 2282766"/>
                              <a:gd name="connsiteX6-81" fmla="*/ 7108166 w 7108166"/>
                              <a:gd name="connsiteY6-82" fmla="*/ 2282766 h 2282766"/>
                              <a:gd name="connsiteX7-83" fmla="*/ 6899110 w 7108166"/>
                              <a:gd name="connsiteY7-84" fmla="*/ 2272577 h 2282766"/>
                              <a:gd name="connsiteX8-85" fmla="*/ 6649639 w 7108166"/>
                              <a:gd name="connsiteY8-86" fmla="*/ 2239688 h 2282766"/>
                              <a:gd name="connsiteX9-87" fmla="*/ 5661634 w 7108166"/>
                              <a:gd name="connsiteY9-88" fmla="*/ 1911884 h 2282766"/>
                              <a:gd name="connsiteX10-89" fmla="*/ 4851470 w 7108166"/>
                              <a:gd name="connsiteY10-90" fmla="*/ 2274194 h 2282766"/>
                              <a:gd name="connsiteX11-91" fmla="*/ 4021546 w 7108166"/>
                              <a:gd name="connsiteY11-92" fmla="*/ 2032654 h 2282766"/>
                              <a:gd name="connsiteX12-93" fmla="*/ 2697621 w 7108166"/>
                              <a:gd name="connsiteY12-94" fmla="*/ 1135507 h 2282766"/>
                              <a:gd name="connsiteX13-95" fmla="*/ 1274894 w 7108166"/>
                              <a:gd name="connsiteY13-96" fmla="*/ 842209 h 2282766"/>
                              <a:gd name="connsiteX14-97" fmla="*/ 0 w 7108166"/>
                              <a:gd name="connsiteY14-98" fmla="*/ 608982 h 2282766"/>
                              <a:gd name="connsiteX15-99" fmla="*/ 0 w 7108166"/>
                              <a:gd name="connsiteY15-100" fmla="*/ 0 h 2282766"/>
                              <a:gd name="connsiteX0-101" fmla="*/ 0 w 7108166"/>
                              <a:gd name="connsiteY0-102" fmla="*/ 0 h 2282766"/>
                              <a:gd name="connsiteX1-103" fmla="*/ 2804540 w 7108166"/>
                              <a:gd name="connsiteY1-104" fmla="*/ 859462 h 2282766"/>
                              <a:gd name="connsiteX2-105" fmla="*/ 4851470 w 7108166"/>
                              <a:gd name="connsiteY2-106" fmla="*/ 1946390 h 2282766"/>
                              <a:gd name="connsiteX3-107" fmla="*/ 6056836 w 7108166"/>
                              <a:gd name="connsiteY3-108" fmla="*/ 1618586 h 2282766"/>
                              <a:gd name="connsiteX4-109" fmla="*/ 7084360 w 7108166"/>
                              <a:gd name="connsiteY4-110" fmla="*/ 1998149 h 2282766"/>
                              <a:gd name="connsiteX5-111" fmla="*/ 7108166 w 7108166"/>
                              <a:gd name="connsiteY5-112" fmla="*/ 1999509 h 2282766"/>
                              <a:gd name="connsiteX6-113" fmla="*/ 7108166 w 7108166"/>
                              <a:gd name="connsiteY6-114" fmla="*/ 2282766 h 2282766"/>
                              <a:gd name="connsiteX7-115" fmla="*/ 6899110 w 7108166"/>
                              <a:gd name="connsiteY7-116" fmla="*/ 2272577 h 2282766"/>
                              <a:gd name="connsiteX8-117" fmla="*/ 6649639 w 7108166"/>
                              <a:gd name="connsiteY8-118" fmla="*/ 2239688 h 2282766"/>
                              <a:gd name="connsiteX9-119" fmla="*/ 5661634 w 7108166"/>
                              <a:gd name="connsiteY9-120" fmla="*/ 1911884 h 2282766"/>
                              <a:gd name="connsiteX10-121" fmla="*/ 4851470 w 7108166"/>
                              <a:gd name="connsiteY10-122" fmla="*/ 2274194 h 2282766"/>
                              <a:gd name="connsiteX11-123" fmla="*/ 4021546 w 7108166"/>
                              <a:gd name="connsiteY11-124" fmla="*/ 2032654 h 2282766"/>
                              <a:gd name="connsiteX12-125" fmla="*/ 2697621 w 7108166"/>
                              <a:gd name="connsiteY12-126" fmla="*/ 1135507 h 2282766"/>
                              <a:gd name="connsiteX13-127" fmla="*/ 1274894 w 7108166"/>
                              <a:gd name="connsiteY13-128" fmla="*/ 842209 h 2282766"/>
                              <a:gd name="connsiteX14-129" fmla="*/ 0 w 7108166"/>
                              <a:gd name="connsiteY14-130" fmla="*/ 608982 h 2282766"/>
                              <a:gd name="connsiteX15-131" fmla="*/ 0 w 7108166"/>
                              <a:gd name="connsiteY15-132" fmla="*/ 0 h 2282766"/>
                              <a:gd name="connsiteX0-133" fmla="*/ 0 w 7108166"/>
                              <a:gd name="connsiteY0-134" fmla="*/ 0 h 2282766"/>
                              <a:gd name="connsiteX1-135" fmla="*/ 2804540 w 7108166"/>
                              <a:gd name="connsiteY1-136" fmla="*/ 859462 h 2282766"/>
                              <a:gd name="connsiteX2-137" fmla="*/ 4851470 w 7108166"/>
                              <a:gd name="connsiteY2-138" fmla="*/ 1946390 h 2282766"/>
                              <a:gd name="connsiteX3-139" fmla="*/ 6056836 w 7108166"/>
                              <a:gd name="connsiteY3-140" fmla="*/ 1618586 h 2282766"/>
                              <a:gd name="connsiteX4-141" fmla="*/ 7084360 w 7108166"/>
                              <a:gd name="connsiteY4-142" fmla="*/ 1998149 h 2282766"/>
                              <a:gd name="connsiteX5-143" fmla="*/ 7108166 w 7108166"/>
                              <a:gd name="connsiteY5-144" fmla="*/ 1999509 h 2282766"/>
                              <a:gd name="connsiteX6-145" fmla="*/ 7108166 w 7108166"/>
                              <a:gd name="connsiteY6-146" fmla="*/ 2282766 h 2282766"/>
                              <a:gd name="connsiteX7-147" fmla="*/ 6899110 w 7108166"/>
                              <a:gd name="connsiteY7-148" fmla="*/ 2272577 h 2282766"/>
                              <a:gd name="connsiteX8-149" fmla="*/ 6649639 w 7108166"/>
                              <a:gd name="connsiteY8-150" fmla="*/ 2239688 h 2282766"/>
                              <a:gd name="connsiteX9-151" fmla="*/ 5661634 w 7108166"/>
                              <a:gd name="connsiteY9-152" fmla="*/ 1911884 h 2282766"/>
                              <a:gd name="connsiteX10-153" fmla="*/ 4851470 w 7108166"/>
                              <a:gd name="connsiteY10-154" fmla="*/ 2274194 h 2282766"/>
                              <a:gd name="connsiteX11-155" fmla="*/ 4021546 w 7108166"/>
                              <a:gd name="connsiteY11-156" fmla="*/ 2032654 h 2282766"/>
                              <a:gd name="connsiteX12-157" fmla="*/ 2697621 w 7108166"/>
                              <a:gd name="connsiteY12-158" fmla="*/ 1135507 h 2282766"/>
                              <a:gd name="connsiteX13-159" fmla="*/ 1274894 w 7108166"/>
                              <a:gd name="connsiteY13-160" fmla="*/ 842209 h 2282766"/>
                              <a:gd name="connsiteX14-161" fmla="*/ 0 w 7108166"/>
                              <a:gd name="connsiteY14-162" fmla="*/ 608982 h 2282766"/>
                              <a:gd name="connsiteX15-163" fmla="*/ 0 w 7108166"/>
                              <a:gd name="connsiteY15-164" fmla="*/ 0 h 2282766"/>
                              <a:gd name="connsiteX0-165" fmla="*/ 0 w 7108166"/>
                              <a:gd name="connsiteY0-166" fmla="*/ 0 h 2282766"/>
                              <a:gd name="connsiteX1-167" fmla="*/ 2286955 w 7108166"/>
                              <a:gd name="connsiteY1-168" fmla="*/ 773197 h 2282766"/>
                              <a:gd name="connsiteX2-169" fmla="*/ 4851470 w 7108166"/>
                              <a:gd name="connsiteY2-170" fmla="*/ 1946390 h 2282766"/>
                              <a:gd name="connsiteX3-171" fmla="*/ 6056836 w 7108166"/>
                              <a:gd name="connsiteY3-172" fmla="*/ 1618586 h 2282766"/>
                              <a:gd name="connsiteX4-173" fmla="*/ 7084360 w 7108166"/>
                              <a:gd name="connsiteY4-174" fmla="*/ 1998149 h 2282766"/>
                              <a:gd name="connsiteX5-175" fmla="*/ 7108166 w 7108166"/>
                              <a:gd name="connsiteY5-176" fmla="*/ 1999509 h 2282766"/>
                              <a:gd name="connsiteX6-177" fmla="*/ 7108166 w 7108166"/>
                              <a:gd name="connsiteY6-178" fmla="*/ 2282766 h 2282766"/>
                              <a:gd name="connsiteX7-179" fmla="*/ 6899110 w 7108166"/>
                              <a:gd name="connsiteY7-180" fmla="*/ 2272577 h 2282766"/>
                              <a:gd name="connsiteX8-181" fmla="*/ 6649639 w 7108166"/>
                              <a:gd name="connsiteY8-182" fmla="*/ 2239688 h 2282766"/>
                              <a:gd name="connsiteX9-183" fmla="*/ 5661634 w 7108166"/>
                              <a:gd name="connsiteY9-184" fmla="*/ 1911884 h 2282766"/>
                              <a:gd name="connsiteX10-185" fmla="*/ 4851470 w 7108166"/>
                              <a:gd name="connsiteY10-186" fmla="*/ 2274194 h 2282766"/>
                              <a:gd name="connsiteX11-187" fmla="*/ 4021546 w 7108166"/>
                              <a:gd name="connsiteY11-188" fmla="*/ 2032654 h 2282766"/>
                              <a:gd name="connsiteX12-189" fmla="*/ 2697621 w 7108166"/>
                              <a:gd name="connsiteY12-190" fmla="*/ 1135507 h 2282766"/>
                              <a:gd name="connsiteX13-191" fmla="*/ 1274894 w 7108166"/>
                              <a:gd name="connsiteY13-192" fmla="*/ 842209 h 2282766"/>
                              <a:gd name="connsiteX14-193" fmla="*/ 0 w 7108166"/>
                              <a:gd name="connsiteY14-194" fmla="*/ 608982 h 2282766"/>
                              <a:gd name="connsiteX15-195" fmla="*/ 0 w 7108166"/>
                              <a:gd name="connsiteY15-196" fmla="*/ 0 h 2282766"/>
                              <a:gd name="connsiteX0-197" fmla="*/ 0 w 7108166"/>
                              <a:gd name="connsiteY0-198" fmla="*/ 0 h 2282766"/>
                              <a:gd name="connsiteX1-199" fmla="*/ 2286955 w 7108166"/>
                              <a:gd name="connsiteY1-200" fmla="*/ 773197 h 2282766"/>
                              <a:gd name="connsiteX2-201" fmla="*/ 4851470 w 7108166"/>
                              <a:gd name="connsiteY2-202" fmla="*/ 1946390 h 2282766"/>
                              <a:gd name="connsiteX3-203" fmla="*/ 6056836 w 7108166"/>
                              <a:gd name="connsiteY3-204" fmla="*/ 1618586 h 2282766"/>
                              <a:gd name="connsiteX4-205" fmla="*/ 7084360 w 7108166"/>
                              <a:gd name="connsiteY4-206" fmla="*/ 1998149 h 2282766"/>
                              <a:gd name="connsiteX5-207" fmla="*/ 7108166 w 7108166"/>
                              <a:gd name="connsiteY5-208" fmla="*/ 1999509 h 2282766"/>
                              <a:gd name="connsiteX6-209" fmla="*/ 7108166 w 7108166"/>
                              <a:gd name="connsiteY6-210" fmla="*/ 2282766 h 2282766"/>
                              <a:gd name="connsiteX7-211" fmla="*/ 6899110 w 7108166"/>
                              <a:gd name="connsiteY7-212" fmla="*/ 2272577 h 2282766"/>
                              <a:gd name="connsiteX8-213" fmla="*/ 6649639 w 7108166"/>
                              <a:gd name="connsiteY8-214" fmla="*/ 2239688 h 2282766"/>
                              <a:gd name="connsiteX9-215" fmla="*/ 5661634 w 7108166"/>
                              <a:gd name="connsiteY9-216" fmla="*/ 1911884 h 2282766"/>
                              <a:gd name="connsiteX10-217" fmla="*/ 4851470 w 7108166"/>
                              <a:gd name="connsiteY10-218" fmla="*/ 2274194 h 2282766"/>
                              <a:gd name="connsiteX11-219" fmla="*/ 4021546 w 7108166"/>
                              <a:gd name="connsiteY11-220" fmla="*/ 2032654 h 2282766"/>
                              <a:gd name="connsiteX12-221" fmla="*/ 2697621 w 7108166"/>
                              <a:gd name="connsiteY12-222" fmla="*/ 1135507 h 2282766"/>
                              <a:gd name="connsiteX13-223" fmla="*/ 0 w 7108166"/>
                              <a:gd name="connsiteY13-224" fmla="*/ 608982 h 2282766"/>
                              <a:gd name="connsiteX14-225" fmla="*/ 0 w 7108166"/>
                              <a:gd name="connsiteY14-226" fmla="*/ 0 h 2282766"/>
                              <a:gd name="connsiteX0-227" fmla="*/ 0 w 7108166"/>
                              <a:gd name="connsiteY0-228" fmla="*/ 0 h 2282766"/>
                              <a:gd name="connsiteX1-229" fmla="*/ 2286955 w 7108166"/>
                              <a:gd name="connsiteY1-230" fmla="*/ 773197 h 2282766"/>
                              <a:gd name="connsiteX2-231" fmla="*/ 4851470 w 7108166"/>
                              <a:gd name="connsiteY2-232" fmla="*/ 1946390 h 2282766"/>
                              <a:gd name="connsiteX3-233" fmla="*/ 6056836 w 7108166"/>
                              <a:gd name="connsiteY3-234" fmla="*/ 1618586 h 2282766"/>
                              <a:gd name="connsiteX4-235" fmla="*/ 7084360 w 7108166"/>
                              <a:gd name="connsiteY4-236" fmla="*/ 1998149 h 2282766"/>
                              <a:gd name="connsiteX5-237" fmla="*/ 7108166 w 7108166"/>
                              <a:gd name="connsiteY5-238" fmla="*/ 1999509 h 2282766"/>
                              <a:gd name="connsiteX6-239" fmla="*/ 7108166 w 7108166"/>
                              <a:gd name="connsiteY6-240" fmla="*/ 2282766 h 2282766"/>
                              <a:gd name="connsiteX7-241" fmla="*/ 6899110 w 7108166"/>
                              <a:gd name="connsiteY7-242" fmla="*/ 2272577 h 2282766"/>
                              <a:gd name="connsiteX8-243" fmla="*/ 6649639 w 7108166"/>
                              <a:gd name="connsiteY8-244" fmla="*/ 2239688 h 2282766"/>
                              <a:gd name="connsiteX9-245" fmla="*/ 5661634 w 7108166"/>
                              <a:gd name="connsiteY9-246" fmla="*/ 1911884 h 2282766"/>
                              <a:gd name="connsiteX10-247" fmla="*/ 4851470 w 7108166"/>
                              <a:gd name="connsiteY10-248" fmla="*/ 2274194 h 2282766"/>
                              <a:gd name="connsiteX11-249" fmla="*/ 4021546 w 7108166"/>
                              <a:gd name="connsiteY11-250" fmla="*/ 2032654 h 2282766"/>
                              <a:gd name="connsiteX12-251" fmla="*/ 2697621 w 7108166"/>
                              <a:gd name="connsiteY12-252" fmla="*/ 1135507 h 2282766"/>
                              <a:gd name="connsiteX13-253" fmla="*/ 0 w 7108166"/>
                              <a:gd name="connsiteY13-254" fmla="*/ 608982 h 2282766"/>
                              <a:gd name="connsiteX14-255" fmla="*/ 0 w 7108166"/>
                              <a:gd name="connsiteY14-256" fmla="*/ 0 h 2282766"/>
                              <a:gd name="connsiteX0-257" fmla="*/ 0 w 7108166"/>
                              <a:gd name="connsiteY0-258" fmla="*/ 0 h 2282766"/>
                              <a:gd name="connsiteX1-259" fmla="*/ 2286955 w 7108166"/>
                              <a:gd name="connsiteY1-260" fmla="*/ 773197 h 2282766"/>
                              <a:gd name="connsiteX2-261" fmla="*/ 4851470 w 7108166"/>
                              <a:gd name="connsiteY2-262" fmla="*/ 1946390 h 2282766"/>
                              <a:gd name="connsiteX3-263" fmla="*/ 6056836 w 7108166"/>
                              <a:gd name="connsiteY3-264" fmla="*/ 1618586 h 2282766"/>
                              <a:gd name="connsiteX4-265" fmla="*/ 7084360 w 7108166"/>
                              <a:gd name="connsiteY4-266" fmla="*/ 1998149 h 2282766"/>
                              <a:gd name="connsiteX5-267" fmla="*/ 7108166 w 7108166"/>
                              <a:gd name="connsiteY5-268" fmla="*/ 1999509 h 2282766"/>
                              <a:gd name="connsiteX6-269" fmla="*/ 7108166 w 7108166"/>
                              <a:gd name="connsiteY6-270" fmla="*/ 2282766 h 2282766"/>
                              <a:gd name="connsiteX7-271" fmla="*/ 6899110 w 7108166"/>
                              <a:gd name="connsiteY7-272" fmla="*/ 2272577 h 2282766"/>
                              <a:gd name="connsiteX8-273" fmla="*/ 6649639 w 7108166"/>
                              <a:gd name="connsiteY8-274" fmla="*/ 2239688 h 2282766"/>
                              <a:gd name="connsiteX9-275" fmla="*/ 5661634 w 7108166"/>
                              <a:gd name="connsiteY9-276" fmla="*/ 1911884 h 2282766"/>
                              <a:gd name="connsiteX10-277" fmla="*/ 4851470 w 7108166"/>
                              <a:gd name="connsiteY10-278" fmla="*/ 2274194 h 2282766"/>
                              <a:gd name="connsiteX11-279" fmla="*/ 4021546 w 7108166"/>
                              <a:gd name="connsiteY11-280" fmla="*/ 2032654 h 2282766"/>
                              <a:gd name="connsiteX12-281" fmla="*/ 2697621 w 7108166"/>
                              <a:gd name="connsiteY12-282" fmla="*/ 1135507 h 2282766"/>
                              <a:gd name="connsiteX13-283" fmla="*/ 0 w 7108166"/>
                              <a:gd name="connsiteY13-284" fmla="*/ 608982 h 2282766"/>
                              <a:gd name="connsiteX14-285" fmla="*/ 0 w 7108166"/>
                              <a:gd name="connsiteY14-286" fmla="*/ 0 h 2282766"/>
                              <a:gd name="connsiteX0-287" fmla="*/ 0 w 7108166"/>
                              <a:gd name="connsiteY0-288" fmla="*/ 0 h 2282766"/>
                              <a:gd name="connsiteX1-289" fmla="*/ 2286955 w 7108166"/>
                              <a:gd name="connsiteY1-290" fmla="*/ 773197 h 2282766"/>
                              <a:gd name="connsiteX2-291" fmla="*/ 4782458 w 7108166"/>
                              <a:gd name="connsiteY2-292" fmla="*/ 1946390 h 2282766"/>
                              <a:gd name="connsiteX3-293" fmla="*/ 6056836 w 7108166"/>
                              <a:gd name="connsiteY3-294" fmla="*/ 1618586 h 2282766"/>
                              <a:gd name="connsiteX4-295" fmla="*/ 7084360 w 7108166"/>
                              <a:gd name="connsiteY4-296" fmla="*/ 1998149 h 2282766"/>
                              <a:gd name="connsiteX5-297" fmla="*/ 7108166 w 7108166"/>
                              <a:gd name="connsiteY5-298" fmla="*/ 1999509 h 2282766"/>
                              <a:gd name="connsiteX6-299" fmla="*/ 7108166 w 7108166"/>
                              <a:gd name="connsiteY6-300" fmla="*/ 2282766 h 2282766"/>
                              <a:gd name="connsiteX7-301" fmla="*/ 6899110 w 7108166"/>
                              <a:gd name="connsiteY7-302" fmla="*/ 2272577 h 2282766"/>
                              <a:gd name="connsiteX8-303" fmla="*/ 6649639 w 7108166"/>
                              <a:gd name="connsiteY8-304" fmla="*/ 2239688 h 2282766"/>
                              <a:gd name="connsiteX9-305" fmla="*/ 5661634 w 7108166"/>
                              <a:gd name="connsiteY9-306" fmla="*/ 1911884 h 2282766"/>
                              <a:gd name="connsiteX10-307" fmla="*/ 4851470 w 7108166"/>
                              <a:gd name="connsiteY10-308" fmla="*/ 2274194 h 2282766"/>
                              <a:gd name="connsiteX11-309" fmla="*/ 4021546 w 7108166"/>
                              <a:gd name="connsiteY11-310" fmla="*/ 2032654 h 2282766"/>
                              <a:gd name="connsiteX12-311" fmla="*/ 2697621 w 7108166"/>
                              <a:gd name="connsiteY12-312" fmla="*/ 1135507 h 2282766"/>
                              <a:gd name="connsiteX13-313" fmla="*/ 0 w 7108166"/>
                              <a:gd name="connsiteY13-314" fmla="*/ 608982 h 2282766"/>
                              <a:gd name="connsiteX14-315" fmla="*/ 0 w 7108166"/>
                              <a:gd name="connsiteY14-316" fmla="*/ 0 h 2282766"/>
                              <a:gd name="connsiteX0-317" fmla="*/ 0 w 7108166"/>
                              <a:gd name="connsiteY0-318" fmla="*/ 0 h 2282766"/>
                              <a:gd name="connsiteX1-319" fmla="*/ 2286955 w 7108166"/>
                              <a:gd name="connsiteY1-320" fmla="*/ 773197 h 2282766"/>
                              <a:gd name="connsiteX2-321" fmla="*/ 4782458 w 7108166"/>
                              <a:gd name="connsiteY2-322" fmla="*/ 1946390 h 2282766"/>
                              <a:gd name="connsiteX3-323" fmla="*/ 6056836 w 7108166"/>
                              <a:gd name="connsiteY3-324" fmla="*/ 1618586 h 2282766"/>
                              <a:gd name="connsiteX4-325" fmla="*/ 7084360 w 7108166"/>
                              <a:gd name="connsiteY4-326" fmla="*/ 1998149 h 2282766"/>
                              <a:gd name="connsiteX5-327" fmla="*/ 7108166 w 7108166"/>
                              <a:gd name="connsiteY5-328" fmla="*/ 1999509 h 2282766"/>
                              <a:gd name="connsiteX6-329" fmla="*/ 7108166 w 7108166"/>
                              <a:gd name="connsiteY6-330" fmla="*/ 2282766 h 2282766"/>
                              <a:gd name="connsiteX7-331" fmla="*/ 6899110 w 7108166"/>
                              <a:gd name="connsiteY7-332" fmla="*/ 2272577 h 2282766"/>
                              <a:gd name="connsiteX8-333" fmla="*/ 6649639 w 7108166"/>
                              <a:gd name="connsiteY8-334" fmla="*/ 2239688 h 2282766"/>
                              <a:gd name="connsiteX9-335" fmla="*/ 5661634 w 7108166"/>
                              <a:gd name="connsiteY9-336" fmla="*/ 1911884 h 2282766"/>
                              <a:gd name="connsiteX10-337" fmla="*/ 4851470 w 7108166"/>
                              <a:gd name="connsiteY10-338" fmla="*/ 2274194 h 2282766"/>
                              <a:gd name="connsiteX11-339" fmla="*/ 4021546 w 7108166"/>
                              <a:gd name="connsiteY11-340" fmla="*/ 2032654 h 2282766"/>
                              <a:gd name="connsiteX12-341" fmla="*/ 2697621 w 7108166"/>
                              <a:gd name="connsiteY12-342" fmla="*/ 1135507 h 2282766"/>
                              <a:gd name="connsiteX13-343" fmla="*/ 0 w 7108166"/>
                              <a:gd name="connsiteY13-344" fmla="*/ 608982 h 2282766"/>
                              <a:gd name="connsiteX14-345" fmla="*/ 0 w 7108166"/>
                              <a:gd name="connsiteY14-346" fmla="*/ 0 h 2282766"/>
                              <a:gd name="connsiteX0-347" fmla="*/ 0 w 7108166"/>
                              <a:gd name="connsiteY0-348" fmla="*/ 0 h 2282766"/>
                              <a:gd name="connsiteX1-349" fmla="*/ 2286955 w 7108166"/>
                              <a:gd name="connsiteY1-350" fmla="*/ 773197 h 2282766"/>
                              <a:gd name="connsiteX2-351" fmla="*/ 4661688 w 7108166"/>
                              <a:gd name="connsiteY2-352" fmla="*/ 1894631 h 2282766"/>
                              <a:gd name="connsiteX3-353" fmla="*/ 6056836 w 7108166"/>
                              <a:gd name="connsiteY3-354" fmla="*/ 1618586 h 2282766"/>
                              <a:gd name="connsiteX4-355" fmla="*/ 7084360 w 7108166"/>
                              <a:gd name="connsiteY4-356" fmla="*/ 1998149 h 2282766"/>
                              <a:gd name="connsiteX5-357" fmla="*/ 7108166 w 7108166"/>
                              <a:gd name="connsiteY5-358" fmla="*/ 1999509 h 2282766"/>
                              <a:gd name="connsiteX6-359" fmla="*/ 7108166 w 7108166"/>
                              <a:gd name="connsiteY6-360" fmla="*/ 2282766 h 2282766"/>
                              <a:gd name="connsiteX7-361" fmla="*/ 6899110 w 7108166"/>
                              <a:gd name="connsiteY7-362" fmla="*/ 2272577 h 2282766"/>
                              <a:gd name="connsiteX8-363" fmla="*/ 6649639 w 7108166"/>
                              <a:gd name="connsiteY8-364" fmla="*/ 2239688 h 2282766"/>
                              <a:gd name="connsiteX9-365" fmla="*/ 5661634 w 7108166"/>
                              <a:gd name="connsiteY9-366" fmla="*/ 1911884 h 2282766"/>
                              <a:gd name="connsiteX10-367" fmla="*/ 4851470 w 7108166"/>
                              <a:gd name="connsiteY10-368" fmla="*/ 2274194 h 2282766"/>
                              <a:gd name="connsiteX11-369" fmla="*/ 4021546 w 7108166"/>
                              <a:gd name="connsiteY11-370" fmla="*/ 2032654 h 2282766"/>
                              <a:gd name="connsiteX12-371" fmla="*/ 2697621 w 7108166"/>
                              <a:gd name="connsiteY12-372" fmla="*/ 1135507 h 2282766"/>
                              <a:gd name="connsiteX13-373" fmla="*/ 0 w 7108166"/>
                              <a:gd name="connsiteY13-374" fmla="*/ 608982 h 2282766"/>
                              <a:gd name="connsiteX14-375" fmla="*/ 0 w 7108166"/>
                              <a:gd name="connsiteY14-376" fmla="*/ 0 h 2282766"/>
                              <a:gd name="connsiteX0-377" fmla="*/ 0 w 7108166"/>
                              <a:gd name="connsiteY0-378" fmla="*/ 0 h 2282766"/>
                              <a:gd name="connsiteX1-379" fmla="*/ 2286955 w 7108166"/>
                              <a:gd name="connsiteY1-380" fmla="*/ 773197 h 2282766"/>
                              <a:gd name="connsiteX2-381" fmla="*/ 4661688 w 7108166"/>
                              <a:gd name="connsiteY2-382" fmla="*/ 1894631 h 2282766"/>
                              <a:gd name="connsiteX3-383" fmla="*/ 6056836 w 7108166"/>
                              <a:gd name="connsiteY3-384" fmla="*/ 1618586 h 2282766"/>
                              <a:gd name="connsiteX4-385" fmla="*/ 7084360 w 7108166"/>
                              <a:gd name="connsiteY4-386" fmla="*/ 1998149 h 2282766"/>
                              <a:gd name="connsiteX5-387" fmla="*/ 7108166 w 7108166"/>
                              <a:gd name="connsiteY5-388" fmla="*/ 1999509 h 2282766"/>
                              <a:gd name="connsiteX6-389" fmla="*/ 7108166 w 7108166"/>
                              <a:gd name="connsiteY6-390" fmla="*/ 2282766 h 2282766"/>
                              <a:gd name="connsiteX7-391" fmla="*/ 6899110 w 7108166"/>
                              <a:gd name="connsiteY7-392" fmla="*/ 2272577 h 2282766"/>
                              <a:gd name="connsiteX8-393" fmla="*/ 6649639 w 7108166"/>
                              <a:gd name="connsiteY8-394" fmla="*/ 2239688 h 2282766"/>
                              <a:gd name="connsiteX9-395" fmla="*/ 5661634 w 7108166"/>
                              <a:gd name="connsiteY9-396" fmla="*/ 1911884 h 2282766"/>
                              <a:gd name="connsiteX10-397" fmla="*/ 4851470 w 7108166"/>
                              <a:gd name="connsiteY10-398" fmla="*/ 2274194 h 2282766"/>
                              <a:gd name="connsiteX11-399" fmla="*/ 4021546 w 7108166"/>
                              <a:gd name="connsiteY11-400" fmla="*/ 2032654 h 2282766"/>
                              <a:gd name="connsiteX12-401" fmla="*/ 2697621 w 7108166"/>
                              <a:gd name="connsiteY12-402" fmla="*/ 1135507 h 2282766"/>
                              <a:gd name="connsiteX13-403" fmla="*/ 0 w 7108166"/>
                              <a:gd name="connsiteY13-404" fmla="*/ 608982 h 2282766"/>
                              <a:gd name="connsiteX14-405" fmla="*/ 0 w 7108166"/>
                              <a:gd name="connsiteY14-406" fmla="*/ 0 h 2282766"/>
                              <a:gd name="connsiteX0-407" fmla="*/ 0 w 7108166"/>
                              <a:gd name="connsiteY0-408" fmla="*/ 0 h 2282766"/>
                              <a:gd name="connsiteX1-409" fmla="*/ 2286955 w 7108166"/>
                              <a:gd name="connsiteY1-410" fmla="*/ 773197 h 2282766"/>
                              <a:gd name="connsiteX2-411" fmla="*/ 4661688 w 7108166"/>
                              <a:gd name="connsiteY2-412" fmla="*/ 1894631 h 2282766"/>
                              <a:gd name="connsiteX3-413" fmla="*/ 6056836 w 7108166"/>
                              <a:gd name="connsiteY3-414" fmla="*/ 1618586 h 2282766"/>
                              <a:gd name="connsiteX4-415" fmla="*/ 7084360 w 7108166"/>
                              <a:gd name="connsiteY4-416" fmla="*/ 1998149 h 2282766"/>
                              <a:gd name="connsiteX5-417" fmla="*/ 7108166 w 7108166"/>
                              <a:gd name="connsiteY5-418" fmla="*/ 1999509 h 2282766"/>
                              <a:gd name="connsiteX6-419" fmla="*/ 7108166 w 7108166"/>
                              <a:gd name="connsiteY6-420" fmla="*/ 2282766 h 2282766"/>
                              <a:gd name="connsiteX7-421" fmla="*/ 6899110 w 7108166"/>
                              <a:gd name="connsiteY7-422" fmla="*/ 2272577 h 2282766"/>
                              <a:gd name="connsiteX8-423" fmla="*/ 6649639 w 7108166"/>
                              <a:gd name="connsiteY8-424" fmla="*/ 2239688 h 2282766"/>
                              <a:gd name="connsiteX9-425" fmla="*/ 5661634 w 7108166"/>
                              <a:gd name="connsiteY9-426" fmla="*/ 1911884 h 2282766"/>
                              <a:gd name="connsiteX10-427" fmla="*/ 4851470 w 7108166"/>
                              <a:gd name="connsiteY10-428" fmla="*/ 2274194 h 2282766"/>
                              <a:gd name="connsiteX11-429" fmla="*/ 4021546 w 7108166"/>
                              <a:gd name="connsiteY11-430" fmla="*/ 2032654 h 2282766"/>
                              <a:gd name="connsiteX12-431" fmla="*/ 2697621 w 7108166"/>
                              <a:gd name="connsiteY12-432" fmla="*/ 1135507 h 2282766"/>
                              <a:gd name="connsiteX13-433" fmla="*/ 0 w 7108166"/>
                              <a:gd name="connsiteY13-434" fmla="*/ 608982 h 2282766"/>
                              <a:gd name="connsiteX14-435" fmla="*/ 0 w 7108166"/>
                              <a:gd name="connsiteY14-436" fmla="*/ 0 h 2282766"/>
                              <a:gd name="connsiteX0-437" fmla="*/ 0 w 7108166"/>
                              <a:gd name="connsiteY0-438" fmla="*/ 0 h 2282766"/>
                              <a:gd name="connsiteX1-439" fmla="*/ 2286955 w 7108166"/>
                              <a:gd name="connsiteY1-440" fmla="*/ 773197 h 2282766"/>
                              <a:gd name="connsiteX2-441" fmla="*/ 4661688 w 7108166"/>
                              <a:gd name="connsiteY2-442" fmla="*/ 1894631 h 2282766"/>
                              <a:gd name="connsiteX3-443" fmla="*/ 6056836 w 7108166"/>
                              <a:gd name="connsiteY3-444" fmla="*/ 1618586 h 2282766"/>
                              <a:gd name="connsiteX4-445" fmla="*/ 7084360 w 7108166"/>
                              <a:gd name="connsiteY4-446" fmla="*/ 1998149 h 2282766"/>
                              <a:gd name="connsiteX5-447" fmla="*/ 7108166 w 7108166"/>
                              <a:gd name="connsiteY5-448" fmla="*/ 1999509 h 2282766"/>
                              <a:gd name="connsiteX6-449" fmla="*/ 7108166 w 7108166"/>
                              <a:gd name="connsiteY6-450" fmla="*/ 2282766 h 2282766"/>
                              <a:gd name="connsiteX7-451" fmla="*/ 6899110 w 7108166"/>
                              <a:gd name="connsiteY7-452" fmla="*/ 2272577 h 2282766"/>
                              <a:gd name="connsiteX8-453" fmla="*/ 6649639 w 7108166"/>
                              <a:gd name="connsiteY8-454" fmla="*/ 2239688 h 2282766"/>
                              <a:gd name="connsiteX9-455" fmla="*/ 5661634 w 7108166"/>
                              <a:gd name="connsiteY9-456" fmla="*/ 1911884 h 2282766"/>
                              <a:gd name="connsiteX10-457" fmla="*/ 4851470 w 7108166"/>
                              <a:gd name="connsiteY10-458" fmla="*/ 2274194 h 2282766"/>
                              <a:gd name="connsiteX11-459" fmla="*/ 4021546 w 7108166"/>
                              <a:gd name="connsiteY11-460" fmla="*/ 2032654 h 2282766"/>
                              <a:gd name="connsiteX12-461" fmla="*/ 2697621 w 7108166"/>
                              <a:gd name="connsiteY12-462" fmla="*/ 1135507 h 2282766"/>
                              <a:gd name="connsiteX13-463" fmla="*/ 0 w 7108166"/>
                              <a:gd name="connsiteY13-464" fmla="*/ 608982 h 2282766"/>
                              <a:gd name="connsiteX14-465" fmla="*/ 0 w 7108166"/>
                              <a:gd name="connsiteY14-466" fmla="*/ 0 h 2282766"/>
                              <a:gd name="connsiteX0-467" fmla="*/ 0 w 7108166"/>
                              <a:gd name="connsiteY0-468" fmla="*/ 0 h 2282766"/>
                              <a:gd name="connsiteX1-469" fmla="*/ 2351845 w 7108166"/>
                              <a:gd name="connsiteY1-470" fmla="*/ 704185 h 2282766"/>
                              <a:gd name="connsiteX2-471" fmla="*/ 4661688 w 7108166"/>
                              <a:gd name="connsiteY2-472" fmla="*/ 1894631 h 2282766"/>
                              <a:gd name="connsiteX3-473" fmla="*/ 6056836 w 7108166"/>
                              <a:gd name="connsiteY3-474" fmla="*/ 1618586 h 2282766"/>
                              <a:gd name="connsiteX4-475" fmla="*/ 7084360 w 7108166"/>
                              <a:gd name="connsiteY4-476" fmla="*/ 1998149 h 2282766"/>
                              <a:gd name="connsiteX5-477" fmla="*/ 7108166 w 7108166"/>
                              <a:gd name="connsiteY5-478" fmla="*/ 1999509 h 2282766"/>
                              <a:gd name="connsiteX6-479" fmla="*/ 7108166 w 7108166"/>
                              <a:gd name="connsiteY6-480" fmla="*/ 2282766 h 2282766"/>
                              <a:gd name="connsiteX7-481" fmla="*/ 6899110 w 7108166"/>
                              <a:gd name="connsiteY7-482" fmla="*/ 2272577 h 2282766"/>
                              <a:gd name="connsiteX8-483" fmla="*/ 6649639 w 7108166"/>
                              <a:gd name="connsiteY8-484" fmla="*/ 2239688 h 2282766"/>
                              <a:gd name="connsiteX9-485" fmla="*/ 5661634 w 7108166"/>
                              <a:gd name="connsiteY9-486" fmla="*/ 1911884 h 2282766"/>
                              <a:gd name="connsiteX10-487" fmla="*/ 4851470 w 7108166"/>
                              <a:gd name="connsiteY10-488" fmla="*/ 2274194 h 2282766"/>
                              <a:gd name="connsiteX11-489" fmla="*/ 4021546 w 7108166"/>
                              <a:gd name="connsiteY11-490" fmla="*/ 2032654 h 2282766"/>
                              <a:gd name="connsiteX12-491" fmla="*/ 2697621 w 7108166"/>
                              <a:gd name="connsiteY12-492" fmla="*/ 1135507 h 2282766"/>
                              <a:gd name="connsiteX13-493" fmla="*/ 0 w 7108166"/>
                              <a:gd name="connsiteY13-494" fmla="*/ 608982 h 2282766"/>
                              <a:gd name="connsiteX14-495" fmla="*/ 0 w 7108166"/>
                              <a:gd name="connsiteY14-496" fmla="*/ 0 h 2282766"/>
                              <a:gd name="connsiteX0-497" fmla="*/ 0 w 7108166"/>
                              <a:gd name="connsiteY0-498" fmla="*/ 0 h 2282766"/>
                              <a:gd name="connsiteX1-499" fmla="*/ 2351845 w 7108166"/>
                              <a:gd name="connsiteY1-500" fmla="*/ 704185 h 2282766"/>
                              <a:gd name="connsiteX2-501" fmla="*/ 4661688 w 7108166"/>
                              <a:gd name="connsiteY2-502" fmla="*/ 1894631 h 2282766"/>
                              <a:gd name="connsiteX3-503" fmla="*/ 6056836 w 7108166"/>
                              <a:gd name="connsiteY3-504" fmla="*/ 1618586 h 2282766"/>
                              <a:gd name="connsiteX4-505" fmla="*/ 7084360 w 7108166"/>
                              <a:gd name="connsiteY4-506" fmla="*/ 1998149 h 2282766"/>
                              <a:gd name="connsiteX5-507" fmla="*/ 7108166 w 7108166"/>
                              <a:gd name="connsiteY5-508" fmla="*/ 1999509 h 2282766"/>
                              <a:gd name="connsiteX6-509" fmla="*/ 7108166 w 7108166"/>
                              <a:gd name="connsiteY6-510" fmla="*/ 2282766 h 2282766"/>
                              <a:gd name="connsiteX7-511" fmla="*/ 6899110 w 7108166"/>
                              <a:gd name="connsiteY7-512" fmla="*/ 2272577 h 2282766"/>
                              <a:gd name="connsiteX8-513" fmla="*/ 6649639 w 7108166"/>
                              <a:gd name="connsiteY8-514" fmla="*/ 2239688 h 2282766"/>
                              <a:gd name="connsiteX9-515" fmla="*/ 5661634 w 7108166"/>
                              <a:gd name="connsiteY9-516" fmla="*/ 1911884 h 2282766"/>
                              <a:gd name="connsiteX10-517" fmla="*/ 4851470 w 7108166"/>
                              <a:gd name="connsiteY10-518" fmla="*/ 2274194 h 2282766"/>
                              <a:gd name="connsiteX11-519" fmla="*/ 4021546 w 7108166"/>
                              <a:gd name="connsiteY11-520" fmla="*/ 2032654 h 2282766"/>
                              <a:gd name="connsiteX12-521" fmla="*/ 2697621 w 7108166"/>
                              <a:gd name="connsiteY12-522" fmla="*/ 1135507 h 2282766"/>
                              <a:gd name="connsiteX13-523" fmla="*/ 0 w 7108166"/>
                              <a:gd name="connsiteY13-524" fmla="*/ 608982 h 2282766"/>
                              <a:gd name="connsiteX14-525" fmla="*/ 0 w 7108166"/>
                              <a:gd name="connsiteY14-526" fmla="*/ 0 h 2282766"/>
                              <a:gd name="connsiteX0-527" fmla="*/ 0 w 7108166"/>
                              <a:gd name="connsiteY0-528" fmla="*/ 0 h 2282766"/>
                              <a:gd name="connsiteX1-529" fmla="*/ 2351845 w 7108166"/>
                              <a:gd name="connsiteY1-530" fmla="*/ 704185 h 2282766"/>
                              <a:gd name="connsiteX2-531" fmla="*/ 4661688 w 7108166"/>
                              <a:gd name="connsiteY2-532" fmla="*/ 1894631 h 2282766"/>
                              <a:gd name="connsiteX3-533" fmla="*/ 6056836 w 7108166"/>
                              <a:gd name="connsiteY3-534" fmla="*/ 1618586 h 2282766"/>
                              <a:gd name="connsiteX4-535" fmla="*/ 7084360 w 7108166"/>
                              <a:gd name="connsiteY4-536" fmla="*/ 1998149 h 2282766"/>
                              <a:gd name="connsiteX5-537" fmla="*/ 7108166 w 7108166"/>
                              <a:gd name="connsiteY5-538" fmla="*/ 1999509 h 2282766"/>
                              <a:gd name="connsiteX6-539" fmla="*/ 7108166 w 7108166"/>
                              <a:gd name="connsiteY6-540" fmla="*/ 2282766 h 2282766"/>
                              <a:gd name="connsiteX7-541" fmla="*/ 6899110 w 7108166"/>
                              <a:gd name="connsiteY7-542" fmla="*/ 2272577 h 2282766"/>
                              <a:gd name="connsiteX8-543" fmla="*/ 6649639 w 7108166"/>
                              <a:gd name="connsiteY8-544" fmla="*/ 2239688 h 2282766"/>
                              <a:gd name="connsiteX9-545" fmla="*/ 5661634 w 7108166"/>
                              <a:gd name="connsiteY9-546" fmla="*/ 1911884 h 2282766"/>
                              <a:gd name="connsiteX10-547" fmla="*/ 4851470 w 7108166"/>
                              <a:gd name="connsiteY10-548" fmla="*/ 2274194 h 2282766"/>
                              <a:gd name="connsiteX11-549" fmla="*/ 4021546 w 7108166"/>
                              <a:gd name="connsiteY11-550" fmla="*/ 2032654 h 2282766"/>
                              <a:gd name="connsiteX12-551" fmla="*/ 2697621 w 7108166"/>
                              <a:gd name="connsiteY12-552" fmla="*/ 1135507 h 2282766"/>
                              <a:gd name="connsiteX13-553" fmla="*/ 0 w 7108166"/>
                              <a:gd name="connsiteY13-554" fmla="*/ 608982 h 2282766"/>
                              <a:gd name="connsiteX14-555" fmla="*/ 0 w 7108166"/>
                              <a:gd name="connsiteY14-556" fmla="*/ 0 h 2282766"/>
                              <a:gd name="connsiteX0-557" fmla="*/ 0 w 7108166"/>
                              <a:gd name="connsiteY0-558" fmla="*/ 0 h 2282766"/>
                              <a:gd name="connsiteX1-559" fmla="*/ 2351845 w 7108166"/>
                              <a:gd name="connsiteY1-560" fmla="*/ 704185 h 2282766"/>
                              <a:gd name="connsiteX2-561" fmla="*/ 4531910 w 7108166"/>
                              <a:gd name="connsiteY2-562" fmla="*/ 1894631 h 2282766"/>
                              <a:gd name="connsiteX3-563" fmla="*/ 6056836 w 7108166"/>
                              <a:gd name="connsiteY3-564" fmla="*/ 1618586 h 2282766"/>
                              <a:gd name="connsiteX4-565" fmla="*/ 7084360 w 7108166"/>
                              <a:gd name="connsiteY4-566" fmla="*/ 1998149 h 2282766"/>
                              <a:gd name="connsiteX5-567" fmla="*/ 7108166 w 7108166"/>
                              <a:gd name="connsiteY5-568" fmla="*/ 1999509 h 2282766"/>
                              <a:gd name="connsiteX6-569" fmla="*/ 7108166 w 7108166"/>
                              <a:gd name="connsiteY6-570" fmla="*/ 2282766 h 2282766"/>
                              <a:gd name="connsiteX7-571" fmla="*/ 6899110 w 7108166"/>
                              <a:gd name="connsiteY7-572" fmla="*/ 2272577 h 2282766"/>
                              <a:gd name="connsiteX8-573" fmla="*/ 6649639 w 7108166"/>
                              <a:gd name="connsiteY8-574" fmla="*/ 2239688 h 2282766"/>
                              <a:gd name="connsiteX9-575" fmla="*/ 5661634 w 7108166"/>
                              <a:gd name="connsiteY9-576" fmla="*/ 1911884 h 2282766"/>
                              <a:gd name="connsiteX10-577" fmla="*/ 4851470 w 7108166"/>
                              <a:gd name="connsiteY10-578" fmla="*/ 2274194 h 2282766"/>
                              <a:gd name="connsiteX11-579" fmla="*/ 4021546 w 7108166"/>
                              <a:gd name="connsiteY11-580" fmla="*/ 2032654 h 2282766"/>
                              <a:gd name="connsiteX12-581" fmla="*/ 2697621 w 7108166"/>
                              <a:gd name="connsiteY12-582" fmla="*/ 1135507 h 2282766"/>
                              <a:gd name="connsiteX13-583" fmla="*/ 0 w 7108166"/>
                              <a:gd name="connsiteY13-584" fmla="*/ 608982 h 2282766"/>
                              <a:gd name="connsiteX14-585" fmla="*/ 0 w 7108166"/>
                              <a:gd name="connsiteY14-586" fmla="*/ 0 h 2282766"/>
                            </a:gdLst>
                            <a:ahLst/>
                            <a:cxnLst>
                              <a:cxn ang="0">
                                <a:pos x="connsiteX0-1" y="connsiteY0-2"/>
                              </a:cxn>
                              <a:cxn ang="0">
                                <a:pos x="connsiteX1-3" y="connsiteY1-4"/>
                              </a:cxn>
                              <a:cxn ang="0">
                                <a:pos x="connsiteX2-5" y="connsiteY2-6"/>
                              </a:cxn>
                              <a:cxn ang="0">
                                <a:pos x="connsiteX3-7" y="connsiteY3-8"/>
                              </a:cxn>
                              <a:cxn ang="0">
                                <a:pos x="connsiteX4-9" y="connsiteY4-10"/>
                              </a:cxn>
                              <a:cxn ang="0">
                                <a:pos x="connsiteX5-11" y="connsiteY5-12"/>
                              </a:cxn>
                              <a:cxn ang="0">
                                <a:pos x="connsiteX6-13" y="connsiteY6-14"/>
                              </a:cxn>
                              <a:cxn ang="0">
                                <a:pos x="connsiteX7-15" y="connsiteY7-16"/>
                              </a:cxn>
                              <a:cxn ang="0">
                                <a:pos x="connsiteX8-17" y="connsiteY8-18"/>
                              </a:cxn>
                              <a:cxn ang="0">
                                <a:pos x="connsiteX9-19" y="connsiteY9-20"/>
                              </a:cxn>
                              <a:cxn ang="0">
                                <a:pos x="connsiteX10-21" y="connsiteY10-22"/>
                              </a:cxn>
                              <a:cxn ang="0">
                                <a:pos x="connsiteX11-23" y="connsiteY11-24"/>
                              </a:cxn>
                              <a:cxn ang="0">
                                <a:pos x="connsiteX12-25" y="connsiteY12-26"/>
                              </a:cxn>
                              <a:cxn ang="0">
                                <a:pos x="connsiteX13-27" y="connsiteY13-28"/>
                              </a:cxn>
                              <a:cxn ang="0">
                                <a:pos x="connsiteX14-29" y="connsiteY14-30"/>
                              </a:cxn>
                            </a:cxnLst>
                            <a:rect l="l" t="t" r="r" b="b"/>
                            <a:pathLst>
                              <a:path w="7108166" h="2282766">
                                <a:moveTo>
                                  <a:pt x="0" y="0"/>
                                </a:moveTo>
                                <a:cubicBezTo>
                                  <a:pt x="1226850" y="165717"/>
                                  <a:pt x="1596527" y="388413"/>
                                  <a:pt x="2351845" y="704185"/>
                                </a:cubicBezTo>
                                <a:cubicBezTo>
                                  <a:pt x="3107163" y="1019957"/>
                                  <a:pt x="3687298" y="1690473"/>
                                  <a:pt x="4531910" y="1894631"/>
                                </a:cubicBezTo>
                                <a:cubicBezTo>
                                  <a:pt x="5376522" y="2098789"/>
                                  <a:pt x="5631428" y="1601333"/>
                                  <a:pt x="6056836" y="1618586"/>
                                </a:cubicBezTo>
                                <a:cubicBezTo>
                                  <a:pt x="6482244" y="1635839"/>
                                  <a:pt x="6797839" y="1955017"/>
                                  <a:pt x="7084360" y="1998149"/>
                                </a:cubicBezTo>
                                <a:lnTo>
                                  <a:pt x="7108166" y="1999509"/>
                                </a:lnTo>
                                <a:lnTo>
                                  <a:pt x="7108166" y="2282766"/>
                                </a:lnTo>
                                <a:lnTo>
                                  <a:pt x="6899110" y="2272577"/>
                                </a:lnTo>
                                <a:cubicBezTo>
                                  <a:pt x="6813483" y="2265388"/>
                                  <a:pt x="6728679" y="2254784"/>
                                  <a:pt x="6649639" y="2239688"/>
                                </a:cubicBezTo>
                                <a:cubicBezTo>
                                  <a:pt x="6333478" y="2179303"/>
                                  <a:pt x="5961329" y="1906133"/>
                                  <a:pt x="5661634" y="1911884"/>
                                </a:cubicBezTo>
                                <a:cubicBezTo>
                                  <a:pt x="5361939" y="1917635"/>
                                  <a:pt x="5124818" y="2254066"/>
                                  <a:pt x="4851470" y="2274194"/>
                                </a:cubicBezTo>
                                <a:cubicBezTo>
                                  <a:pt x="4578122" y="2294322"/>
                                  <a:pt x="4380521" y="2222435"/>
                                  <a:pt x="4021546" y="2032654"/>
                                </a:cubicBezTo>
                                <a:cubicBezTo>
                                  <a:pt x="3662572" y="1842873"/>
                                  <a:pt x="3367879" y="1372786"/>
                                  <a:pt x="2697621" y="1135507"/>
                                </a:cubicBezTo>
                                <a:cubicBezTo>
                                  <a:pt x="2027363" y="898228"/>
                                  <a:pt x="760154" y="625705"/>
                                  <a:pt x="0" y="60898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" o:spid="_x0000_s1026" o:spt="203" style="position:absolute;left:0pt;margin-left:-90.05pt;margin-top:-72.7pt;height:142.65pt;width:595.4pt;z-index:251665408;mso-width-relative:page;mso-height-relative:page;" coordorigin="3647,2685" coordsize="11908,3844" o:gfxdata="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">
                <o:lock v:ext="edit" aspectratio="f"/>
                <v:shape id="任意多边形 16" o:spid="_x0000_s1026" o:spt="100" style="position:absolute;left:3647;top:2685;flip:x;height:3539;width:11908;" fillcolor="#4F81BD [3204]" filled="t" stroked="t" coordsize="11908,3539" o:gfxdata="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ETRXrgAAADbAAAA&#10;DwAAAAAAAAABACAAAAAiAAAAZHJzL2Rvd25yZXYueG1sUEsBAhQAFAAAAAgAh07iQDMvBZ47AAAA&#10;OQAAABAAAAAAAAAAAQAgAAAABwEAAGRycy9zaGFwZXhtbC54bWxQSwUGAAAAAAYABgBbAQAAsQMA&#10;AAAA&#10;" path="m11902,3l11908,3539,11590,3539,11572,3534c11463,3498,11346,3459,11197,3422c10898,3349,10436,3227,10110,3188c9784,3149,9544,3144,9241,3188c8937,3232,8674,3441,8289,3451c7905,3461,7352,3402,6931,3246c6510,3090,6134,2739,5762,2515c5391,2291,5002,2062,4703,1901c4404,1740,4155,1623,3969,1550c3783,1477,3797,1501,3589,1462c3380,1423,3027,1379,2719,1316c2411,1252,2022,1160,1741,1082c1460,1004,1415,955,1035,848c797,781,375,788,8,709l2,707,0,0,11902,3xe">
                  <v:path o:connectlocs="11902,3;11908,3539;11590,3539;11572,3534;11197,3422;10110,3188;9241,3188;8289,3451;6931,3246;5762,2515;4703,1901;3969,1550;3589,1462;2719,1316;1741,1082;1035,848;8,709;2,707;0,0;11902,3" o:connectangles="0,0,0,0,0,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任意多边形 7" o:spid="_x0000_s1026" o:spt="100" style="position:absolute;left:3647;top:2947;flip:x;height:3583;width:11906;" fillcolor="#4F81BD [3204]" filled="t" stroked="t" coordsize="7108166,2282766" o:gfxdata="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y4x9vQAA&#10;ANsAAAAPAAAAAAAAAAEAIAAAACIAAABkcnMvZG93bnJldi54bWxQSwECFAAUAAAACACHTuJAMy8F&#10;njsAAAA5AAAAEAAAAAAAAAABACAAAAAMAQAAZHJzL3NoYXBleG1sLnhtbFBLBQYAAAAABgAGAFsB&#10;AAC2AwAAAAA=&#10;" path="m0,0c1226850,165717,1596527,388413,2351845,704185c3107163,1019957,3687298,1690473,4531910,1894631c5376522,2098789,5631428,1601333,6056836,1618586c6482244,1635839,6797839,1955017,7084360,1998149l7108166,1999509,7108166,2282766,6899110,2272577c6813483,2265388,6728679,2254784,6649639,2239688c6333478,2179303,5961329,1906133,5661634,1911884c5361939,1917635,5124818,2254066,4851470,2274194c4578122,2294322,4380521,2222435,4021546,2032654c3662572,1842873,3367879,1372786,2697621,1135507c2027363,898228,760154,625705,0,608982l0,0xe">
                  <v:path o:connectlocs="0,0;215,49;1771,536;5246,1836;8126,3055;10145,2540;11866,3136;11906,3138;11906,3583;11555,3567;11137,3515;9483,3000;8126,3569;6735,3190;4518,1782" o:connectangles="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1005840</wp:posOffset>
                </wp:positionV>
                <wp:extent cx="4953635" cy="1250315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635" cy="12503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100" w:lineRule="exact"/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4F81BD" w:themeColor="accent1"/>
                                <w:sz w:val="96"/>
                                <w:szCs w:val="9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4F81BD" w:themeColor="accent1"/>
                                <w:sz w:val="72"/>
                                <w:szCs w:val="7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行业研究分析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45pt;margin-top:79.2pt;height:98.45pt;width:390.05pt;z-index:251659264;mso-width-relative:page;mso-height-relative:page;" filled="f" stroked="f" coordsize="21600,21600" o:gfxdata="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DhVSOPaAAAACQEAAA8AAAAAAAAAAQAgAAAA&#10;IgAAAGRycy9kb3ducmV2LnhtbFBLAQIUABQAAAAIAIdO4kAcgzJHQgIAAHcEAAAOAAAAAAAAAAEA&#10;IAAAACk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2100" w:lineRule="exact"/>
                        <w:jc w:val="center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4F81BD" w:themeColor="accent1"/>
                          <w:sz w:val="96"/>
                          <w:szCs w:val="96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4F81BD" w:themeColor="accent1"/>
                          <w:sz w:val="72"/>
                          <w:szCs w:val="72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t>行业研究分析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1191260</wp:posOffset>
                </wp:positionH>
                <wp:positionV relativeFrom="paragraph">
                  <wp:posOffset>8703945</wp:posOffset>
                </wp:positionV>
                <wp:extent cx="2888615" cy="259715"/>
                <wp:effectExtent l="0" t="0" r="0" b="6985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8615" cy="259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3.8pt;margin-top:685.35pt;height:20.45pt;width:227.45pt;z-index:251661312;mso-width-relative:page;mso-height-relative:page;" filled="f" stroked="f" coordsize="21600,21600" o:gfxdata="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+38g93QAAAA0BAAAPAAAAAAAAAAEA&#10;IAAAACIAAABkcnMvZG93bnJldi54bWxQSwECFAAUAAAACACHTuJAeVn3sUMCAAB2BAAADgAAAAAA&#10;AAABACAAAAAs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1116330</wp:posOffset>
                </wp:positionH>
                <wp:positionV relativeFrom="paragraph">
                  <wp:posOffset>8435340</wp:posOffset>
                </wp:positionV>
                <wp:extent cx="3038475" cy="340360"/>
                <wp:effectExtent l="0" t="0" r="0" b="254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8475" cy="340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400" w:lineRule="exact"/>
                              <w:jc w:val="center"/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上海某某科技网络有限公司</w:t>
                            </w:r>
                          </w:p>
                          <w:p>
                            <w:pPr>
                              <w:spacing w:line="400" w:lineRule="exact"/>
                              <w:ind w:firstLine="525" w:firstLineChars="150"/>
                              <w:jc w:val="center"/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7.9pt;margin-top:664.2pt;height:26.8pt;width:239.25pt;z-index:251662336;mso-width-relative:page;mso-height-relative:page;" filled="f" stroked="f" coordsize="21600,21600" o:gfxdata="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hA+Q90AAAANAQAADwAAAAAAAAAB&#10;ACAAAAAiAAAAZHJzL2Rvd25yZXYueG1sUEsBAhQAFAAAAAgAh07iQAD5aK5EAgAAdg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400" w:lineRule="exact"/>
                        <w:jc w:val="center"/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上海某某科技网络有限公司</w:t>
                      </w:r>
                    </w:p>
                    <w:p>
                      <w:pPr>
                        <w:spacing w:line="400" w:lineRule="exact"/>
                        <w:ind w:firstLine="525" w:firstLineChars="150"/>
                        <w:jc w:val="center"/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179070</wp:posOffset>
                </wp:positionH>
                <wp:positionV relativeFrom="paragraph">
                  <wp:posOffset>4132580</wp:posOffset>
                </wp:positionV>
                <wp:extent cx="4918710" cy="1012825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8710" cy="1012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.1pt;margin-top:325.4pt;height:79.75pt;width:387.3pt;mso-position-horizontal-relative:margin;z-index:251663360;mso-width-relative:page;mso-height-relative:page;" filled="f" stroked="f" coordsize="21600,21600" o:gfxdata="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slZ3r2QAAAAoBAAAPAAAAAAAAAAEAIAAA&#10;ACIAAABkcnMvZG93bnJldi54bWxQSwECFAAUAAAACACHTuJAbPghV0QCAAB3BAAADgAAAAAAAAAB&#10;ACAAAAAo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4"/>
          <w:szCs w:val="24"/>
        </w:rPr>
      </w:pP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根据QYR（恒州博智）的统计及预测，2021年全球顺丁烯二酸酐市场销售额达到了26.17亿美元，预计2028年将达到38.45亿美元，年复合增长率（CAGR）为4.24%（2022-2028）。地区层面来看，中国市场在过去几年变化较快，2021年市场规模为11.96亿美元，约占全球的45.72%，预计2028年将达到20.15亿美元，届时全球占比将达到52.41%。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消费层面来说，目前中国依旧是全球最大的消费市场，2021年占有48.95%的市场份额，中国顺丁烯二酸酐销量达到了881.87千吨，之后是北美和欧洲，分别占有16.37%和14.56%。预计未来几年，印度地区增长最快，2022-2028期间CAGR大约为13.48%。生产端来看，中国、北美和欧洲是主要生产地区，2021年分别占有58.74%、18.15%和11.15%的全球产量份额，预计未来几年，中国地区将保持最快增速，2022-2028年复合增长率达到9.60%。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从产品产品类型方面来看，固体顺丁烯二酸酐占有重要地位，预计2028年份额将达到65.40%。同时就应用来看，不饱和聚酯树脂 UPR在2021年份额大约是44.26%，未来几年CAGR大约为0.72%，增长缓慢。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从生产商来说，全球范围内，顺丁烯二酸酐核心厂商主要包括亨斯迈、淄博齐翔腾达化工、常州亚邦化学、AOC Resins和朗盛等。2021年，全球第一梯队厂商主要有亨斯迈、淄博齐翔腾达化工和常州亚邦化学，第一梯队占有大约32.61的市场份额%；第二梯队厂商有AOC Resins、朗盛、宁波浙铁江宁化工、濮阳市盛源石油化工、Thirumalai Chemicals Limited、英力士、南亚塑料、Yongsan Chemicals、山东汇丰石化集团，共占有28.05%份额。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本报告研究全球与中国市场顺丁烯二酸酐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主要厂商包括：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亨斯迈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淄博齐翔腾达化工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常州亚邦化学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AOC Resins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朗盛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波林化工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宁波浙铁江宁化工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濮阳市盛源石油化工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Thirumalai Chemicals Limited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英力士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南亚塑料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Bartek Ingredients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云南大为恒远化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Yongsan Chemicals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山东汇丰石化集团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山东宏信化工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Elekeiroz SA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扶桑化学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日本触媒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MOL Group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按照不同产品类型，包括如下几个类别：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固体顺丁烯二酸酐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熔融顺丁烯二酸酐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按照不同应用，主要包括如下几个方面：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不饱和聚酯树脂 UPR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1,4-丁二醇 (BDO)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酒石酸和富马酸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润滑剂和燃油添加剂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其他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重点关注如下几个地区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中国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北美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欧洲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日本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印度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中东和非洲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南美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东南亚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本文正文共10章，各章节主要内容如下：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第1章：报告统计范围、产品细分及主要的下游市场，行业背景、发展历史、现状及趋势等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第2章：全球总体规模（产能、产量、销量、需求量、销售收入等数据，2017-2028年）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第3章：全球范围内顺丁烯二酸酐主要厂商竞争分析，主要包括顺丁烯二酸酐产能、销量、收入、市场份额、价格、产地及行业集中度分析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第4章：全球顺丁烯二酸酐主要地区分析，包括销量、销售收入等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第5章：全球顺丁烯二酸酐主要厂商基本情况介绍，包括公司简介、顺丁烯二酸酐产品型号、销量、收入、价格及最新动态等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第6章：全球不同产品类型顺丁烯二酸酐销量、收入、价格及份额等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第7章：全球不同应用顺丁烯二酸酐销量、收入、价格及份额等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第8章：产业链、上下游分析、销售渠道分析等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第9章：行业动态、增长驱动因素、发展机遇、有利因素、不利及阻碍因素、行业政策等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第10章：报告结论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正文目录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 顺丁烯二酸酐市场概述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1.1 产品定义及统计范围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1.2 按照不同产品类型，顺丁烯二酸酐主要可以分为如下几个类别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1.2.1 全球不同产品类型顺丁烯二酸酐销售额增长趋势2017 VS 2022 VS 2028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1.2.2 固体顺丁烯二酸酐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1.2.3 熔融顺丁烯二酸酐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1.3 从不同应用，顺丁烯二酸酐主要包括如下几个方面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1.3.1 全球不同应用顺丁烯二酸酐销售额增长趋势2017 VS 2022 VS 2028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1.3.2 不饱和聚酯树脂 UPR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1.3.3 1,4-丁二醇（BDO）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1.3.4 酒石酸&amp;富马酸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1.3.5 润滑剂和燃油添加剂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1.3.6 其他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1.4 顺丁烯二酸酐行业背景、发展历史、现状及趋势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1.4.1 顺丁烯二酸酐行业目前现状分析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1.4.2 顺丁烯二酸酐发展趋势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 全球顺丁烯二酸酐总体规模分析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2.1 全球顺丁烯二酸酐供需现状及预测（2017-2028）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2.1.1 全球顺丁烯二酸酐产能、产量、产能利用率及发展趋势（2017-2028）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2.1.2 全球顺丁烯二酸酐产量、需求量及发展趋势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2.1.3 全球主要地区顺丁烯二酸酐产量及发展趋势（2017-2028）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2.2 中国顺丁烯二酸酐供需现状及预测（2017-2028）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2.2.1 中国顺丁烯二酸酐产能、产量、产能利用率及发展趋势（2017-2028）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2.2.2 中国顺丁烯二酸酐产量、市场需求量及发展趋势（2017-2028）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2.3 全球顺丁烯二酸酐销量及销售额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2.3.1 全球市场顺丁烯二酸酐销售额（2017-2028）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2.3.2 全球市场顺丁烯二酸酐销量（2017-2028）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2.3.3 全球市场顺丁烯二酸酐价格趋势（2017-2028）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 全球与中国主要厂商市场份额分析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3.1 全球市场主要厂商顺丁烯二酸酐产能市场份额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3.2 全球市场主要厂商顺丁烯二酸酐销量（2017-2022）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3.2.1 全球市场主要厂商顺丁烯二酸酐销量（2017-2022）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3.2.2 全球市场主要厂商顺丁烯二酸酐销售收入（2017-2022）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3.2.3 全球市场主要厂商顺丁烯二酸酐销售价格（2017-2022）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3.3 中国市场主要厂商顺丁烯二酸酐销量（2017-2022）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3.3.1 中国市场主要厂商顺丁烯二酸酐销量（2017-2022）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3.3.2 中国市场主要厂商顺丁烯二酸酐销售收入（2017-2022）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3.3.3 中国市场主要厂商顺丁烯二酸酐销售价格（2017-2022）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3.4 全球主要厂商顺丁烯二酸酐产地及市场分布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3.5 全球主要厂商顺丁烯二酸酐产品类型列表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3.6 顺丁烯二酸酐行业集中度、竞争程度分析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3.6.1 顺丁烯二酸酐行业集中度分析：2021全球Top 5生产商市场份额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3.6.2 全球顺丁烯二酸酐第一梯队、第二梯队和第三梯队生产商（品牌）及市场份额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3.7 新增投资及市场并购活动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 全球顺丁烯二酸酐主要地区分析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4.1 全球主要地区顺丁烯二酸酐市场规模分析：2017 VS 2022 VS 2028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4.1.1 全球主要地区顺丁烯二酸酐销售收入及市场份额（2017-2022年）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4.1.2 全球主要地区顺丁烯二酸酐销售收入预测（2022-2028年）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4.2 全球主要地区顺丁烯二酸酐销量分析：2017 VS 2022 VS 2028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4.2.1 全球主要地区顺丁烯二酸酐销量及市场份额（2017-2022年）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4.2.2 全球主要地区顺丁烯二酸酐销量及市场份额预测（2023-2028）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4.3 中国市场顺丁烯二酸酐销量、收入及增长率（2017-2028）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4.4 北美市场顺丁烯二酸酐销量、收入及增长率（2017-2028）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4.5 欧洲市场顺丁烯二酸酐销量、收入及增长率（2017-2028）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4.6 日本市场顺丁烯二酸酐销量、收入及增长率（2017-2028）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4.7 印度市场顺丁烯二酸酐销量、收入及增长率（2017-2028）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4.8 中东和非洲市场顺丁烯二酸酐销量、收入及增长率（2017-2028）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4.9 南美市场顺丁烯二酸酐销量、收入及增长率（2017-2028）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4.10 东南亚市场顺丁烯二酸酐销量、收入及增长率（2017-2028）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 全球顺丁烯二酸酐主要生产商分析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 亨斯迈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5.1.1 亨斯迈基本信息、顺丁烯二酸酐生产基地、销售区域、竞争对手及市场地位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5.1.2 亨斯迈顺丁烯二酸酐产品规格、参数及市场应用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5.1.3 亨斯迈顺丁烯二酸酐销量、收入、价格及毛利率（2017-2022）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5.1.4 亨斯迈公司简介及主要业务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5.1.5 亨斯迈企业最新动态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5.2 淄博齐翔腾达化工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5.2.1 淄博齐翔腾达化工基本信息、顺丁烯二酸酐生产基地、销售区域、竞争对手及市场地位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5.2.2 淄博齐翔腾达化工顺丁烯二酸酐产品规格、参数及市场应用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5.2.3 淄博齐翔腾达化工顺丁烯二酸酐销量、收入、价格及毛利率（2017-2022）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5.2.4 淄博齐翔腾达化工公司简介及主要业务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5.2.5 淄博齐翔腾达化工企业最新动态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5.3 常州亚邦化学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5.3.1 常州亚邦化学基本信息、顺丁烯二酸酐生产基地、销售区域、竞争对手及市场地位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5.3.2 常州亚邦化学顺丁烯二酸酐产品规格、参数及市场应用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5.3.3 常州亚邦化学顺丁烯二酸酐销量、收入、价格及毛利率（2017-2022）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5.3.4 常州亚邦化学公司简介及主要业务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5.3.5 常州亚邦化学企业最新动态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5.4 AOC Resins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5.4.1 AOC Resins基本信息、顺丁烯二酸酐生产基地、销售区域、竞争对手及市场地位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5.4.2 AOC Resins顺丁烯二酸酐产品规格、参数及市场应用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5.4.3 AOC Resins顺丁烯二酸酐销量、收入、价格及毛利率（2017-2022）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5.4.4 AOC Resins公司简介及主要业务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5.4.5 AOC Resins企业最新动态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5.5 朗盛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5.5.1 朗盛基本信息、顺丁烯二酸酐生产基地、销售区域、竞争对手及市场地位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5.5.2 朗盛顺丁烯二酸酐产品规格、参数及市场应用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5.5.3 朗盛顺丁烯二酸酐销量、收入、价格及毛利率（2017-2022）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5.5.4 朗盛公司简介及主要业务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5.6 波林化工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5.6.1 波林化工基本信息、顺丁烯二酸酐生产基地、销售区域、竞争对手及市场地位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5.6.2 波林化工顺丁烯二酸酐产品规格、参数及市场应用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5.6.3 波林化工顺丁烯二酸酐销量、收入、价格及毛利率（2017-2022）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5.6.4 波林化工公司简介及主要业务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5.7 宁波浙铁江宁化工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5.7.1 宁波浙铁江宁化工基本信息、顺丁烯二酸酐生产基地、销售区域、竞争对手及市场地位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5.7.2 宁波浙铁江宁化工顺丁烯二酸酐产品规格、参数及市场应用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5.7.3 宁波浙铁江宁化工顺丁烯二酸酐销量、收入、价格及毛利率（2017-2022）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5.7.4 宁波浙铁江宁化工公司简介及主要业务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5.8 濮阳市盛源石油化工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5.8.1 濮阳市盛源石油化工基本信息、顺丁烯二酸酐生产基地、销售区域、竞争对手及市场地位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5.8.2 濮阳市盛源石油化工顺丁烯二酸酐产品规格、参数及市场应用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5.8.3 濮阳市盛源石油化工顺丁烯二酸酐销量、收入、价格及毛利率（2017-2022）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5.8.4 濮阳市盛源石油化工公司简介及主要业务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5.9 Thirumalai Chemicals Limited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5.9.1 Thirumalai Chemicals Limited基本信息、顺丁烯二酸酐生产基地、销售区域、竞争对手及市场地位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5.9.2 Thirumalai Chemicals Limited顺丁烯二酸酐产品规格、参数及市场应用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5.9.3 Thirumalai Chemicals Limited顺丁烯二酸酐销量、收入、价格及毛利率（2017-2022）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5.9.4 Thirumalai Chemicals Limited公司简介及主要业务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5.9.5 Thirumalai Chemicals Limited企业最新动态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5.10 英力士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5.10.1 英力士基本信息、顺丁烯二酸酐生产基地、销售区域、竞争对手及市场地位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5.10.2 英力士顺丁烯二酸酐产品规格、参数及市场应用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5.10.3 英力士顺丁烯二酸酐销量、收入、价格及毛利率（2017-2022）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5.10.4 英力士公司简介及主要业务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5.11 南亚塑料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5.11.1 南亚塑料基本信息、顺丁烯二酸酐生产基地、销售区域、竞争对手及市场地位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5.11.2 南亚塑料顺丁烯二酸酐产品规格、参数及市场应用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5.11.3 南亚塑料顺丁烯二酸酐销量、收入、价格及毛利率（2017-2022）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5.11.4 南亚塑料公司简介及主要业务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5.12 Bartek Ingredients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5.12.1 Bartek Ingredients基本信息、顺丁烯二酸酐生产基地、销售区域、竞争对手及市场地位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5.12.2 Bartek Ingredients顺丁烯二酸酐产品规格、参数及市场应用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5.12.3 Bartek Ingredients顺丁烯二酸酐销量、收入、价格及毛利率（2017-2022）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5.12.4 Bartek Ingredients公司简介及主要业务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5.13 云南大为恒远化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5.13.1 云南大为恒远化基本信息、顺丁烯二酸酐生产基地、销售区域、竞争对手及市场地位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5.13.2 云南大为恒远化顺丁烯二酸酐产品规格、参数及市场应用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5.13.3 云南大为恒远化顺丁烯二酸酐销量、收入、价格及毛利率（2017-2022）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5.13.4 云南大为恒远化公司简介及主要业务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5.14 Yongsan Chemicals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5.14.1 Yongsan Chemicals基本信息、顺丁烯二酸酐生产基地、销售区域、竞争对手及市场地位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5.14.2 Yongsan Chemicals顺丁烯二酸酐产品规格、参数及市场应用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5.14.3 Yongsan Chemicals顺丁烯二酸酐销量、收入、价格及毛利率（2017-2022）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5.14.4 Yongsan Chemicals公司简介及主要业务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5.15 山东汇丰石化集团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5.15.1 山东汇丰石化集团基本信息、顺丁烯二酸酐生产基地、销售区域、竞争对手及市场地位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5.15.2 山东汇丰石化集团顺丁烯二酸酐产品规格、参数及市场应用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5.15.3 山东汇丰石化集团顺丁烯二酸酐销量、收入、价格及毛利率（2017-2022）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5.15.4 山东汇丰石化集团公司简介及主要业务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5.16 山东宏信化工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5.16.1 山东宏信化工基本信息、顺丁烯二酸酐生产基地、销售区域、竞争对手及市场地位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5.16.2 山东宏信化工顺丁烯二酸酐产品规格、参数及市场应用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5.16.3 山东宏信化工顺丁烯二酸酐销量、收入、价格及毛利率（2017-2022）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5.16.4 山东宏信化工公司简介及主要业务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5.17 Elekeiroz SA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5.17.1 Elekeiroz SA基本信息、顺丁烯二酸酐生产基地、销售区域、竞争对手及市场地位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5.17.2 Elekeiroz SA顺丁烯二酸酐产品规格、参数及市场应用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5.17.3 Elekeiroz SA顺丁烯二酸酐销量、收入、价格及毛利率（2017-2022）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5.17.4 Elekeiroz SA公司简介及主要业务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5.18 扶桑化学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5.18.1 扶桑化学基本信息、顺丁烯二酸酐生产基地、销售区域、竞争对手及市场地位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5.18.2 扶桑化学顺丁烯二酸酐产品规格、参数及市场应用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5.18.3 扶桑化学顺丁烯二酸酐销量、收入、价格及毛利率（2017-2022）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5.18.4 扶桑化学公司简介及主要业务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5.19 日本触媒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5.19.1 日本触媒基本信息、顺丁烯二酸酐生产基地、销售区域、竞争对手及市场地位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5.19.2 日本触媒顺丁烯二酸酐产品规格、参数及市场应用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5.19.3 日本触媒顺丁烯二酸酐销量、收入、价格及毛利率（2017-2022）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5.19.4 日本触媒公司简介及主要业务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5.20 MOL Group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5.20.1 MOL Group基本信息、顺丁烯二酸酐生产基地、销售区域、竞争对手及市场地位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5.20.2 MOL Group顺丁烯二酸酐产品规格、参数及市场应用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5.20.3 MOL Group顺丁烯二酸酐销量、收入、价格及毛利率（2017-2022）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5.20.4 MOL Group公司简介及主要业务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 不同产品类型顺丁烯二酸酐分析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6.1 全球不同产品类型顺丁烯二酸酐销量（2017-2028）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6.1.1 全球不同产品类型顺丁烯二酸酐销量及市场份额（2017-2022）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6.1.2 全球不同产品类型顺丁烯二酸酐销量预测（2023-2028）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6.2 全球不同产品类型顺丁烯二酸酐收入（2017-2028）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6.2.1 全球不同产品类型顺丁烯二酸酐收入及市场份额（2017-2022）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6.2.2 全球不同产品类型顺丁烯二酸酐收入预测（2023-2028）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6.3 全球不同产品类型顺丁烯二酸酐价格走势（2017-2028）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 不同应用顺丁烯二酸酐分析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7.1 全球不同应用顺丁烯二酸酐销量（2017-2028）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7.1.1 全球不同应用顺丁烯二酸酐销量及市场份额（2017-2022）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7.1.2 全球不同应用顺丁烯二酸酐销量预测（2023-2028）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7.2 全球不同应用顺丁烯二酸酐收入（2017-2028）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7.2.1 全球不同应用顺丁烯二酸酐收入及市场份额（2017-2022）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7.2.2 全球不同应用顺丁烯二酸酐收入预测（2023-2028）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7.3 全球不同应用顺丁烯二酸酐价格走势（2017-2028）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 上游原料及下游市场分析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8.1 顺丁烯二酸酐产业链分析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8.2 顺丁烯二酸酐产业上游供应分析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8.2.1 上游原料供给状况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8.2.2 原料供应商及联系方式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8.3 顺丁烯二酸酐下游典型客户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8.4 顺丁烯二酸酐销售渠道分析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 行业发展机遇和风险分析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9.1 顺丁烯二酸酐行业发展机遇及主要驱动因素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9.2 顺丁烯二酸酐行业发展面临的风险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9.3 顺丁烯二酸酐行业政策分析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9.4 顺丁烯二酸酐中国企业SWOT分析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10 研究成果及结论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11 附录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11.1 研究方法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11.2 数据来源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11.2.1 二手信息来源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11.2.2 一手信息来源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11.3 数据交互验证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11.4 免责声明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注：本文为报告目录展示，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详细内容请参考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恒州博智出版的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完整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版行业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报告，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如需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报告样本联系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我们或登陆官网申请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。著作权归作者所有。</w:t>
      </w:r>
    </w:p>
    <w:p>
      <w:pPr>
        <w:pStyle w:val="18"/>
        <w:ind w:firstLine="42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本报告基于研究团队收集到的大量一手和二手信息，研究过程综合考虑行业各种影响因素，包括政府政策、市场环境、竞争格局、历史数据、行业现状、技术革新、行业相关技术发展、市场风险、壁垒、机遇以及挑战等。通过对特定行业长期跟踪监测，分析行业需求端、供给端、经营特性、盈利能力、产业链和商业模式等方面的内容，整合行业、市场、企业、渠道、用户等多层面数据和信息资源，为客户提供深度的行业市场研究报告，全面客观的剖析当前行业发展的总体市场容量、竞争格局、细分数据、进出口及市场需求特征等，对行业重点企业进行深入调研，进行产销运营分析，并根据各行业的发展轨迹及实践经验，对行业未来的发展趋势做出客观预测。本公司拥有十多年的行业研究经验，在行业研究领域利用行业生命周期理论、SCP分析模型、PEST分析模型、波特五力竞争分析模型、SWOT分析模型、波士顿矩阵、波特钻石理论模型等，形成了自身独特的研究方法和产业评估体系。</w:t>
      </w:r>
      <w:r>
        <w:rPr>
          <w:rFonts w:hint="eastAsia" w:ascii="微软雅黑" w:hAnsi="微软雅黑" w:eastAsia="微软雅黑" w:cs="微软雅黑"/>
        </w:rPr>
        <w:t>下</w:t>
      </w:r>
      <w:r>
        <w:rPr>
          <w:rFonts w:hint="eastAsia" w:ascii="微软雅黑" w:hAnsi="微软雅黑" w:eastAsia="微软雅黑" w:cs="微软雅黑"/>
        </w:rPr>
        <w:t>表展示了</w:t>
      </w:r>
      <w:r>
        <w:rPr>
          <w:rFonts w:hint="eastAsia" w:ascii="微软雅黑" w:hAnsi="微软雅黑" w:eastAsia="微软雅黑" w:cs="微软雅黑"/>
        </w:rPr>
        <w:t>本报告所采用的市场研究方法。</w:t>
      </w:r>
    </w:p>
    <w:p>
      <w:pPr>
        <w:pStyle w:val="19"/>
        <w:ind w:left="252" w:right="-105"/>
        <w:rPr>
          <w:rFonts w:hint="eastAsia" w:ascii="微软雅黑" w:hAnsi="微软雅黑" w:eastAsia="微软雅黑" w:cs="微软雅黑"/>
        </w:rPr>
      </w:pPr>
      <w:bookmarkStart w:id="0" w:name="_Toc24029155"/>
      <w:bookmarkStart w:id="1" w:name="_Toc26780265"/>
      <w:bookmarkStart w:id="2" w:name="_Toc104146262"/>
      <w:r>
        <w:rPr>
          <w:rFonts w:hint="eastAsia" w:ascii="微软雅黑" w:hAnsi="微软雅黑" w:eastAsia="微软雅黑" w:cs="微软雅黑"/>
        </w:rPr>
        <w:t>研究范围</w:t>
      </w:r>
      <w:bookmarkEnd w:id="0"/>
      <w:bookmarkEnd w:id="1"/>
      <w:bookmarkEnd w:id="2"/>
    </w:p>
    <w:tbl>
      <w:tblPr>
        <w:tblStyle w:val="12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201"/>
        <w:gridCol w:w="3875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restart"/>
            <w:shd w:val="solid" w:color="000080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0"/>
                <w:szCs w:val="20"/>
              </w:rPr>
              <w:t>历史数据</w:t>
            </w:r>
          </w:p>
          <w:p>
            <w:pP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0"/>
                <w:szCs w:val="20"/>
              </w:rPr>
              <w:t>(2017-2021)</w:t>
            </w:r>
          </w:p>
        </w:tc>
        <w:tc>
          <w:tcPr>
            <w:tcW w:w="1920" w:type="pct"/>
            <w:shd w:val="solid" w:color="000080" w:fill="FFFFFF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b/>
                <w:bCs/>
                <w:color w:val="FFFF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/>
                <w:sz w:val="21"/>
                <w:szCs w:val="21"/>
              </w:rPr>
              <w:t>行业现状</w:t>
            </w:r>
          </w:p>
        </w:tc>
        <w:tc>
          <w:tcPr>
            <w:tcW w:w="2315" w:type="pct"/>
            <w:shd w:val="solid" w:color="000080" w:fill="FFFFFF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b/>
                <w:bCs/>
                <w:color w:val="FFFF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/>
                <w:sz w:val="21"/>
                <w:szCs w:val="21"/>
              </w:rPr>
              <w:t>市场规模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主要厂商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竞争格局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扩产、并购等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产品产销量、销售收入等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市场份额及增长趋势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历史及当前现状分析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市场数据细分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产品类型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细分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按应用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按地区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/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区域细分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产量、消费量、进出口等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市场份额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增长率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现状分析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restart"/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  <w:t>影响因素</w:t>
            </w: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市场环境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政府政策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技术革新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市场驱动因素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下游需求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生产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/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销售成本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市场风险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机遇与挑战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765" w:type="pct"/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  <w:t>预测数据</w:t>
            </w:r>
          </w:p>
          <w:p>
            <w:pP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  <w:t>(2022-2028)</w:t>
            </w: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总体规模预测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不同产品类型预测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不同应用预测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主要区域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/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国家预测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产能、产销量、价格预测等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市场份额及增长率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竞争趋势预测</w:t>
            </w:r>
          </w:p>
        </w:tc>
      </w:tr>
    </w:tbl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4"/>
          <w:szCs w:val="24"/>
        </w:rPr>
      </w:pP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4"/>
          <w:szCs w:val="24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F5F7FA"/>
          <w:spacing w:val="15"/>
          <w:sz w:val="21"/>
          <w:szCs w:val="21"/>
          <w:shd w:val="clear" w:fill="2970B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5F7FA"/>
          <w:spacing w:val="15"/>
          <w:sz w:val="21"/>
          <w:szCs w:val="21"/>
          <w:shd w:val="clear" w:fill="2970B9"/>
        </w:rPr>
        <w:t>QYResearch在化学、材料、能源、汽车、医疗、机械设备、消费品、农业、化妆品、电子、建筑、食品、软件服务 业等研究领域为客户提供专业的市场调查报告、市场研究报告、可行性研究、IPO咨询、商业计划书等服务，尤其是 化工和机械领域构筑了为客户解决统计局、海关、协会等官方单位无法统计到的细分产品数据，这也是在行业内始终处于不可动摇的专业优势的理由所在；截止今天，QYResearch已服务的全球企业超过60000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5F7FA"/>
          <w:spacing w:val="15"/>
          <w:sz w:val="21"/>
          <w:szCs w:val="21"/>
          <w:shd w:val="clear" w:fill="2970B9"/>
          <w:lang w:val="en-US" w:eastAsia="zh-CN"/>
        </w:rPr>
        <w:t>+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5F7FA"/>
          <w:spacing w:val="15"/>
          <w:sz w:val="21"/>
          <w:szCs w:val="21"/>
          <w:shd w:val="clear" w:fill="2970B9"/>
        </w:rPr>
        <w:t>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052F9983-8966-4BCA-850F-E86AE9D0E88C}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2" w:fontKey="{CEE869C0-87DA-4D39-9D36-F06E4F188CC9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BEDB41DF-B0F8-4942-B64D-8D8EC3918F83}"/>
  </w:font>
  <w:font w:name="汉仪旗黑-55简">
    <w:panose1 w:val="00020600040101010101"/>
    <w:charset w:val="80"/>
    <w:family w:val="auto"/>
    <w:pitch w:val="default"/>
    <w:sig w:usb0="A00002BF" w:usb1="18CF7CFA" w:usb2="00000016" w:usb3="00000000" w:csb0="40020001" w:csb1="C0D60000"/>
    <w:embedRegular r:id="rId4" w:fontKey="{9D18C88C-14E1-4CF2-8D45-FD6E9D60D1A6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b/>
        <w:bCs/>
        <w:color w:val="254061" w:themeColor="accent1" w:themeShade="80"/>
        <w:sz w:val="20"/>
        <w:szCs w:val="20"/>
      </w:rPr>
    </w:pPr>
    <w:r>
      <w:rPr>
        <w:rFonts w:hint="eastAsia"/>
        <w:b/>
        <w:bCs/>
        <w:color w:val="254061" w:themeColor="accent1" w:themeShade="80"/>
        <w:sz w:val="20"/>
        <w:szCs w:val="20"/>
      </w:rPr>
      <w:t>详情内容参考完整版</w:t>
    </w:r>
    <w:r>
      <w:rPr>
        <w:rFonts w:hint="eastAsia"/>
        <w:b/>
        <w:bCs/>
        <w:color w:val="254061" w:themeColor="accent1" w:themeShade="80"/>
        <w:sz w:val="20"/>
        <w:szCs w:val="20"/>
        <w:lang w:val="en-US" w:eastAsia="zh-CN"/>
      </w:rPr>
      <w:t>研究</w:t>
    </w:r>
    <w:r>
      <w:rPr>
        <w:rFonts w:hint="eastAsia"/>
        <w:b/>
        <w:bCs/>
        <w:color w:val="254061" w:themeColor="accent1" w:themeShade="80"/>
        <w:sz w:val="20"/>
        <w:szCs w:val="20"/>
      </w:rPr>
      <w:t>报告，专注为企业提供细分数据分析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21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9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3AD82925"/>
    <w:multiLevelType w:val="multilevel"/>
    <w:tmpl w:val="3AD8292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embedTrueTypeFonts/>
  <w:embedSystemFonts/>
  <w:saveSubset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NjAsImhkaWQiOiI5NjVjNmQyZTg1Zjg1Y2ZjNzU5ZmNhMzJmODU2NDQ0NiIsInVzZXJDb3VudCI6NjB9"/>
  </w:docVars>
  <w:rsids>
    <w:rsidRoot w:val="000D18A5"/>
    <w:rsid w:val="000052BC"/>
    <w:rsid w:val="000329DC"/>
    <w:rsid w:val="00043B4B"/>
    <w:rsid w:val="00054D14"/>
    <w:rsid w:val="00056CDF"/>
    <w:rsid w:val="00067D87"/>
    <w:rsid w:val="00081C91"/>
    <w:rsid w:val="000A0114"/>
    <w:rsid w:val="000A1DC0"/>
    <w:rsid w:val="000A6B98"/>
    <w:rsid w:val="000C4D2A"/>
    <w:rsid w:val="000D18A5"/>
    <w:rsid w:val="000D47CB"/>
    <w:rsid w:val="000F7FEE"/>
    <w:rsid w:val="001045E2"/>
    <w:rsid w:val="00122CCB"/>
    <w:rsid w:val="00135497"/>
    <w:rsid w:val="00143FAB"/>
    <w:rsid w:val="00155E19"/>
    <w:rsid w:val="001705A9"/>
    <w:rsid w:val="001750CA"/>
    <w:rsid w:val="00175A6C"/>
    <w:rsid w:val="00187E04"/>
    <w:rsid w:val="001B49FE"/>
    <w:rsid w:val="001C02CF"/>
    <w:rsid w:val="001C3E2E"/>
    <w:rsid w:val="001C40BE"/>
    <w:rsid w:val="001D0D34"/>
    <w:rsid w:val="001F4F59"/>
    <w:rsid w:val="00235F42"/>
    <w:rsid w:val="00254D22"/>
    <w:rsid w:val="00272A95"/>
    <w:rsid w:val="00285AA8"/>
    <w:rsid w:val="00294DA7"/>
    <w:rsid w:val="002A0CB6"/>
    <w:rsid w:val="002E14F6"/>
    <w:rsid w:val="002F2778"/>
    <w:rsid w:val="002F4C82"/>
    <w:rsid w:val="0030241C"/>
    <w:rsid w:val="0030268B"/>
    <w:rsid w:val="00313A18"/>
    <w:rsid w:val="003349D9"/>
    <w:rsid w:val="003400B4"/>
    <w:rsid w:val="00347EDA"/>
    <w:rsid w:val="003801D1"/>
    <w:rsid w:val="0038146F"/>
    <w:rsid w:val="00381ABB"/>
    <w:rsid w:val="003877F3"/>
    <w:rsid w:val="003B0832"/>
    <w:rsid w:val="003B3A08"/>
    <w:rsid w:val="003C0C59"/>
    <w:rsid w:val="003C313A"/>
    <w:rsid w:val="003D27E4"/>
    <w:rsid w:val="003D4167"/>
    <w:rsid w:val="003D752E"/>
    <w:rsid w:val="003E734A"/>
    <w:rsid w:val="0041002D"/>
    <w:rsid w:val="004218B8"/>
    <w:rsid w:val="00423218"/>
    <w:rsid w:val="004400DB"/>
    <w:rsid w:val="004717E4"/>
    <w:rsid w:val="00472C24"/>
    <w:rsid w:val="00492646"/>
    <w:rsid w:val="00496957"/>
    <w:rsid w:val="004B1F7B"/>
    <w:rsid w:val="004B57F4"/>
    <w:rsid w:val="004B65DD"/>
    <w:rsid w:val="004D3CA2"/>
    <w:rsid w:val="004F65DE"/>
    <w:rsid w:val="00517B71"/>
    <w:rsid w:val="005306D0"/>
    <w:rsid w:val="00551242"/>
    <w:rsid w:val="00576D02"/>
    <w:rsid w:val="00582FE2"/>
    <w:rsid w:val="00594E9E"/>
    <w:rsid w:val="005B6E5F"/>
    <w:rsid w:val="005E23F2"/>
    <w:rsid w:val="005E36E5"/>
    <w:rsid w:val="005E5DF9"/>
    <w:rsid w:val="00615BFA"/>
    <w:rsid w:val="00624D10"/>
    <w:rsid w:val="006361E6"/>
    <w:rsid w:val="00664E2D"/>
    <w:rsid w:val="0067745E"/>
    <w:rsid w:val="006903FC"/>
    <w:rsid w:val="00692D86"/>
    <w:rsid w:val="0069795C"/>
    <w:rsid w:val="006D0517"/>
    <w:rsid w:val="006D2ECA"/>
    <w:rsid w:val="006E3B29"/>
    <w:rsid w:val="006F0243"/>
    <w:rsid w:val="006F02FB"/>
    <w:rsid w:val="00704F9F"/>
    <w:rsid w:val="00705BDD"/>
    <w:rsid w:val="007229FC"/>
    <w:rsid w:val="00723621"/>
    <w:rsid w:val="00724237"/>
    <w:rsid w:val="00730BF6"/>
    <w:rsid w:val="00733498"/>
    <w:rsid w:val="00733772"/>
    <w:rsid w:val="007407A2"/>
    <w:rsid w:val="00766A47"/>
    <w:rsid w:val="007905E1"/>
    <w:rsid w:val="007A7107"/>
    <w:rsid w:val="007C5632"/>
    <w:rsid w:val="007E09AB"/>
    <w:rsid w:val="007E3361"/>
    <w:rsid w:val="007E4BBF"/>
    <w:rsid w:val="007F070A"/>
    <w:rsid w:val="007F7646"/>
    <w:rsid w:val="00831097"/>
    <w:rsid w:val="00832AA1"/>
    <w:rsid w:val="00842DEA"/>
    <w:rsid w:val="008A32B0"/>
    <w:rsid w:val="008A61A9"/>
    <w:rsid w:val="008F086D"/>
    <w:rsid w:val="008F1DB5"/>
    <w:rsid w:val="0090025A"/>
    <w:rsid w:val="009021C6"/>
    <w:rsid w:val="009063D6"/>
    <w:rsid w:val="00930B66"/>
    <w:rsid w:val="0094658B"/>
    <w:rsid w:val="00977AFE"/>
    <w:rsid w:val="009C5082"/>
    <w:rsid w:val="009E6649"/>
    <w:rsid w:val="009F304E"/>
    <w:rsid w:val="009F67D1"/>
    <w:rsid w:val="00A10A24"/>
    <w:rsid w:val="00A76944"/>
    <w:rsid w:val="00A7769D"/>
    <w:rsid w:val="00A86884"/>
    <w:rsid w:val="00AA0806"/>
    <w:rsid w:val="00AB2134"/>
    <w:rsid w:val="00AC3370"/>
    <w:rsid w:val="00AE2DB1"/>
    <w:rsid w:val="00B21064"/>
    <w:rsid w:val="00B35ED2"/>
    <w:rsid w:val="00B567F9"/>
    <w:rsid w:val="00B868A2"/>
    <w:rsid w:val="00B97993"/>
    <w:rsid w:val="00BA7100"/>
    <w:rsid w:val="00C021B7"/>
    <w:rsid w:val="00C124A9"/>
    <w:rsid w:val="00C927F6"/>
    <w:rsid w:val="00C95CFF"/>
    <w:rsid w:val="00C963A9"/>
    <w:rsid w:val="00CC45DA"/>
    <w:rsid w:val="00CE10CD"/>
    <w:rsid w:val="00CE6B2A"/>
    <w:rsid w:val="00D91C11"/>
    <w:rsid w:val="00D932CB"/>
    <w:rsid w:val="00D933D3"/>
    <w:rsid w:val="00D975DB"/>
    <w:rsid w:val="00DA42C8"/>
    <w:rsid w:val="00DB335F"/>
    <w:rsid w:val="00DC436E"/>
    <w:rsid w:val="00DD49A6"/>
    <w:rsid w:val="00DD7DF2"/>
    <w:rsid w:val="00DE7E67"/>
    <w:rsid w:val="00DF281A"/>
    <w:rsid w:val="00E03D02"/>
    <w:rsid w:val="00E420AB"/>
    <w:rsid w:val="00E73CD6"/>
    <w:rsid w:val="00E84C4A"/>
    <w:rsid w:val="00EB4ABC"/>
    <w:rsid w:val="00EB62C9"/>
    <w:rsid w:val="00EB70CC"/>
    <w:rsid w:val="00EC6F31"/>
    <w:rsid w:val="00EF3B84"/>
    <w:rsid w:val="00F27321"/>
    <w:rsid w:val="00F424DD"/>
    <w:rsid w:val="00F461C9"/>
    <w:rsid w:val="00F47E53"/>
    <w:rsid w:val="00F66AB9"/>
    <w:rsid w:val="00F737BB"/>
    <w:rsid w:val="00F86DBF"/>
    <w:rsid w:val="00FD5787"/>
    <w:rsid w:val="00FF01DA"/>
    <w:rsid w:val="03083AE3"/>
    <w:rsid w:val="04044FE5"/>
    <w:rsid w:val="044B62AB"/>
    <w:rsid w:val="05A258BB"/>
    <w:rsid w:val="05BF184D"/>
    <w:rsid w:val="05F371AC"/>
    <w:rsid w:val="06147E59"/>
    <w:rsid w:val="06C62F02"/>
    <w:rsid w:val="06F94F87"/>
    <w:rsid w:val="07D06DF1"/>
    <w:rsid w:val="086260C6"/>
    <w:rsid w:val="08FB3DD5"/>
    <w:rsid w:val="095D314F"/>
    <w:rsid w:val="0AFA5870"/>
    <w:rsid w:val="0B7C59E4"/>
    <w:rsid w:val="0DF93919"/>
    <w:rsid w:val="0E1327A4"/>
    <w:rsid w:val="0F4143EC"/>
    <w:rsid w:val="0FD96B2A"/>
    <w:rsid w:val="119F531F"/>
    <w:rsid w:val="12D10B64"/>
    <w:rsid w:val="13120421"/>
    <w:rsid w:val="146462F2"/>
    <w:rsid w:val="15B142DF"/>
    <w:rsid w:val="1639715A"/>
    <w:rsid w:val="164E44A9"/>
    <w:rsid w:val="16813348"/>
    <w:rsid w:val="17803B83"/>
    <w:rsid w:val="17F8545D"/>
    <w:rsid w:val="18376B4B"/>
    <w:rsid w:val="18442F77"/>
    <w:rsid w:val="190E24B3"/>
    <w:rsid w:val="19445F08"/>
    <w:rsid w:val="19D21766"/>
    <w:rsid w:val="19E867F3"/>
    <w:rsid w:val="1E390005"/>
    <w:rsid w:val="1E5D6446"/>
    <w:rsid w:val="1F0A3D1E"/>
    <w:rsid w:val="1F8E56D3"/>
    <w:rsid w:val="1F9E1066"/>
    <w:rsid w:val="213F6EC5"/>
    <w:rsid w:val="215E544D"/>
    <w:rsid w:val="21975E79"/>
    <w:rsid w:val="221D7F22"/>
    <w:rsid w:val="236544F0"/>
    <w:rsid w:val="243A2761"/>
    <w:rsid w:val="2511211C"/>
    <w:rsid w:val="25401F8E"/>
    <w:rsid w:val="25E136CF"/>
    <w:rsid w:val="25F77567"/>
    <w:rsid w:val="26472421"/>
    <w:rsid w:val="267235BA"/>
    <w:rsid w:val="280E0B16"/>
    <w:rsid w:val="286100D6"/>
    <w:rsid w:val="28B46C06"/>
    <w:rsid w:val="294741D2"/>
    <w:rsid w:val="2988417C"/>
    <w:rsid w:val="29B10469"/>
    <w:rsid w:val="29E26902"/>
    <w:rsid w:val="2A001703"/>
    <w:rsid w:val="2A5C57A7"/>
    <w:rsid w:val="2A817ED1"/>
    <w:rsid w:val="2AD6536A"/>
    <w:rsid w:val="2CCB2372"/>
    <w:rsid w:val="2D4410A8"/>
    <w:rsid w:val="2DEE2BBA"/>
    <w:rsid w:val="2E4F3C4C"/>
    <w:rsid w:val="2E502F32"/>
    <w:rsid w:val="2F1425CF"/>
    <w:rsid w:val="308415B4"/>
    <w:rsid w:val="31067EB2"/>
    <w:rsid w:val="3188462E"/>
    <w:rsid w:val="319F51C6"/>
    <w:rsid w:val="332A6942"/>
    <w:rsid w:val="334F40FB"/>
    <w:rsid w:val="339235B8"/>
    <w:rsid w:val="33B01386"/>
    <w:rsid w:val="34FB38C5"/>
    <w:rsid w:val="35842E0D"/>
    <w:rsid w:val="368E401D"/>
    <w:rsid w:val="36C138F1"/>
    <w:rsid w:val="36D87F64"/>
    <w:rsid w:val="37E82428"/>
    <w:rsid w:val="38860737"/>
    <w:rsid w:val="39CB60B0"/>
    <w:rsid w:val="3A3B5FB9"/>
    <w:rsid w:val="3B876E12"/>
    <w:rsid w:val="3C7471AD"/>
    <w:rsid w:val="3CAD7358"/>
    <w:rsid w:val="3DD64F21"/>
    <w:rsid w:val="3DF70FFE"/>
    <w:rsid w:val="3F253F62"/>
    <w:rsid w:val="3FF37BBC"/>
    <w:rsid w:val="3FF6427F"/>
    <w:rsid w:val="41546DF6"/>
    <w:rsid w:val="418A59EC"/>
    <w:rsid w:val="42821805"/>
    <w:rsid w:val="449C2DF7"/>
    <w:rsid w:val="44F642A6"/>
    <w:rsid w:val="45B614F3"/>
    <w:rsid w:val="45F61D72"/>
    <w:rsid w:val="47171C82"/>
    <w:rsid w:val="47207F02"/>
    <w:rsid w:val="474D1900"/>
    <w:rsid w:val="47655843"/>
    <w:rsid w:val="476D5423"/>
    <w:rsid w:val="47D74267"/>
    <w:rsid w:val="48286871"/>
    <w:rsid w:val="48FE0265"/>
    <w:rsid w:val="49B06B12"/>
    <w:rsid w:val="4A320D73"/>
    <w:rsid w:val="4AF32EA2"/>
    <w:rsid w:val="4CE55648"/>
    <w:rsid w:val="4D5304EA"/>
    <w:rsid w:val="4E9C6583"/>
    <w:rsid w:val="4EC93DF4"/>
    <w:rsid w:val="500F0A42"/>
    <w:rsid w:val="51FA146A"/>
    <w:rsid w:val="527F5910"/>
    <w:rsid w:val="52927709"/>
    <w:rsid w:val="53442F38"/>
    <w:rsid w:val="53751A14"/>
    <w:rsid w:val="538716EF"/>
    <w:rsid w:val="544725D0"/>
    <w:rsid w:val="54C618EB"/>
    <w:rsid w:val="55377BCF"/>
    <w:rsid w:val="563D52AF"/>
    <w:rsid w:val="57E778EC"/>
    <w:rsid w:val="59542519"/>
    <w:rsid w:val="59BF4C1A"/>
    <w:rsid w:val="5A8B655E"/>
    <w:rsid w:val="5AD91878"/>
    <w:rsid w:val="5BE141DA"/>
    <w:rsid w:val="5CFF3BED"/>
    <w:rsid w:val="5E784580"/>
    <w:rsid w:val="5E804BA8"/>
    <w:rsid w:val="5EDC75BE"/>
    <w:rsid w:val="5F642C99"/>
    <w:rsid w:val="60C6233B"/>
    <w:rsid w:val="61387569"/>
    <w:rsid w:val="619D39D4"/>
    <w:rsid w:val="62BA60A9"/>
    <w:rsid w:val="63A9098A"/>
    <w:rsid w:val="64170F7A"/>
    <w:rsid w:val="645106DE"/>
    <w:rsid w:val="652C7549"/>
    <w:rsid w:val="65C8262B"/>
    <w:rsid w:val="675E7D24"/>
    <w:rsid w:val="6761670F"/>
    <w:rsid w:val="6A683BF3"/>
    <w:rsid w:val="6A7C09DC"/>
    <w:rsid w:val="6A7D774F"/>
    <w:rsid w:val="6B90334C"/>
    <w:rsid w:val="6BB00954"/>
    <w:rsid w:val="6DA26916"/>
    <w:rsid w:val="6DB009A4"/>
    <w:rsid w:val="6FAA2AFC"/>
    <w:rsid w:val="71580B1A"/>
    <w:rsid w:val="73571C35"/>
    <w:rsid w:val="73B9469D"/>
    <w:rsid w:val="771F6EF3"/>
    <w:rsid w:val="775A7B90"/>
    <w:rsid w:val="78713799"/>
    <w:rsid w:val="78C733B9"/>
    <w:rsid w:val="7A8D0632"/>
    <w:rsid w:val="7B235205"/>
    <w:rsid w:val="7C044924"/>
    <w:rsid w:val="7E7326FA"/>
    <w:rsid w:val="7ECC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7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2">
    <w:name w:val="Table Grid 8"/>
    <w:basedOn w:val="1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character" w:styleId="14">
    <w:name w:val="Strong"/>
    <w:basedOn w:val="13"/>
    <w:qFormat/>
    <w:uiPriority w:val="22"/>
    <w:rPr>
      <w:b/>
    </w:rPr>
  </w:style>
  <w:style w:type="character" w:customStyle="1" w:styleId="15">
    <w:name w:val="批注框文本 Char"/>
    <w:basedOn w:val="13"/>
    <w:link w:val="7"/>
    <w:qFormat/>
    <w:uiPriority w:val="99"/>
    <w:rPr>
      <w:sz w:val="18"/>
      <w:szCs w:val="18"/>
    </w:rPr>
  </w:style>
  <w:style w:type="character" w:customStyle="1" w:styleId="16">
    <w:name w:val="页眉 Char"/>
    <w:basedOn w:val="13"/>
    <w:link w:val="9"/>
    <w:qFormat/>
    <w:uiPriority w:val="99"/>
    <w:rPr>
      <w:sz w:val="18"/>
      <w:szCs w:val="18"/>
    </w:rPr>
  </w:style>
  <w:style w:type="character" w:customStyle="1" w:styleId="17">
    <w:name w:val="页脚 Char"/>
    <w:basedOn w:val="13"/>
    <w:link w:val="8"/>
    <w:qFormat/>
    <w:uiPriority w:val="99"/>
    <w:rPr>
      <w:sz w:val="18"/>
      <w:szCs w:val="18"/>
    </w:rPr>
  </w:style>
  <w:style w:type="paragraph" w:customStyle="1" w:styleId="18">
    <w:name w:val="正文-段落"/>
    <w:basedOn w:val="1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9">
    <w:name w:val="Table Style"/>
    <w:basedOn w:val="20"/>
    <w:qFormat/>
    <w:uiPriority w:val="0"/>
    <w:pPr>
      <w:keepNext/>
      <w:keepLines/>
      <w:numPr>
        <w:ilvl w:val="0"/>
        <w:numId w:val="1"/>
      </w:numPr>
      <w:tabs>
        <w:tab w:val="left" w:pos="288"/>
      </w:tabs>
      <w:topLinePunct w:val="0"/>
      <w:spacing w:before="240" w:after="120"/>
      <w:ind w:left="307" w:leftChars="-50" w:right="-50" w:rightChars="-50"/>
    </w:pPr>
    <w:rPr>
      <w:rFonts w:ascii="Times New Roman" w:hAnsi="Times New Roman" w:eastAsia="宋体" w:cstheme="minorBidi"/>
      <w:b/>
      <w:sz w:val="24"/>
      <w:lang w:val="en-IN"/>
    </w:rPr>
  </w:style>
  <w:style w:type="paragraph" w:styleId="20">
    <w:name w:val="List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21">
    <w:name w:val="Figure Style"/>
    <w:basedOn w:val="6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nan\AppData\Roaming\kingsoft\office6\templates\download\41a31de6-42d0-4eca-9d0f-a62304f54790\&#31616;&#32422;&#24180;&#32456;&#24635;&#32467;&#35745;&#21010;&#24037;&#20316;&#27719;&#25253;&#25163;&#20876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86A775-42A2-46AF-9899-8F59B8E761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简约年终总结计划工作汇报手册.docx</Template>
  <Pages>10</Pages>
  <Words>3008</Words>
  <Characters>3921</Characters>
  <Lines>1</Lines>
  <Paragraphs>1</Paragraphs>
  <TotalTime>110</TotalTime>
  <ScaleCrop>false</ScaleCrop>
  <LinksUpToDate>false</LinksUpToDate>
  <CharactersWithSpaces>4160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qzuser</cp:category>
  <dcterms:created xsi:type="dcterms:W3CDTF">2022-01-07T07:00:00Z</dcterms:created>
  <dc:creator>鼕鼕</dc:creator>
  <cp:keywords>qzuser</cp:keywords>
  <cp:lastModifiedBy>鼕鼕</cp:lastModifiedBy>
  <dcterms:modified xsi:type="dcterms:W3CDTF">2022-10-13T05:38:47Z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3A8A7E82A3184C91B97FBB4E6F856BE7</vt:lpwstr>
  </property>
  <property fmtid="{D5CDD505-2E9C-101B-9397-08002B2CF9AE}" pid="4" name="KSOTemplateUUID">
    <vt:lpwstr>v1.0_mb_v71SR7VtnYEavo0XsyTc2A==</vt:lpwstr>
  </property>
</Properties>
</file>