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sz w:val="24"/>
          <w:szCs w:val="24"/>
        </w:rPr>
        <mc:AlternateContent>
          <mc:Choice Requires="wps">
            <w:drawing>
              <wp:anchor distT="0" distB="0" distL="114300" distR="114300" simplePos="0" relativeHeight="251667456" behindDoc="0" locked="0" layoutInCell="1" allowOverlap="1">
                <wp:simplePos x="0" y="0"/>
                <wp:positionH relativeFrom="column">
                  <wp:posOffset>797560</wp:posOffset>
                </wp:positionH>
                <wp:positionV relativeFrom="paragraph">
                  <wp:posOffset>2576830</wp:posOffset>
                </wp:positionV>
                <wp:extent cx="3391535" cy="542925"/>
                <wp:effectExtent l="0" t="0" r="0" b="0"/>
                <wp:wrapNone/>
                <wp:docPr id="1" name="文本框 1"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3391535"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微软雅黑" w:hAnsi="微软雅黑" w:eastAsia="微软雅黑" w:cs="微软雅黑"/>
                                <w:b/>
                                <w:bCs w:val="0"/>
                                <w:color w:val="376092" w:themeColor="accent1" w:themeShade="BF"/>
                                <w:sz w:val="40"/>
                                <w:szCs w:val="21"/>
                                <w:lang w:val="en-US" w:eastAsia="zh-CN"/>
                              </w:rPr>
                            </w:pPr>
                            <w:r>
                              <w:rPr>
                                <w:rFonts w:hint="eastAsia" w:ascii="微软雅黑" w:hAnsi="微软雅黑" w:eastAsia="微软雅黑" w:cs="微软雅黑"/>
                                <w:b/>
                                <w:bCs w:val="0"/>
                                <w:color w:val="376092" w:themeColor="accent1" w:themeShade="BF"/>
                                <w:sz w:val="40"/>
                                <w:szCs w:val="21"/>
                                <w:lang w:val="en-US" w:eastAsia="zh-CN"/>
                              </w:rPr>
                              <w:t>报告目录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62.8pt;margin-top:202.9pt;height:42.75pt;width:267.05pt;z-index:251667456;mso-width-relative:page;mso-height-relative:page;" filled="f" stroked="f" coordsize="21600,21600" o:gfxdata="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BFk0nbAAAACwEAAA8AAAAA&#10;AAAAAQAgAAAAIgAAAGRycy9kb3ducmV2LnhtbFBLAQIUABQAAAAIAIdO4kAnyx44gwIAANcEAAAO&#10;AAAAAAAAAAEAIAAAACoBAABkcnMvZTJvRG9jLnhtbFBLBQYAAAAABgAGAFkBAAAfBgAAAAA=&#10;">
                <v:fill on="f" focussize="0,0"/>
                <v:stroke on="f" weight="0.5pt"/>
                <v:imagedata o:title=""/>
                <o:lock v:ext="edit" aspectratio="f"/>
                <v:textbox>
                  <w:txbxContent>
                    <w:p>
                      <w:pPr>
                        <w:jc w:val="center"/>
                        <w:rPr>
                          <w:rFonts w:hint="default" w:ascii="微软雅黑" w:hAnsi="微软雅黑" w:eastAsia="微软雅黑" w:cs="微软雅黑"/>
                          <w:b/>
                          <w:bCs w:val="0"/>
                          <w:color w:val="376092" w:themeColor="accent1" w:themeShade="BF"/>
                          <w:sz w:val="40"/>
                          <w:szCs w:val="21"/>
                          <w:lang w:val="en-US" w:eastAsia="zh-CN"/>
                        </w:rPr>
                      </w:pPr>
                      <w:r>
                        <w:rPr>
                          <w:rFonts w:hint="eastAsia" w:ascii="微软雅黑" w:hAnsi="微软雅黑" w:eastAsia="微软雅黑" w:cs="微软雅黑"/>
                          <w:b/>
                          <w:bCs w:val="0"/>
                          <w:color w:val="376092" w:themeColor="accent1" w:themeShade="BF"/>
                          <w:sz w:val="40"/>
                          <w:szCs w:val="21"/>
                          <w:lang w:val="en-US" w:eastAsia="zh-CN"/>
                        </w:rPr>
                        <w:t>报告目录</w:t>
                      </w:r>
                    </w:p>
                  </w:txbxContent>
                </v:textbox>
              </v:shape>
            </w:pict>
          </mc:Fallback>
        </mc:AlternateContent>
      </w:r>
      <w:r>
        <w:rPr>
          <w:rStyle w:val="13"/>
          <w:sz w:val="24"/>
          <w:szCs w:val="24"/>
        </w:rPr>
        <mc:AlternateContent>
          <mc:Choice Requires="wps">
            <w:drawing>
              <wp:anchor distT="0" distB="0" distL="114300" distR="114300" simplePos="0" relativeHeight="251660288" behindDoc="0" locked="0" layoutInCell="1" allowOverlap="1">
                <wp:simplePos x="0" y="0"/>
                <wp:positionH relativeFrom="column">
                  <wp:posOffset>1090295</wp:posOffset>
                </wp:positionH>
                <wp:positionV relativeFrom="paragraph">
                  <wp:posOffset>2439670</wp:posOffset>
                </wp:positionV>
                <wp:extent cx="2985135" cy="76200"/>
                <wp:effectExtent l="12700" t="12700" r="31115" b="25400"/>
                <wp:wrapNone/>
                <wp:docPr id="23" name="圆角矩形 23"/>
                <wp:cNvGraphicFramePr/>
                <a:graphic xmlns:a="http://schemas.openxmlformats.org/drawingml/2006/main">
                  <a:graphicData uri="http://schemas.microsoft.com/office/word/2010/wordprocessingShape">
                    <wps:wsp>
                      <wps:cNvSpPr/>
                      <wps:spPr>
                        <a:xfrm>
                          <a:off x="0" y="0"/>
                          <a:ext cx="2985135"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85.85pt;margin-top:192.1pt;height:6pt;width:235.05pt;z-index:251660288;v-text-anchor:middle;mso-width-relative:page;mso-height-relative:page;" fillcolor="#4F81BD [3204]" filled="t" stroked="t" coordsize="21600,21600" arcsize="0.5" o:gfxdata="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00I9z2AAAAAsBAAAPAAAAAAAAAAEAIAAAACIAAABkcnMvZG93bnJldi54bWxQ&#10;SwECFAAUAAAACACHTuJAgfvW+KICAABBBQAADgAAAAAAAAABACAAAAAnAQAAZHJzL2Uyb0RvYy54&#10;bWxQSwUGAAAAAAYABgBZAQAAOwYAAAAA&#10;">
                <v:fill on="t" focussize="0,0"/>
                <v:stroke weight="2pt" color="#385D8A [3204]" joinstyle="round"/>
                <v:imagedata o:title=""/>
                <o:lock v:ext="edit" aspectratio="f"/>
                <v:textbox>
                  <w:txbxContent>
                    <w:p>
                      <w:pPr>
                        <w:jc w:val="center"/>
                      </w:pPr>
                    </w:p>
                  </w:txbxContent>
                </v:textbox>
              </v:roundrect>
            </w:pict>
          </mc:Fallback>
        </mc:AlternateContent>
      </w:r>
      <w:bookmarkStart w:id="15" w:name="_GoBack"/>
      <w:bookmarkEnd w:id="15"/>
      <w:r>
        <w:rPr>
          <w:rStyle w:val="13"/>
          <w:sz w:val="24"/>
          <w:szCs w:val="24"/>
        </w:rPr>
        <mc:AlternateContent>
          <mc:Choice Requires="wps">
            <w:drawing>
              <wp:anchor distT="0" distB="0" distL="114300" distR="114300" simplePos="0" relativeHeight="251664384" behindDoc="0" locked="0" layoutInCell="1" allowOverlap="1">
                <wp:simplePos x="0" y="0"/>
                <wp:positionH relativeFrom="column">
                  <wp:posOffset>-474345</wp:posOffset>
                </wp:positionH>
                <wp:positionV relativeFrom="paragraph">
                  <wp:posOffset>3368675</wp:posOffset>
                </wp:positionV>
                <wp:extent cx="6296025" cy="2464435"/>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296025" cy="246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微软雅黑" w:hAnsi="微软雅黑" w:eastAsia="微软雅黑" w:cs="微软雅黑"/>
                                <w:b w:val="0"/>
                                <w:bCs/>
                                <w:sz w:val="48"/>
                                <w:szCs w:val="24"/>
                                <w:lang w:val="en-US" w:eastAsia="zh-CN"/>
                              </w:rPr>
                            </w:pPr>
                          </w:p>
                          <w:p>
                            <w:pPr>
                              <w:rPr>
                                <w:rFonts w:hint="default"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全球与中国回收铝市场现状及未来发展趋势（2022版本）</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7.35pt;margin-top:265.25pt;height:194.05pt;width:495.75pt;z-index:251664384;mso-width-relative:page;mso-height-relative:page;" filled="f" stroked="f" coordsize="21600,21600" o:gfxdata="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DtAFj9wAAAALAQAA&#10;DwAAAAAAAAABACAAAAAiAAAAZHJzL2Rvd25yZXYueG1sUEsBAhQAFAAAAAgAh07iQKEHl6CHAgAA&#10;3AQAAA4AAAAAAAAAAQAgAAAAKwEAAGRycy9lMm9Eb2MueG1sUEsFBgAAAAAGAAYAWQEAACQGAAAA&#10;AA==&#10;">
                <v:fill on="f" focussize="0,0"/>
                <v:stroke on="f" weight="0.5pt"/>
                <v:imagedata o:title=""/>
                <o:lock v:ext="edit" aspectratio="f"/>
                <v:textbox>
                  <w:txbxContent>
                    <w:p>
                      <w:pPr>
                        <w:rPr>
                          <w:rFonts w:hint="eastAsia" w:ascii="微软雅黑" w:hAnsi="微软雅黑" w:eastAsia="微软雅黑" w:cs="微软雅黑"/>
                          <w:b w:val="0"/>
                          <w:bCs/>
                          <w:sz w:val="48"/>
                          <w:szCs w:val="24"/>
                          <w:lang w:val="en-US" w:eastAsia="zh-CN"/>
                        </w:rPr>
                      </w:pPr>
                    </w:p>
                    <w:p>
                      <w:pPr>
                        <w:rPr>
                          <w:rFonts w:hint="default"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全球与中国回收铝市场现状及未来发展趋势（2022版本）</w:t>
                      </w:r>
                    </w:p>
                  </w:txbxContent>
                </v:textbox>
              </v:shape>
            </w:pict>
          </mc:Fallback>
        </mc:AlternateContent>
      </w:r>
      <w:r>
        <w:rPr>
          <w:rStyle w:val="13"/>
          <w:sz w:val="24"/>
          <w:szCs w:val="24"/>
        </w:rPr>
        <mc:AlternateContent>
          <mc:Choice Requires="wpg">
            <w:drawing>
              <wp:anchor distT="0" distB="0" distL="114300" distR="114300" simplePos="0" relativeHeight="251666432"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6432;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rFonts w:hint="eastAsia"/>
          <w:sz w:val="24"/>
          <w:szCs w:val="24"/>
          <w:lang w:eastAsia="zh-CN"/>
        </w:rPr>
        <w:drawing>
          <wp:inline distT="0" distB="0" distL="114300" distR="114300">
            <wp:extent cx="1640205" cy="784225"/>
            <wp:effectExtent l="0" t="0" r="17145" b="1587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640205" cy="784225"/>
                    </a:xfrm>
                    <a:prstGeom prst="rect">
                      <a:avLst/>
                    </a:prstGeom>
                  </pic:spPr>
                </pic:pic>
              </a:graphicData>
            </a:graphic>
          </wp:inline>
        </w:drawing>
      </w:r>
      <w:r>
        <w:rPr>
          <w:rStyle w:val="13"/>
          <w:sz w:val="24"/>
          <w:szCs w:val="24"/>
        </w:rPr>
        <mc:AlternateContent>
          <mc:Choice Requires="wpg">
            <w:drawing>
              <wp:anchor distT="0" distB="0" distL="114300" distR="114300" simplePos="0" relativeHeight="251665408"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5408;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1005840</wp:posOffset>
                </wp:positionV>
                <wp:extent cx="4953635" cy="12503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4953635" cy="12503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100" w:lineRule="exact"/>
                              <w:jc w:val="center"/>
                              <w:rPr>
                                <w:rFonts w:hint="default"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79.2pt;height:98.45pt;width:390.05pt;z-index:251659264;mso-width-relative:page;mso-height-relative:page;" filled="f" stroked="f" coordsize="21600,21600" o:gfxdata="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hVSOP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2100" w:lineRule="exact"/>
                        <w:jc w:val="center"/>
                        <w:rPr>
                          <w:rFonts w:hint="default"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v:textbox>
              </v:shape>
            </w:pict>
          </mc:Fallback>
        </mc:AlternateContent>
      </w:r>
      <w:r>
        <w:rPr>
          <w:rStyle w:val="13"/>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r>
        <w:rPr>
          <w:rStyle w:val="13"/>
          <w:sz w:val="24"/>
          <w:szCs w:val="24"/>
        </w:rPr>
        <mc:AlternateContent>
          <mc:Choice Requires="wps">
            <w:drawing>
              <wp:anchor distT="0" distB="0" distL="114300" distR="114300" simplePos="0" relativeHeight="251663360" behindDoc="0" locked="0" layoutInCell="1" allowOverlap="1">
                <wp:simplePos x="0" y="0"/>
                <wp:positionH relativeFrom="margin">
                  <wp:posOffset>179070</wp:posOffset>
                </wp:positionH>
                <wp:positionV relativeFrom="paragraph">
                  <wp:posOffset>4132580</wp:posOffset>
                </wp:positionV>
                <wp:extent cx="4918710" cy="101282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4918710" cy="1012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325.4pt;height:79.75pt;width:387.3pt;mso-position-horizontal-relative:margin;z-index:251663360;mso-width-relative:page;mso-height-relative:page;" filled="f" stroked="f" coordsize="21600,21600" o:gfxdata="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slZ3r2QAAAAoBAAAPAAAAAAAAAAEAIAAA&#10;ACIAAABkcnMvZG93bnJldi54bWxQSwECFAAUAAAACACHTuJAbPghV0QCAAB3BAAADgAAAAAAAAAB&#10;ACAAAAAoAQAAZHJzL2Uyb0RvYy54bWxQSwUGAAAAAAYABgBZAQAA3gUAAAAA&#10;">
                <v:fill on="f" focussize="0,0"/>
                <v:stroke on="f" weight="0.5pt"/>
                <v:imagedata o:title=""/>
                <o:lock v:ext="edit" aspectratio="f"/>
                <v:textbox>
                  <w:txbxContent>
                    <w:p>
                      <w:pPr>
                        <w:rPr>
                          <w:rFonts w:hint="eastAsia"/>
                        </w:rPr>
                      </w:pPr>
                    </w:p>
                  </w:txbxContent>
                </v:textbox>
              </v:shape>
            </w:pict>
          </mc:Fallback>
        </mc:AlternateContent>
      </w:r>
    </w:p>
    <w:p>
      <w:pPr>
        <w:widowControl/>
        <w:jc w:val="left"/>
        <w:rPr>
          <w:rStyle w:val="13"/>
          <w:rFonts w:hint="eastAsia"/>
          <w:sz w:val="24"/>
          <w:szCs w:val="24"/>
        </w:rPr>
      </w:pPr>
    </w:p>
    <w:p>
      <w:pPr>
        <w:widowControl/>
        <w:ind w:firstLine="420"/>
        <w:jc w:val="left"/>
        <w:rPr>
          <w:rStyle w:val="13"/>
          <w:rFonts w:hint="eastAsia"/>
          <w:sz w:val="21"/>
          <w:szCs w:val="21"/>
          <w:lang w:val="en-US" w:eastAsia="zh-CN"/>
        </w:rPr>
      </w:pPr>
      <w:r>
        <w:rPr>
          <w:rStyle w:val="13"/>
          <w:rFonts w:hint="eastAsia"/>
          <w:sz w:val="21"/>
          <w:szCs w:val="21"/>
          <w:lang w:val="en-US" w:eastAsia="zh-CN"/>
        </w:rPr>
        <w:t>2021年全球回收铝市场销售额达到了971.4亿美元，预计2028年将达到1260亿美元，年复合增长率（CAGR）为0.0%（2022-2028）。地区层面来看，中国市场在过去几年变化较快，2021年市场规模为 百万美元，约占全球的 %，预计2028年将达到 百万美元，届时全球占比将达到 %。</w:t>
      </w:r>
    </w:p>
    <w:p>
      <w:pPr>
        <w:widowControl/>
        <w:ind w:firstLine="420"/>
        <w:jc w:val="left"/>
        <w:rPr>
          <w:rStyle w:val="13"/>
          <w:rFonts w:hint="eastAsia"/>
          <w:sz w:val="21"/>
          <w:szCs w:val="21"/>
          <w:lang w:val="en-US" w:eastAsia="zh-CN"/>
        </w:rPr>
      </w:pPr>
      <w:r>
        <w:rPr>
          <w:rStyle w:val="13"/>
          <w:rFonts w:hint="eastAsia"/>
          <w:sz w:val="21"/>
          <w:szCs w:val="21"/>
          <w:lang w:val="en-US" w:eastAsia="zh-CN"/>
        </w:rPr>
        <w:t>回收铝（Recycled Aluminium）核心厂商包括Novelis、Norsk Hydro、UACJ等，前三大厂商占有全球超10%的份额。亚太地区是全球最大市场，份额约占50%，随后是美国和欧洲，市场份额分别约占25%和20%。</w:t>
      </w:r>
    </w:p>
    <w:p>
      <w:pPr>
        <w:widowControl/>
        <w:ind w:firstLine="420"/>
        <w:jc w:val="left"/>
        <w:rPr>
          <w:rStyle w:val="13"/>
          <w:rFonts w:hint="eastAsia"/>
          <w:sz w:val="21"/>
          <w:szCs w:val="21"/>
          <w:lang w:val="en-US" w:eastAsia="zh-CN"/>
        </w:rPr>
      </w:pPr>
      <w:r>
        <w:rPr>
          <w:rStyle w:val="13"/>
          <w:rFonts w:hint="eastAsia"/>
          <w:sz w:val="21"/>
          <w:szCs w:val="21"/>
          <w:lang w:val="en-US" w:eastAsia="zh-CN"/>
        </w:rPr>
        <w:t>本报告研究全球与中国市场回收铝的产能、产量、销量、销售额、价格及未来趋势。重点分析全球与中国市场的主要厂商产品特点、产品规格、价格、销量、销售收入及全球和中国市场主要生产商的市场份额。历史数据为2017至2021年，预测数据为2022至2028年。</w:t>
      </w:r>
    </w:p>
    <w:p>
      <w:pPr>
        <w:widowControl/>
        <w:ind w:firstLine="420"/>
        <w:jc w:val="left"/>
        <w:rPr>
          <w:rStyle w:val="13"/>
          <w:rFonts w:hint="eastAsia"/>
          <w:sz w:val="21"/>
          <w:szCs w:val="21"/>
          <w:lang w:val="en-US" w:eastAsia="zh-CN"/>
        </w:rPr>
      </w:pPr>
    </w:p>
    <w:p>
      <w:pPr>
        <w:widowControl/>
        <w:ind w:firstLine="420"/>
        <w:jc w:val="left"/>
        <w:rPr>
          <w:rStyle w:val="13"/>
          <w:rFonts w:hint="eastAsia"/>
          <w:sz w:val="21"/>
          <w:szCs w:val="21"/>
          <w:lang w:val="en-US" w:eastAsia="zh-CN"/>
        </w:rPr>
      </w:pPr>
      <w:r>
        <w:rPr>
          <w:rStyle w:val="13"/>
          <w:rFonts w:hint="eastAsia"/>
          <w:sz w:val="21"/>
          <w:szCs w:val="21"/>
          <w:lang w:val="en-US" w:eastAsia="zh-CN"/>
        </w:rPr>
        <w:t>主要生产商包括：</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Novelis</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Norsk Hydro</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UACJ</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Constellium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Hebei Sitong New Metal Material</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Matalco</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Sigma Group</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Chongqing Shunbo Aluminum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Huajin Aluminum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Ye Chiu</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Raffmetal</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Kaiser Aluminum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Zhejiang Wantai Aluminium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Kobe Steel</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Delta Aluminium Industry</w:t>
      </w:r>
    </w:p>
    <w:p>
      <w:pPr>
        <w:widowControl/>
        <w:ind w:firstLine="420"/>
        <w:jc w:val="left"/>
        <w:rPr>
          <w:rStyle w:val="13"/>
          <w:rFonts w:hint="eastAsia"/>
          <w:sz w:val="21"/>
          <w:szCs w:val="21"/>
          <w:lang w:val="en-US" w:eastAsia="zh-CN"/>
        </w:rPr>
      </w:pPr>
      <w:r>
        <w:rPr>
          <w:rStyle w:val="13"/>
          <w:rFonts w:hint="eastAsia"/>
          <w:sz w:val="21"/>
          <w:szCs w:val="21"/>
          <w:lang w:val="en-US" w:eastAsia="zh-CN"/>
        </w:rPr>
        <w:t>按照不同产品类型，包括如下几个类别：</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铝锭</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铝平轧产品</w:t>
      </w:r>
    </w:p>
    <w:p>
      <w:pPr>
        <w:widowControl/>
        <w:ind w:firstLine="420"/>
        <w:jc w:val="left"/>
        <w:rPr>
          <w:rStyle w:val="13"/>
          <w:rFonts w:hint="eastAsia"/>
          <w:sz w:val="21"/>
          <w:szCs w:val="21"/>
          <w:lang w:val="en-US" w:eastAsia="zh-CN"/>
        </w:rPr>
      </w:pPr>
      <w:r>
        <w:rPr>
          <w:rStyle w:val="13"/>
          <w:rFonts w:hint="eastAsia"/>
          <w:sz w:val="21"/>
          <w:szCs w:val="21"/>
          <w:lang w:val="en-US" w:eastAsia="zh-CN"/>
        </w:rPr>
        <w:t>按照不同应用，主要包括如下几个方面：</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运输业</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包装业</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建筑业</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电子工业</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其他</w:t>
      </w:r>
    </w:p>
    <w:p>
      <w:pPr>
        <w:widowControl/>
        <w:ind w:firstLine="420"/>
        <w:jc w:val="left"/>
        <w:rPr>
          <w:rStyle w:val="13"/>
          <w:rFonts w:hint="eastAsia"/>
          <w:sz w:val="21"/>
          <w:szCs w:val="21"/>
          <w:lang w:val="en-US" w:eastAsia="zh-CN"/>
        </w:rPr>
      </w:pPr>
      <w:r>
        <w:rPr>
          <w:rStyle w:val="13"/>
          <w:rFonts w:hint="eastAsia"/>
          <w:sz w:val="21"/>
          <w:szCs w:val="21"/>
          <w:lang w:val="en-US" w:eastAsia="zh-CN"/>
        </w:rPr>
        <w:t>重点关注如下几个地区:</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北美</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欧洲</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中国</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日本</w:t>
      </w:r>
    </w:p>
    <w:p>
      <w:pPr>
        <w:widowControl/>
        <w:ind w:firstLine="420"/>
        <w:jc w:val="left"/>
        <w:rPr>
          <w:rStyle w:val="13"/>
          <w:rFonts w:hint="eastAsia"/>
          <w:sz w:val="21"/>
          <w:szCs w:val="21"/>
          <w:lang w:val="en-US" w:eastAsia="zh-CN"/>
        </w:rPr>
      </w:pPr>
      <w:r>
        <w:rPr>
          <w:rStyle w:val="13"/>
          <w:rFonts w:hint="eastAsia"/>
          <w:sz w:val="21"/>
          <w:szCs w:val="21"/>
          <w:lang w:val="en-US" w:eastAsia="zh-CN"/>
        </w:rPr>
        <w:t>本文正文共10章，各章节主要内容如下：</w:t>
      </w:r>
    </w:p>
    <w:p>
      <w:pPr>
        <w:widowControl/>
        <w:ind w:firstLine="420"/>
        <w:jc w:val="left"/>
        <w:rPr>
          <w:rStyle w:val="13"/>
          <w:rFonts w:hint="eastAsia"/>
          <w:sz w:val="21"/>
          <w:szCs w:val="21"/>
          <w:lang w:val="en-US" w:eastAsia="zh-CN"/>
        </w:rPr>
      </w:pPr>
      <w:r>
        <w:rPr>
          <w:rStyle w:val="13"/>
          <w:rFonts w:hint="eastAsia"/>
          <w:sz w:val="21"/>
          <w:szCs w:val="21"/>
          <w:lang w:val="en-US" w:eastAsia="zh-CN"/>
        </w:rPr>
        <w:t>第1章：报告统计范围、产品细分及主要的下游市场，行业背景、发展历史、现状及趋势等）；</w:t>
      </w:r>
    </w:p>
    <w:p>
      <w:pPr>
        <w:widowControl/>
        <w:ind w:firstLine="420"/>
        <w:jc w:val="left"/>
        <w:rPr>
          <w:rStyle w:val="13"/>
          <w:rFonts w:hint="eastAsia"/>
          <w:sz w:val="21"/>
          <w:szCs w:val="21"/>
          <w:lang w:val="en-US" w:eastAsia="zh-CN"/>
        </w:rPr>
      </w:pPr>
      <w:r>
        <w:rPr>
          <w:rStyle w:val="13"/>
          <w:rFonts w:hint="eastAsia"/>
          <w:sz w:val="21"/>
          <w:szCs w:val="21"/>
          <w:lang w:val="en-US" w:eastAsia="zh-CN"/>
        </w:rPr>
        <w:t>第2章：全球总体规模（产能、产量、销量、需求量、销售收入等数据，2017-2028年）；</w:t>
      </w:r>
    </w:p>
    <w:p>
      <w:pPr>
        <w:widowControl/>
        <w:ind w:firstLine="420"/>
        <w:jc w:val="left"/>
        <w:rPr>
          <w:rStyle w:val="13"/>
          <w:rFonts w:hint="eastAsia"/>
          <w:sz w:val="21"/>
          <w:szCs w:val="21"/>
          <w:lang w:val="en-US" w:eastAsia="zh-CN"/>
        </w:rPr>
      </w:pPr>
      <w:r>
        <w:rPr>
          <w:rStyle w:val="13"/>
          <w:rFonts w:hint="eastAsia"/>
          <w:sz w:val="21"/>
          <w:szCs w:val="21"/>
          <w:lang w:val="en-US" w:eastAsia="zh-CN"/>
        </w:rPr>
        <w:t>第3章：全球范围内回收铝主要厂商竞争分析，主要包括回收铝产能、产量、销量、收入、市场份额、价格、产地及行业集中度分析；</w:t>
      </w:r>
    </w:p>
    <w:p>
      <w:pPr>
        <w:widowControl/>
        <w:ind w:firstLine="420"/>
        <w:jc w:val="left"/>
        <w:rPr>
          <w:rStyle w:val="13"/>
          <w:rFonts w:hint="eastAsia"/>
          <w:sz w:val="21"/>
          <w:szCs w:val="21"/>
          <w:lang w:val="en-US" w:eastAsia="zh-CN"/>
        </w:rPr>
      </w:pPr>
      <w:r>
        <w:rPr>
          <w:rStyle w:val="13"/>
          <w:rFonts w:hint="eastAsia"/>
          <w:sz w:val="21"/>
          <w:szCs w:val="21"/>
          <w:lang w:val="en-US" w:eastAsia="zh-CN"/>
        </w:rPr>
        <w:t>第4章：全球回收铝主要地区分析，包括销量、销售收入等；</w:t>
      </w:r>
    </w:p>
    <w:p>
      <w:pPr>
        <w:widowControl/>
        <w:ind w:firstLine="420"/>
        <w:jc w:val="left"/>
        <w:rPr>
          <w:rStyle w:val="13"/>
          <w:rFonts w:hint="eastAsia"/>
          <w:sz w:val="21"/>
          <w:szCs w:val="21"/>
          <w:lang w:val="en-US" w:eastAsia="zh-CN"/>
        </w:rPr>
      </w:pPr>
      <w:r>
        <w:rPr>
          <w:rStyle w:val="13"/>
          <w:rFonts w:hint="eastAsia"/>
          <w:sz w:val="21"/>
          <w:szCs w:val="21"/>
          <w:lang w:val="en-US" w:eastAsia="zh-CN"/>
        </w:rPr>
        <w:t>第5章：全球回收铝主要厂商基本情况介绍，包括公司简介、回收铝产品型号、销量、收入、价格及最新动态等；</w:t>
      </w:r>
    </w:p>
    <w:p>
      <w:pPr>
        <w:widowControl/>
        <w:ind w:firstLine="420"/>
        <w:jc w:val="left"/>
        <w:rPr>
          <w:rStyle w:val="13"/>
          <w:rFonts w:hint="eastAsia"/>
          <w:sz w:val="21"/>
          <w:szCs w:val="21"/>
          <w:lang w:val="en-US" w:eastAsia="zh-CN"/>
        </w:rPr>
      </w:pPr>
      <w:r>
        <w:rPr>
          <w:rStyle w:val="13"/>
          <w:rFonts w:hint="eastAsia"/>
          <w:sz w:val="21"/>
          <w:szCs w:val="21"/>
          <w:lang w:val="en-US" w:eastAsia="zh-CN"/>
        </w:rPr>
        <w:t>第6章：全球不同产品类型回收铝销量、收入、价格及份额等；</w:t>
      </w:r>
    </w:p>
    <w:p>
      <w:pPr>
        <w:widowControl/>
        <w:ind w:firstLine="420"/>
        <w:jc w:val="left"/>
        <w:rPr>
          <w:rStyle w:val="13"/>
          <w:rFonts w:hint="eastAsia"/>
          <w:sz w:val="21"/>
          <w:szCs w:val="21"/>
          <w:lang w:val="en-US" w:eastAsia="zh-CN"/>
        </w:rPr>
      </w:pPr>
      <w:r>
        <w:rPr>
          <w:rStyle w:val="13"/>
          <w:rFonts w:hint="eastAsia"/>
          <w:sz w:val="21"/>
          <w:szCs w:val="21"/>
          <w:lang w:val="en-US" w:eastAsia="zh-CN"/>
        </w:rPr>
        <w:t>第7章：全球不同应用回收铝销量、收入、价格及份额等；</w:t>
      </w:r>
    </w:p>
    <w:p>
      <w:pPr>
        <w:widowControl/>
        <w:ind w:firstLine="420"/>
        <w:jc w:val="left"/>
        <w:rPr>
          <w:rStyle w:val="13"/>
          <w:rFonts w:hint="eastAsia"/>
          <w:sz w:val="21"/>
          <w:szCs w:val="21"/>
          <w:lang w:val="en-US" w:eastAsia="zh-CN"/>
        </w:rPr>
      </w:pPr>
      <w:r>
        <w:rPr>
          <w:rStyle w:val="13"/>
          <w:rFonts w:hint="eastAsia"/>
          <w:sz w:val="21"/>
          <w:szCs w:val="21"/>
          <w:lang w:val="en-US" w:eastAsia="zh-CN"/>
        </w:rPr>
        <w:t>第8章：产业链、上下游分析、销售渠道分析等；</w:t>
      </w:r>
    </w:p>
    <w:p>
      <w:pPr>
        <w:widowControl/>
        <w:ind w:firstLine="420"/>
        <w:jc w:val="left"/>
        <w:rPr>
          <w:rStyle w:val="13"/>
          <w:rFonts w:hint="eastAsia"/>
          <w:sz w:val="21"/>
          <w:szCs w:val="21"/>
          <w:lang w:val="en-US" w:eastAsia="zh-CN"/>
        </w:rPr>
      </w:pPr>
      <w:r>
        <w:rPr>
          <w:rStyle w:val="13"/>
          <w:rFonts w:hint="eastAsia"/>
          <w:sz w:val="21"/>
          <w:szCs w:val="21"/>
          <w:lang w:val="en-US" w:eastAsia="zh-CN"/>
        </w:rPr>
        <w:t>第9章：行业动态、增长驱动因素、发展机遇、有利因素、不利及阻碍因素、行业政策等；</w:t>
      </w:r>
    </w:p>
    <w:p>
      <w:pPr>
        <w:widowControl/>
        <w:ind w:firstLine="420"/>
        <w:jc w:val="left"/>
        <w:rPr>
          <w:rStyle w:val="13"/>
          <w:rFonts w:hint="eastAsia"/>
          <w:sz w:val="21"/>
          <w:szCs w:val="21"/>
          <w:lang w:val="en-US" w:eastAsia="zh-CN"/>
        </w:rPr>
      </w:pPr>
      <w:r>
        <w:rPr>
          <w:rStyle w:val="13"/>
          <w:rFonts w:hint="eastAsia"/>
          <w:sz w:val="21"/>
          <w:szCs w:val="21"/>
          <w:lang w:val="en-US" w:eastAsia="zh-CN"/>
        </w:rPr>
        <w:t>第10章：报告结论。</w:t>
      </w:r>
    </w:p>
    <w:p>
      <w:pPr>
        <w:widowControl/>
        <w:ind w:firstLine="420"/>
        <w:jc w:val="left"/>
        <w:rPr>
          <w:rStyle w:val="13"/>
          <w:rFonts w:hint="eastAsia"/>
          <w:sz w:val="21"/>
          <w:szCs w:val="21"/>
          <w:lang w:val="en-US" w:eastAsia="zh-CN"/>
        </w:rPr>
      </w:pPr>
    </w:p>
    <w:p>
      <w:pPr>
        <w:widowControl/>
        <w:ind w:firstLine="420"/>
        <w:jc w:val="left"/>
        <w:rPr>
          <w:rStyle w:val="13"/>
          <w:rFonts w:hint="eastAsia"/>
          <w:sz w:val="21"/>
          <w:szCs w:val="21"/>
          <w:lang w:val="en-US" w:eastAsia="zh-CN"/>
        </w:rPr>
      </w:pPr>
      <w:r>
        <w:rPr>
          <w:rStyle w:val="13"/>
          <w:rFonts w:hint="eastAsia"/>
          <w:sz w:val="21"/>
          <w:szCs w:val="21"/>
          <w:lang w:val="en-US" w:eastAsia="zh-CN"/>
        </w:rPr>
        <w:t>正文目录</w:t>
      </w:r>
    </w:p>
    <w:p>
      <w:pPr>
        <w:widowControl/>
        <w:ind w:firstLine="420"/>
        <w:jc w:val="left"/>
        <w:rPr>
          <w:rStyle w:val="13"/>
          <w:rFonts w:hint="eastAsia"/>
          <w:sz w:val="21"/>
          <w:szCs w:val="21"/>
          <w:lang w:val="en-US" w:eastAsia="zh-CN"/>
        </w:rPr>
      </w:pPr>
    </w:p>
    <w:p>
      <w:pPr>
        <w:widowControl/>
        <w:ind w:firstLine="420"/>
        <w:jc w:val="left"/>
        <w:rPr>
          <w:rStyle w:val="13"/>
          <w:rFonts w:hint="eastAsia"/>
          <w:sz w:val="21"/>
          <w:szCs w:val="21"/>
          <w:lang w:val="en-US" w:eastAsia="zh-CN"/>
        </w:rPr>
      </w:pPr>
      <w:r>
        <w:rPr>
          <w:rStyle w:val="13"/>
          <w:rFonts w:hint="eastAsia"/>
          <w:sz w:val="21"/>
          <w:szCs w:val="21"/>
          <w:lang w:val="en-US" w:eastAsia="zh-CN"/>
        </w:rPr>
        <w:t>1 回收铝市场概述</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 产品定义及统计范围</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 按照不同产品类型，回收铝主要可以分为如下几个类别</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1.2.1 不同产品类型回收铝销售额增长趋势2017 VS 2021 VS 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1.2.2 铝锭</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1.2.3 铝平轧产品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 从不同应用，回收铝主要包括如下几个方面</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1.3.1 不同应用回收铝销售额增长趋势2017 VS 2021 VS 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1.3.1 运输业</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1.3.2 包装业</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1.3.3 建筑业</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1.3.4 电子工业</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1.3.5 其他</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1.4 回收铝行业背景、发展历史、现状及趋势</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1.4.1 回收铝行业目前现状分析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1.4.2 回收铝发展趋势</w:t>
      </w:r>
    </w:p>
    <w:p>
      <w:pPr>
        <w:widowControl/>
        <w:ind w:firstLine="420"/>
        <w:jc w:val="left"/>
        <w:rPr>
          <w:rStyle w:val="13"/>
          <w:rFonts w:hint="eastAsia"/>
          <w:sz w:val="21"/>
          <w:szCs w:val="21"/>
          <w:lang w:val="en-US" w:eastAsia="zh-CN"/>
        </w:rPr>
      </w:pPr>
      <w:r>
        <w:rPr>
          <w:rStyle w:val="13"/>
          <w:rFonts w:hint="eastAsia"/>
          <w:sz w:val="21"/>
          <w:szCs w:val="21"/>
          <w:lang w:val="en-US" w:eastAsia="zh-CN"/>
        </w:rPr>
        <w:t>2 全球回收铝总体规模分析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2.1 全球回收铝供需现状及预测（2017-2028）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2.1.1 全球回收铝产能、产量、产能利用率及发展趋势（2017-2028）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2.1.2 全球回收铝产量、需求量及发展趋势（2017-2028）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2.1.3 全球主要地区回收铝产量及发展趋势（2017-2028）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2.2 中国回收铝供需现状及预测（2017-2028）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2.2.1 中国回收铝产能、产量、产能利用率及发展趋势（2017-2028）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2.2.2 中国回收铝产量、市场需求量及发展趋势（2017-2028）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2.3 全球回收铝销量及销售额</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2.3.1 全球市场回收铝销售额（2017-2028）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2.3.2 全球市场回收铝销量（2017-2028）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2.3.3 全球市场回收铝价格趋势（2017-2028）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3 全球与中国主要厂商市场份额分析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3.1 全球市场主要厂商回收铝产能市场份额</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 全球市场主要厂商回收铝销量（2017-2022）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3.2.1 全球市场主要厂商回收铝销量（2017-2022）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3.2.2 全球市场主要厂商回收铝销售收入（2017-2022）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3.2.3 全球市场主要厂商回收铝销售价格（2017-2022）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3.2.4 2021年全球主要生产商回收铝收入排名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 中国市场主要厂商回收铝销量（2017-2022）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3.3.1 中国市场主要厂商回收铝销量（2017-2022）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3.3.2 中国市场主要厂商回收铝销售收入（2017-2022）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3.3.3 中国市场主要厂商回收铝销售价格（2017-2022）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3.3.4 2021年中国主要生产商回收铝收入排名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3.4 全球主要厂商回收铝产地分布及商业化日期</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3.5 全球主要厂商回收铝产品类型列表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3.6 回收铝行业集中度、竞争程度分析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3.6.1 回收铝行业集中度分析：2021全球Top 5生产商市场份额</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3.6.2 全球回收铝第一梯队、第二梯队和第三梯队生产商（品牌）及市场份额</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3.7 新增投资及市场并购活动</w:t>
      </w:r>
    </w:p>
    <w:p>
      <w:pPr>
        <w:widowControl/>
        <w:ind w:firstLine="420"/>
        <w:jc w:val="left"/>
        <w:rPr>
          <w:rStyle w:val="13"/>
          <w:rFonts w:hint="eastAsia"/>
          <w:sz w:val="21"/>
          <w:szCs w:val="21"/>
          <w:lang w:val="en-US" w:eastAsia="zh-CN"/>
        </w:rPr>
      </w:pPr>
      <w:r>
        <w:rPr>
          <w:rStyle w:val="13"/>
          <w:rFonts w:hint="eastAsia"/>
          <w:sz w:val="21"/>
          <w:szCs w:val="21"/>
          <w:lang w:val="en-US" w:eastAsia="zh-CN"/>
        </w:rPr>
        <w:t>4 全球回收铝主要地区分析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4.1 全球主要地区回收铝市场规模分析：2017 VS 2021 VS 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4.1.1 全球主要地区回收铝销售收入及市场份额（2017-2022年）</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4.1.2 全球主要地区回收铝销售收入预测（2023-2028年）</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4.2 全球主要地区回收铝销量分析：2017 VS 2021 VS 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4.2.1 全球主要地区回收铝销量及市场份额（2017-2022年）</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4.2.2 全球主要地区回收铝销量及市场份额预测（2023-2028）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4.3 北美市场回收铝销量、收入及增长率（2017-2028）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4.4 欧洲市场回收铝销量、收入及增长率（2017-2028）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4.5 中国市场回收铝销量、收入及增长率（2017-2028）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4.6 日本市场回收铝销量、收入及增长率（2017-2028）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5 全球回收铝主要生产商分析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 Novelis</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5.1.1 Novelis基本信息、回收铝生产基地、销售区域、竞争对手及市场地位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5.1.2 Novelis回收铝产品规格、参数及市场应用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5.1.3 Novelis回收铝销量、收入、价格及毛利率（2017-2022）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5.1.4 Novelis公司简介及主要业务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5.1.5 Novelis企业最新动态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 Norsk Hydro</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5.2.1 Norsk Hydro基本信息、回收铝生产基地、销售区域、竞争对手及市场地位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5.2.2 Norsk Hydro回收铝产品规格、参数及市场应用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5.2.3 Norsk Hydro回收铝销量、收入、价格及毛利率（2017-2022）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5.2.4 Norsk Hydro公司简介及主要业务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5.2.5 Norsk Hydro企业最新动态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 UACJ</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5.3.1 UACJ基本信息、回收铝生产基地、销售区域、竞争对手及市场地位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5.3.2 UACJ回收铝产品规格、参数及市场应用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5.3.3 UACJ回收铝销量、收入、价格及毛利率（2017-2022）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5.3.4 UACJ公司简介及主要业务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5.3.5 UACJ企业最新动态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 Constellium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5.4.1 Constellium基本信息、回收铝生产基地、销售区域、竞争对手及市场地位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5.4.2 Constellium回收铝产品规格、参数及市场应用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5.4.3 Constellium回收铝销量、收入、价格及毛利率（2017-2022）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5.4.4 Constellium公司简介及主要业务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5.4.5 Constellium企业最新动态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 Hebei Sitong New Metal Material</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5.5.1 Hebei Sitong New Metal Material基本信息、回收铝生产基地、销售区域、竞争对手及市场地位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5.5.2 Hebei Sitong New Metal Material回收铝产品规格、参数及市场应用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5.5.3 Hebei Sitong New Metal Material回收铝销量、收入、价格及毛利率（2017-2022）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5.5.4 Hebei Sitong New Metal Material公司简介及主要业务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5.5.5 Hebei Sitong New Metal Material企业最新动态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 Matalco</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5.6.1 Matalco基本信息、回收铝生产基地、销售区域、竞争对手及市场地位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5.6.2 Matalco回收铝产品规格、参数及市场应用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5.6.3 Matalco回收铝销量、收入、价格及毛利率（2017-2022）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5.6.4 Matalco公司简介及主要业务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5.6.5 Matalco企业最新动态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 Sigma Group</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5.7.1 Sigma Group基本信息、回收铝生产基地、销售区域、竞争对手及市场地位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5.7.2 Sigma Group回收铝产品规格、参数及市场应用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5.7.3 Sigma Group回收铝销量、收入、价格及毛利率（2017-2022）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5.7.4 Sigma Group公司简介及主要业务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5.7.5 Sigma Group企业最新动态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5.8 Chongqing Shunbo Aluminum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5.8.1 Chongqing Shunbo Aluminum基本信息、回收铝生产基地、销售区域、竞争对手及市场地位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5.8.2 Chongqing Shunbo Aluminum回收铝产品规格、参数及市场应用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5.8.3 Chongqing Shunbo Aluminum回收铝销量、收入、价格及毛利率（2017-2022）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5.8.4 Chongqing Shunbo Aluminum公司简介及主要业务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5.8.5 Chongqing Shunbo Aluminum企业最新动态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5.9 Huajin Aluminum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5.9.1 Huajin Aluminum基本信息、回收铝生产基地、销售区域、竞争对手及市场地位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5.9.2 Huajin Aluminum回收铝产品规格、参数及市场应用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5.9.3 Huajin Aluminum回收铝销量、收入、价格及毛利率（2017-2022）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5.9.4 Huajin Aluminum公司简介及主要业务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5.9.5 Huajin Aluminum企业最新动态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5.10 Ye Chiu</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5.10.1 Ye Chiu基本信息、回收铝生产基地、销售区域、竞争对手及市场地位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5.10.2 Ye Chiu回收铝产品规格、参数及市场应用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5.10.3 Ye Chiu回收铝销量、收入、价格及毛利率（2017-2022）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5.10.4 Ye Chiu公司简介及主要业务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5.10.5 Ye Chiu企业最新动态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5.11 Raffmetal</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5.11.1 Raffmetal基本信息、回收铝生产基地、销售区域、竞争对手及市场地位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5.11.2 Raffmetal回收铝产品规格、参数及市场应用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5.11.3 Raffmetal回收铝销量、收入、价格及毛利率（2017-2022）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5.11.4 Raffmetal公司简介及主要业务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5.11.5 Raffmetal企业最新动态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5.12 Kaiser Aluminum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5.12.1 Kaiser Aluminum基本信息、回收铝生产基地、销售区域、竞争对手及市场地位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5.12.2 Kaiser Aluminum回收铝产品规格、参数及市场应用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5.12.3 Kaiser Aluminum回收铝销量、收入、价格及毛利率（2017-2022）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5.12.4 Kaiser Aluminum公司简介及主要业务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5.12.5 Kaiser Aluminum企业最新动态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5.13 Zhejiang Wantai Aluminium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5.13.1 Zhejiang Wantai Aluminium基本信息、回收铝生产基地、销售区域、竞争对手及市场地位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5.13.2 Zhejiang Wantai Aluminium回收铝产品规格、参数及市场应用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5.13.3 Zhejiang Wantai Aluminium回收铝销量、收入、价格及毛利率（2017-2022）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5.13.4 Zhejiang Wantai Aluminium公司简介及主要业务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5.13.5 Zhejiang Wantai Aluminium企业最新动态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5.14 Kobe Steel</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5.14.1 Kobe Steel基本信息、回收铝生产基地、销售区域、竞争对手及市场地位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5.14.2 Kobe Steel回收铝产品规格、参数及市场应用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5.14.3 Kobe Steel回收铝销量、收入、价格及毛利率（2017-2022）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5.14.4 Kobe Steel公司简介及主要业务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5.14.5 Kobe Steel企业最新动态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5.15 Delta Aluminium Industry</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5.15.1 Delta Aluminium Industry基本信息、回收铝生产基地、销售区域、竞争对手及市场地位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5.15.2 Delta Aluminium Industry回收铝产品规格、参数及市场应用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5.15.3 Delta Aluminium Industry回收铝销量、收入、价格及毛利率（2017-2022）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5.15.4 Delta Aluminium Industry公司简介及主要业务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5.15.5 Delta Aluminium Industry企业最新动态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6 不同产品类型回收铝分析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6.1 全球不同产品类型回收铝销量（2017-2028）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6.1.1 全球不同产品类型回收铝销量及市场份额（2017-2022）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6.1.2 全球不同产品类型回收铝销量预测（2023-2028）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6.2 全球不同产品类型回收铝收入（2017-2028）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6.2.1 全球不同产品类型回收铝收入及市场份额（2017-2022）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6.2.2 全球不同产品类型回收铝收入预测（2023-2028）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6.3 全球不同产品类型回收铝价格走势（2017-2028）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7 不同应用回收铝分析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7.1 全球不同应用回收铝销量（2017-2028）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7.1.1 全球不同应用回收铝销量及市场份额（2017-2022）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7.1.2 全球不同应用回收铝销量预测（2023-2028）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7.2 全球不同应用回收铝收入（2017-2028）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7.2.1 全球不同应用回收铝收入及市场份额（2017-2022）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7.2.2 全球不同应用回收铝收入预测（2023-2028）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7.3 全球不同应用回收铝价格走势（2017-2028）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8 上游原料及下游市场分析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8.1 回收铝产业链分析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8.2 回收铝产业上游供应分析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8.2.1 上游原料供给状况</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8.2.2 原料供应商及联系方式</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8.3 回收铝下游典型客户</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8.4 回收铝销售渠道分析</w:t>
      </w:r>
    </w:p>
    <w:p>
      <w:pPr>
        <w:widowControl/>
        <w:ind w:firstLine="420"/>
        <w:jc w:val="left"/>
        <w:rPr>
          <w:rStyle w:val="13"/>
          <w:rFonts w:hint="eastAsia"/>
          <w:sz w:val="21"/>
          <w:szCs w:val="21"/>
          <w:lang w:val="en-US" w:eastAsia="zh-CN"/>
        </w:rPr>
      </w:pPr>
      <w:r>
        <w:rPr>
          <w:rStyle w:val="13"/>
          <w:rFonts w:hint="eastAsia"/>
          <w:sz w:val="21"/>
          <w:szCs w:val="21"/>
          <w:lang w:val="en-US" w:eastAsia="zh-CN"/>
        </w:rPr>
        <w:t>9 行业发展机遇和风险分析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9.1 回收铝行业发展机遇及主要驱动因素</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9.2 回收铝行业发展面临的风险</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9.3 回收铝行业政策分析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9.4 回收铝中国企业SWOT分析</w:t>
      </w:r>
    </w:p>
    <w:p>
      <w:pPr>
        <w:widowControl/>
        <w:ind w:firstLine="420"/>
        <w:jc w:val="left"/>
        <w:rPr>
          <w:rStyle w:val="13"/>
          <w:rFonts w:hint="eastAsia"/>
          <w:sz w:val="21"/>
          <w:szCs w:val="21"/>
          <w:lang w:val="en-US" w:eastAsia="zh-CN"/>
        </w:rPr>
      </w:pPr>
      <w:r>
        <w:rPr>
          <w:rStyle w:val="13"/>
          <w:rFonts w:hint="eastAsia"/>
          <w:sz w:val="21"/>
          <w:szCs w:val="21"/>
          <w:lang w:val="en-US" w:eastAsia="zh-CN"/>
        </w:rPr>
        <w:t>10 研究成果及结论</w:t>
      </w:r>
    </w:p>
    <w:p>
      <w:pPr>
        <w:widowControl/>
        <w:ind w:firstLine="420"/>
        <w:jc w:val="left"/>
        <w:rPr>
          <w:rStyle w:val="13"/>
          <w:rFonts w:hint="eastAsia"/>
          <w:sz w:val="21"/>
          <w:szCs w:val="21"/>
          <w:lang w:val="en-US" w:eastAsia="zh-CN"/>
        </w:rPr>
      </w:pPr>
      <w:r>
        <w:rPr>
          <w:rStyle w:val="13"/>
          <w:rFonts w:hint="eastAsia"/>
          <w:sz w:val="21"/>
          <w:szCs w:val="21"/>
          <w:lang w:val="en-US" w:eastAsia="zh-CN"/>
        </w:rPr>
        <w:t>11 附录</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11.1 研究方法</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11.2 数据来源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11.2.1 二手信息来源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11.2.2 一手信息来源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11.3 数据交互验证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11.4 免责声明</w:t>
      </w:r>
    </w:p>
    <w:p>
      <w:pPr>
        <w:widowControl/>
        <w:ind w:firstLine="420"/>
        <w:jc w:val="left"/>
        <w:rPr>
          <w:rStyle w:val="13"/>
          <w:rFonts w:hint="eastAsia"/>
          <w:sz w:val="21"/>
          <w:szCs w:val="21"/>
          <w:lang w:val="en-US" w:eastAsia="zh-CN"/>
        </w:rPr>
      </w:pPr>
    </w:p>
    <w:p>
      <w:pPr>
        <w:widowControl/>
        <w:ind w:firstLine="420"/>
        <w:jc w:val="left"/>
        <w:rPr>
          <w:rStyle w:val="13"/>
          <w:rFonts w:hint="eastAsia"/>
          <w:sz w:val="21"/>
          <w:szCs w:val="21"/>
          <w:lang w:val="en-US" w:eastAsia="zh-CN"/>
        </w:rPr>
      </w:pPr>
    </w:p>
    <w:p>
      <w:pPr>
        <w:widowControl/>
        <w:ind w:firstLine="420"/>
        <w:jc w:val="left"/>
        <w:rPr>
          <w:rStyle w:val="13"/>
          <w:rFonts w:hint="eastAsia"/>
          <w:sz w:val="21"/>
          <w:szCs w:val="21"/>
          <w:lang w:val="en-US" w:eastAsia="zh-CN"/>
        </w:rPr>
      </w:pPr>
    </w:p>
    <w:p>
      <w:pPr>
        <w:widowControl/>
        <w:ind w:firstLine="420"/>
        <w:jc w:val="left"/>
        <w:rPr>
          <w:rStyle w:val="13"/>
          <w:rFonts w:hint="eastAsia"/>
          <w:b/>
          <w:bCs/>
          <w:sz w:val="24"/>
          <w:szCs w:val="24"/>
        </w:rPr>
      </w:pPr>
      <w:r>
        <w:rPr>
          <w:rStyle w:val="13"/>
          <w:rFonts w:hint="eastAsia"/>
          <w:b/>
          <w:bCs/>
          <w:sz w:val="24"/>
          <w:szCs w:val="24"/>
          <w:lang w:val="en-US" w:eastAsia="zh-CN"/>
        </w:rPr>
        <w:t>注：本文为报告目录展示，</w:t>
      </w:r>
      <w:r>
        <w:rPr>
          <w:rStyle w:val="13"/>
          <w:rFonts w:hint="eastAsia" w:eastAsiaTheme="minorEastAsia"/>
          <w:b/>
          <w:bCs/>
          <w:sz w:val="24"/>
          <w:szCs w:val="24"/>
          <w:lang w:eastAsia="zh-CN"/>
        </w:rPr>
        <w:t>详细内容请参考</w:t>
      </w:r>
      <w:r>
        <w:rPr>
          <w:rStyle w:val="13"/>
          <w:rFonts w:hint="eastAsia"/>
          <w:b/>
          <w:bCs/>
          <w:sz w:val="24"/>
          <w:szCs w:val="24"/>
          <w:lang w:val="en-US" w:eastAsia="zh-CN"/>
        </w:rPr>
        <w:t>恒州博智出版的</w:t>
      </w:r>
      <w:r>
        <w:rPr>
          <w:rStyle w:val="13"/>
          <w:rFonts w:hint="eastAsia" w:eastAsiaTheme="minorEastAsia"/>
          <w:b/>
          <w:bCs/>
          <w:sz w:val="24"/>
          <w:szCs w:val="24"/>
          <w:lang w:eastAsia="zh-CN"/>
        </w:rPr>
        <w:t>完整</w:t>
      </w:r>
      <w:r>
        <w:rPr>
          <w:rStyle w:val="13"/>
          <w:rFonts w:hint="eastAsia"/>
          <w:b/>
          <w:bCs/>
          <w:sz w:val="24"/>
          <w:szCs w:val="24"/>
          <w:lang w:val="en-US" w:eastAsia="zh-CN"/>
        </w:rPr>
        <w:t>版行业</w:t>
      </w:r>
      <w:r>
        <w:rPr>
          <w:rStyle w:val="13"/>
          <w:rFonts w:hint="eastAsia" w:eastAsiaTheme="minorEastAsia"/>
          <w:b/>
          <w:bCs/>
          <w:sz w:val="24"/>
          <w:szCs w:val="24"/>
          <w:lang w:eastAsia="zh-CN"/>
        </w:rPr>
        <w:t>报告，</w:t>
      </w:r>
      <w:r>
        <w:rPr>
          <w:rStyle w:val="13"/>
          <w:rFonts w:hint="eastAsia"/>
          <w:b/>
          <w:bCs/>
          <w:sz w:val="24"/>
          <w:szCs w:val="24"/>
          <w:lang w:val="en-US" w:eastAsia="zh-CN"/>
        </w:rPr>
        <w:t>如需</w:t>
      </w:r>
      <w:r>
        <w:rPr>
          <w:rStyle w:val="13"/>
          <w:rFonts w:hint="eastAsia" w:eastAsiaTheme="minorEastAsia"/>
          <w:b/>
          <w:bCs/>
          <w:sz w:val="24"/>
          <w:szCs w:val="24"/>
          <w:lang w:eastAsia="zh-CN"/>
        </w:rPr>
        <w:t>报告样本联系</w:t>
      </w:r>
      <w:r>
        <w:rPr>
          <w:rStyle w:val="13"/>
          <w:rFonts w:hint="eastAsia"/>
          <w:b/>
          <w:bCs/>
          <w:sz w:val="24"/>
          <w:szCs w:val="24"/>
          <w:lang w:val="en-US" w:eastAsia="zh-CN"/>
        </w:rPr>
        <w:t>我们或登陆官网申请</w:t>
      </w:r>
      <w:r>
        <w:rPr>
          <w:rStyle w:val="13"/>
          <w:rFonts w:hint="eastAsia" w:eastAsiaTheme="minorEastAsia"/>
          <w:b/>
          <w:bCs/>
          <w:sz w:val="24"/>
          <w:szCs w:val="24"/>
          <w:lang w:eastAsia="zh-CN"/>
        </w:rPr>
        <w:t>。著作权归作者所有。</w:t>
      </w:r>
    </w:p>
    <w:p>
      <w:pPr>
        <w:pStyle w:val="17"/>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pPr>
        <w:pStyle w:val="18"/>
        <w:ind w:left="252" w:right="-105"/>
      </w:pPr>
      <w:bookmarkStart w:id="0" w:name="_Toc26780265"/>
      <w:bookmarkStart w:id="1" w:name="_Toc24029155"/>
      <w:bookmarkStart w:id="2" w:name="_Toc104146262"/>
      <w:r>
        <w:rPr>
          <w:rFonts w:hint="eastAsia"/>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04"/>
        <w:gridCol w:w="3272"/>
        <w:gridCol w:w="3946"/>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cs="Times New Roman"/>
                <w:b/>
                <w:bCs/>
                <w:color w:val="FFFFFF"/>
                <w:kern w:val="0"/>
                <w:sz w:val="20"/>
                <w:szCs w:val="20"/>
              </w:rPr>
            </w:pPr>
            <w:r>
              <w:rPr>
                <w:rFonts w:hint="eastAsia" w:cs="Times New Roman"/>
                <w:b/>
                <w:bCs/>
                <w:color w:val="FFFFFF"/>
                <w:kern w:val="0"/>
                <w:sz w:val="20"/>
                <w:szCs w:val="20"/>
              </w:rPr>
              <w:t>历史数据</w:t>
            </w:r>
          </w:p>
          <w:p>
            <w:pPr>
              <w:rPr>
                <w:rFonts w:cs="Times New Roman"/>
                <w:b/>
                <w:bCs/>
                <w:color w:val="FFFFFF"/>
                <w:kern w:val="0"/>
                <w:sz w:val="20"/>
                <w:szCs w:val="20"/>
              </w:rPr>
            </w:pPr>
            <w:r>
              <w:rPr>
                <w:rFonts w:cs="Times New Roman"/>
                <w:b/>
                <w:bCs/>
                <w:color w:val="FFFFFF"/>
                <w:kern w:val="0"/>
                <w:sz w:val="20"/>
                <w:szCs w:val="20"/>
              </w:rPr>
              <w:t>(2017-2021)</w:t>
            </w:r>
          </w:p>
        </w:tc>
        <w:tc>
          <w:tcPr>
            <w:tcW w:w="1920"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主要厂商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竞争格局</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市场份额及增长趋势</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市场数据细分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按应用</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市场环境</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政府政策</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市场驱动因素</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下游需求</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cs="Times New Roman"/>
                <w:kern w:val="0"/>
                <w:sz w:val="20"/>
                <w:szCs w:val="20"/>
              </w:rPr>
            </w:pPr>
            <w:r>
              <w:rPr>
                <w:rFonts w:hint="eastAsia" w:cs="Times New Roman"/>
                <w:kern w:val="0"/>
                <w:sz w:val="20"/>
                <w:szCs w:val="20"/>
              </w:rPr>
              <w:t>预测数据</w:t>
            </w:r>
          </w:p>
          <w:p>
            <w:pPr>
              <w:rPr>
                <w:rFonts w:cs="Times New Roman"/>
                <w:kern w:val="0"/>
                <w:sz w:val="20"/>
                <w:szCs w:val="20"/>
              </w:rPr>
            </w:pPr>
            <w:r>
              <w:rPr>
                <w:rFonts w:cs="Times New Roman"/>
                <w:kern w:val="0"/>
                <w:sz w:val="20"/>
                <w:szCs w:val="20"/>
              </w:rPr>
              <w:t>(2022-2028)</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总体规模预测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不同产品类型预测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不同应用预测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竞争趋势预测</w:t>
            </w:r>
          </w:p>
        </w:tc>
      </w:tr>
    </w:tbl>
    <w:p>
      <w:pPr>
        <w:pStyle w:val="3"/>
      </w:pPr>
      <w:bookmarkStart w:id="3" w:name="_Toc104146164"/>
      <w:bookmarkStart w:id="4" w:name="_Toc24028591"/>
      <w:bookmarkStart w:id="5" w:name="_Toc24972781"/>
      <w:r>
        <w:rPr>
          <w:rFonts w:hint="eastAsia"/>
        </w:rPr>
        <w:t>数据来源</w:t>
      </w:r>
      <w:bookmarkEnd w:id="3"/>
      <w:bookmarkEnd w:id="4"/>
      <w:bookmarkEnd w:id="5"/>
    </w:p>
    <w:p>
      <w:pPr>
        <w:pStyle w:val="5"/>
        <w:bidi w:val="0"/>
      </w:pPr>
      <w:bookmarkStart w:id="6" w:name="_Toc24028592"/>
      <w:bookmarkStart w:id="7" w:name="_Toc104146165"/>
      <w:bookmarkStart w:id="8" w:name="_Toc24972782"/>
      <w:r>
        <w:rPr>
          <w:rFonts w:hint="eastAsia"/>
        </w:rPr>
        <w:t>二手信息来源</w:t>
      </w:r>
      <w:bookmarkEnd w:id="6"/>
      <w:bookmarkEnd w:id="7"/>
      <w:bookmarkEnd w:id="8"/>
    </w:p>
    <w:p>
      <w:pPr>
        <w:pStyle w:val="17"/>
        <w:ind w:firstLine="420"/>
        <w:rPr>
          <w:rFonts w:hint="eastAsia"/>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pPr>
        <w:pStyle w:val="4"/>
      </w:pPr>
      <w:bookmarkStart w:id="9" w:name="_Toc104146166"/>
      <w:bookmarkStart w:id="10" w:name="_Toc24028593"/>
      <w:bookmarkStart w:id="11" w:name="_Toc24972783"/>
      <w:r>
        <w:rPr>
          <w:rFonts w:hint="eastAsia"/>
        </w:rPr>
        <w:t>一手信息来源</w:t>
      </w:r>
      <w:bookmarkEnd w:id="9"/>
      <w:bookmarkEnd w:id="10"/>
      <w:bookmarkEnd w:id="11"/>
    </w:p>
    <w:p>
      <w:pPr>
        <w:pStyle w:val="17"/>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pPr>
        <w:pStyle w:val="20"/>
      </w:pPr>
      <w:bookmarkStart w:id="12" w:name="_Toc26780060"/>
      <w:bookmarkStart w:id="13" w:name="_Toc104146302"/>
      <w:bookmarkStart w:id="14" w:name="_Toc24029156"/>
      <w:r>
        <w:rPr>
          <w:rFonts w:hint="eastAsia"/>
        </w:rPr>
        <w:t>关键采访目标</w:t>
      </w:r>
      <w:bookmarkEnd w:id="12"/>
      <w:bookmarkEnd w:id="13"/>
      <w:bookmarkEnd w:id="14"/>
    </w:p>
    <w:p>
      <w:r>
        <w:drawing>
          <wp:inline distT="0" distB="0" distL="0" distR="0">
            <wp:extent cx="5518150" cy="2644140"/>
            <wp:effectExtent l="0" t="0" r="635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6"/>
                    <a:stretch>
                      <a:fillRect/>
                    </a:stretch>
                  </pic:blipFill>
                  <pic:spPr>
                    <a:xfrm>
                      <a:off x="0" y="0"/>
                      <a:ext cx="5518150" cy="2644140"/>
                    </a:xfrm>
                    <a:prstGeom prst="rect">
                      <a:avLst/>
                    </a:prstGeom>
                  </pic:spPr>
                </pic:pic>
              </a:graphicData>
            </a:graphic>
          </wp:inline>
        </w:drawing>
      </w:r>
    </w:p>
    <w:p>
      <w:pPr>
        <w:widowControl/>
        <w:jc w:val="left"/>
        <w:rPr>
          <w:rStyle w:val="13"/>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E81B9240-2CBC-41EF-A426-300D245EC0B3}"/>
  </w:font>
  <w:font w:name="宋体">
    <w:panose1 w:val="02010600030101010101"/>
    <w:charset w:val="86"/>
    <w:family w:val="auto"/>
    <w:pitch w:val="default"/>
    <w:sig w:usb0="00000003" w:usb1="288F0000" w:usb2="00000006" w:usb3="00000000" w:csb0="00040001" w:csb1="00000000"/>
    <w:embedRegular r:id="rId2" w:fontKey="{6EE53EF5-F2D9-4043-BC61-F618CBD9D6ED}"/>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3878566-AC59-439E-B83F-BE4FA2C286E0}"/>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embedRegular r:id="rId4" w:fontKey="{5CAA27F2-CDEE-4DA1-8B24-84058C09D6AC}"/>
  </w:font>
  <w:font w:name="汉仪旗黑-55简">
    <w:panose1 w:val="00020600040101010101"/>
    <w:charset w:val="80"/>
    <w:family w:val="auto"/>
    <w:pitch w:val="default"/>
    <w:sig w:usb0="A00002BF" w:usb1="18CF7CFA" w:usb2="00000016" w:usb3="00000000" w:csb0="40020001" w:csb1="C0D60000"/>
    <w:embedRegular r:id="rId5" w:fontKey="{1370BE55-BBBD-42BE-A9DF-6EB89CA03DD6}"/>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18"/>
        <w:szCs w:val="18"/>
      </w:rPr>
    </w:pPr>
    <w:r>
      <w:rPr>
        <w:rFonts w:hint="eastAsia"/>
        <w:b/>
        <w:bCs/>
        <w:color w:val="254061" w:themeColor="accent1" w:themeShade="80"/>
        <w:sz w:val="18"/>
        <w:szCs w:val="18"/>
      </w:rPr>
      <w:t>详情内容参考完整版</w:t>
    </w:r>
    <w:r>
      <w:rPr>
        <w:rFonts w:hint="eastAsia"/>
        <w:b/>
        <w:bCs/>
        <w:color w:val="254061" w:themeColor="accent1" w:themeShade="80"/>
        <w:sz w:val="18"/>
        <w:szCs w:val="18"/>
        <w:lang w:val="en-US" w:eastAsia="zh-CN"/>
      </w:rPr>
      <w:t>研究</w:t>
    </w:r>
    <w:r>
      <w:rPr>
        <w:rFonts w:hint="eastAsia"/>
        <w:b/>
        <w:bCs/>
        <w:color w:val="254061" w:themeColor="accent1" w:themeShade="80"/>
        <w:sz w:val="18"/>
        <w:szCs w:val="18"/>
      </w:rPr>
      <w:t>报告，</w:t>
    </w:r>
    <w:r>
      <w:rPr>
        <w:rFonts w:hint="eastAsia"/>
        <w:b/>
        <w:bCs/>
        <w:color w:val="254061" w:themeColor="accent1" w:themeShade="80"/>
        <w:sz w:val="18"/>
        <w:szCs w:val="18"/>
        <w:lang w:val="en-US" w:eastAsia="zh-CN"/>
      </w:rPr>
      <w:t>QYResearch</w:t>
    </w:r>
    <w:r>
      <w:rPr>
        <w:rFonts w:hint="eastAsia"/>
        <w:b/>
        <w:bCs/>
        <w:color w:val="254061" w:themeColor="accent1" w:themeShade="80"/>
        <w:sz w:val="18"/>
        <w:szCs w:val="18"/>
      </w:rPr>
      <w:t>专注为企业提供细分数据分析</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8"/>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embedSystem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NTMsImhkaWQiOiI5NjVjNmQyZTg1Zjg1Y2ZjNzU5ZmNhMzJmODU2NDQ0NiIsInVzZXJDb3VudCI6NTN9"/>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3083AE3"/>
    <w:rsid w:val="03907CB2"/>
    <w:rsid w:val="04044FE5"/>
    <w:rsid w:val="044B62AB"/>
    <w:rsid w:val="05A258BB"/>
    <w:rsid w:val="05BF184D"/>
    <w:rsid w:val="05F371AC"/>
    <w:rsid w:val="06F94F87"/>
    <w:rsid w:val="07D06DF1"/>
    <w:rsid w:val="086260C6"/>
    <w:rsid w:val="08FB3DD5"/>
    <w:rsid w:val="095D314F"/>
    <w:rsid w:val="0B7C59E4"/>
    <w:rsid w:val="0DF93919"/>
    <w:rsid w:val="0F4143EC"/>
    <w:rsid w:val="0FD96B2A"/>
    <w:rsid w:val="10EF4F77"/>
    <w:rsid w:val="11043EA8"/>
    <w:rsid w:val="119F531F"/>
    <w:rsid w:val="12D10B64"/>
    <w:rsid w:val="13120421"/>
    <w:rsid w:val="15114FAF"/>
    <w:rsid w:val="153C73C1"/>
    <w:rsid w:val="15B142DF"/>
    <w:rsid w:val="160A031A"/>
    <w:rsid w:val="1639715A"/>
    <w:rsid w:val="164C3DAF"/>
    <w:rsid w:val="164E44A9"/>
    <w:rsid w:val="16813348"/>
    <w:rsid w:val="17803B83"/>
    <w:rsid w:val="17F8545D"/>
    <w:rsid w:val="18376B4B"/>
    <w:rsid w:val="18442F77"/>
    <w:rsid w:val="190E24B3"/>
    <w:rsid w:val="19E867F3"/>
    <w:rsid w:val="1CCF3960"/>
    <w:rsid w:val="1E5D6446"/>
    <w:rsid w:val="1F0A3D1E"/>
    <w:rsid w:val="1F8E56D3"/>
    <w:rsid w:val="1F9E1066"/>
    <w:rsid w:val="20D23E13"/>
    <w:rsid w:val="213F6EC5"/>
    <w:rsid w:val="215E544D"/>
    <w:rsid w:val="21975E79"/>
    <w:rsid w:val="221D7F22"/>
    <w:rsid w:val="22B47AE6"/>
    <w:rsid w:val="236544F0"/>
    <w:rsid w:val="243A2761"/>
    <w:rsid w:val="2511211C"/>
    <w:rsid w:val="25401F8E"/>
    <w:rsid w:val="25E136CF"/>
    <w:rsid w:val="25F77567"/>
    <w:rsid w:val="26472421"/>
    <w:rsid w:val="267235BA"/>
    <w:rsid w:val="280E0B16"/>
    <w:rsid w:val="286100D6"/>
    <w:rsid w:val="293126A5"/>
    <w:rsid w:val="294741D2"/>
    <w:rsid w:val="2988417C"/>
    <w:rsid w:val="29B10469"/>
    <w:rsid w:val="29E26902"/>
    <w:rsid w:val="2A001703"/>
    <w:rsid w:val="2A1C7E85"/>
    <w:rsid w:val="2A2D1C68"/>
    <w:rsid w:val="2A817ED1"/>
    <w:rsid w:val="2AD6536A"/>
    <w:rsid w:val="2BD759E4"/>
    <w:rsid w:val="2CCB2372"/>
    <w:rsid w:val="2D4410A8"/>
    <w:rsid w:val="2E4F3C4C"/>
    <w:rsid w:val="2E502F32"/>
    <w:rsid w:val="2F1425CF"/>
    <w:rsid w:val="31067EB2"/>
    <w:rsid w:val="3188462E"/>
    <w:rsid w:val="319F51C6"/>
    <w:rsid w:val="332A6942"/>
    <w:rsid w:val="339235B8"/>
    <w:rsid w:val="33B01386"/>
    <w:rsid w:val="34FB38C5"/>
    <w:rsid w:val="35842E0D"/>
    <w:rsid w:val="368E401D"/>
    <w:rsid w:val="36C138F1"/>
    <w:rsid w:val="37A87F00"/>
    <w:rsid w:val="38860737"/>
    <w:rsid w:val="39CB60B0"/>
    <w:rsid w:val="3A3B5FB9"/>
    <w:rsid w:val="3B9C32F7"/>
    <w:rsid w:val="3C7471AD"/>
    <w:rsid w:val="3CAD7358"/>
    <w:rsid w:val="3DD64F21"/>
    <w:rsid w:val="3DF70FFE"/>
    <w:rsid w:val="3FF6427F"/>
    <w:rsid w:val="41546DF6"/>
    <w:rsid w:val="418A59EC"/>
    <w:rsid w:val="42821805"/>
    <w:rsid w:val="435902D8"/>
    <w:rsid w:val="44771E27"/>
    <w:rsid w:val="449C2DF7"/>
    <w:rsid w:val="44F642A6"/>
    <w:rsid w:val="45B614F3"/>
    <w:rsid w:val="45F61D72"/>
    <w:rsid w:val="47171C82"/>
    <w:rsid w:val="47207F02"/>
    <w:rsid w:val="474D1900"/>
    <w:rsid w:val="476D5423"/>
    <w:rsid w:val="48FE0265"/>
    <w:rsid w:val="49B06B12"/>
    <w:rsid w:val="4A320D73"/>
    <w:rsid w:val="4AF32EA2"/>
    <w:rsid w:val="4CE55648"/>
    <w:rsid w:val="4D5304EA"/>
    <w:rsid w:val="4E9C6583"/>
    <w:rsid w:val="4EC93DF4"/>
    <w:rsid w:val="51FA146A"/>
    <w:rsid w:val="527F5910"/>
    <w:rsid w:val="52871845"/>
    <w:rsid w:val="53442F38"/>
    <w:rsid w:val="53751A14"/>
    <w:rsid w:val="538716EF"/>
    <w:rsid w:val="544725D0"/>
    <w:rsid w:val="55377BCF"/>
    <w:rsid w:val="563D52AF"/>
    <w:rsid w:val="57E778EC"/>
    <w:rsid w:val="58AA44E7"/>
    <w:rsid w:val="59542519"/>
    <w:rsid w:val="59BF4C1A"/>
    <w:rsid w:val="5A8B655E"/>
    <w:rsid w:val="5AD91878"/>
    <w:rsid w:val="5BE141DA"/>
    <w:rsid w:val="5E784580"/>
    <w:rsid w:val="5E804BA8"/>
    <w:rsid w:val="5EDC75BE"/>
    <w:rsid w:val="5F642C99"/>
    <w:rsid w:val="60C6233B"/>
    <w:rsid w:val="61387569"/>
    <w:rsid w:val="624D46D4"/>
    <w:rsid w:val="62BA60A9"/>
    <w:rsid w:val="63A9098A"/>
    <w:rsid w:val="64170F7A"/>
    <w:rsid w:val="645106DE"/>
    <w:rsid w:val="65C8262B"/>
    <w:rsid w:val="661251C2"/>
    <w:rsid w:val="670B4895"/>
    <w:rsid w:val="67536F52"/>
    <w:rsid w:val="675E7D24"/>
    <w:rsid w:val="6761670F"/>
    <w:rsid w:val="6A683BF3"/>
    <w:rsid w:val="6A7C09DC"/>
    <w:rsid w:val="6A7D774F"/>
    <w:rsid w:val="6A943B7A"/>
    <w:rsid w:val="6BB00954"/>
    <w:rsid w:val="6CBE7173"/>
    <w:rsid w:val="6CF220E4"/>
    <w:rsid w:val="6D370FDD"/>
    <w:rsid w:val="6DA26916"/>
    <w:rsid w:val="6DB009A4"/>
    <w:rsid w:val="6FAA2AFC"/>
    <w:rsid w:val="71580B1A"/>
    <w:rsid w:val="74C90DF6"/>
    <w:rsid w:val="771F6EF3"/>
    <w:rsid w:val="775A7B90"/>
    <w:rsid w:val="7B235205"/>
    <w:rsid w:val="7E7326FA"/>
    <w:rsid w:val="7ECC6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4"/>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customStyle="1" w:styleId="14">
    <w:name w:val="批注框文本 Char"/>
    <w:basedOn w:val="13"/>
    <w:link w:val="7"/>
    <w:qFormat/>
    <w:uiPriority w:val="99"/>
    <w:rPr>
      <w:sz w:val="18"/>
      <w:szCs w:val="18"/>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paragraph" w:customStyle="1" w:styleId="17">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8">
    <w:name w:val="Table Style"/>
    <w:basedOn w:val="19"/>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19">
    <w:name w:val="List Paragraph"/>
    <w:basedOn w:val="1"/>
    <w:qFormat/>
    <w:uiPriority w:val="1"/>
    <w:pPr>
      <w:jc w:val="left"/>
    </w:pPr>
    <w:rPr>
      <w:rFonts w:ascii="Arial" w:hAnsi="Arial" w:eastAsia="Arial" w:cs="Arial"/>
      <w:kern w:val="0"/>
      <w:sz w:val="22"/>
      <w:szCs w:val="22"/>
      <w:lang w:eastAsia="en-US"/>
    </w:rPr>
  </w:style>
  <w:style w:type="paragraph" w:customStyle="1" w:styleId="20">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8</Pages>
  <Words>4112</Words>
  <Characters>5643</Characters>
  <Lines>1</Lines>
  <Paragraphs>1</Paragraphs>
  <TotalTime>44</TotalTime>
  <ScaleCrop>false</ScaleCrop>
  <LinksUpToDate>false</LinksUpToDate>
  <CharactersWithSpaces>6736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2022-07-12T06:37:33Z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187E67E09DF04FC99BB52651972D0EA9</vt:lpwstr>
  </property>
  <property fmtid="{D5CDD505-2E9C-101B-9397-08002B2CF9AE}" pid="4" name="KSOTemplateUUID">
    <vt:lpwstr>v1.0_mb_v71SR7VtnYEavo0XsyTc2A==</vt:lpwstr>
  </property>
</Properties>
</file>