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全球及中国电动汽车电池热界面材料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全球及中国电动汽车电池热界面材料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【报告篇幅】：136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【报告图表数】：184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本文调研和分析全球电动汽车电池热界面材料发展现状及未来趋势，核心内容如下：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（2）全球市场竞争格局，全球市场头部企业电动汽车电池热界面材料销量、收入、价格市场占有率及行业排名，数据2017-2021年。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（3）中国市场竞争格局，中国市场头部企业电动汽车电池热界面材料销量、收入、价格市场占有率及行业排名，数据2017-2021年，包括国际企业及中国本土企业。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（4）全球重点国家及地区电动汽车电池热界面材料需求结构。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（5）全球电动汽车电池热界面材料核心生产地区及其产量、产能。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（6）电动汽车电池热界面材料行业产业链上游、中游及下游分析。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据恒州诚思调研统计，2021年全球电动汽车电池热界面材料市场规模约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从核心市场看，中国电动汽车电池热界面材料市场占据全球约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%。随着国内企业产品开发速度加快，随着新技术和产业政策的双轮驱动，未来中国电动汽车电池热界面材料市场将迎来发展机遇，预计到2028年中国电动汽车电池热界面材料市场将增长至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Parker (LORD)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DuPont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Henkel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Shin-Etsu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Saint-Gobain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AOK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BOYD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热间隙垫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导热粘合剂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相变材料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第1章：电动汽车电池热界面材料定义及分类、全球及中国市场规模（按销量和按收入计）、行业发展机遇、挑战、趋势及政策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第2章：全球电动汽车电池热界面材料头部厂商，销量和收入市场占有率及排名，全球电动汽车电池热界面材料产地分布等。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第3章：中国电动汽车电池热界面材料头部厂商，销量和收入市场占有率及排名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第4章：全球电动汽车电池热界面材料产能、产量及主要生产地区规模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第6章：全球不同产品类型电动汽车电池热界面材料销量、收入、价格及份额等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第7章：全球不同应用电动汽车电池热界面材料销量、收入、价格及份额等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第8章：全球主要地区/国家电动汽车电池热界面材料销量及销售额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第9章：全球主要地区/国家电动汽车电池热界面材料需求结构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第10章：全球电动汽车电池热界面材料头部厂商基本情况介绍，包括公司简介、电动汽车电池热界面材料产品型号、销量、收入、价格及最新动态等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电动汽车电池热界面材料市场概述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电动汽车电池热界面材料定义及分类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全球电动汽车电池热界面材料行业市场规模及预测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按收入计，全球电动汽车电池热界面材料市场规模，2017-2028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按销量计，全球电动汽车电池热界面材料市场规模，2017-2028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全球电动汽车电池热界面材料价格趋势，2017-2028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中国电动汽车电池热界面材料行业市场规模及预测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按收入计，中国电动汽车电池热界面材料市场规模，2017-2028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按销量计，中国电动汽车电池热界面材料市场规模，2017-2028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中国电动汽车电池热界面材料价格趋势，2017-2028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按收入计，中国在全球电动汽车电池热界面材料市场的占比，2017-2028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按销量计，中国在全球电动汽车电池热界面材料市场的占比，2017-2028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中国与全球电动汽车电池热界面材料市场规模增速对比，2017-2028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电动汽车电池热界面材料行业驱动因素及发展机遇分析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电动汽车电池热界面材料行业阻碍因素及面临的挑战分析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电动汽车电池热界面材料行业发展趋势分析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按电动汽车电池热界面材料收入计，全球头部厂商市场占有率，2017-2022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按电动汽车电池热界面材料销量计，全球头部厂商市场占有率，2017-2022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电动汽车电池热界面材料价格对比，全球头部厂商价格，2017-2022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全球第一梯队、第二梯队和第三梯队，三类电动汽车电池热界面材料市场参与者分析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全球电动汽车电池热界面材料行业集中度分析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全球电动汽车电池热界面材料行业企业并购情况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全球电动汽车电池热界面材料行业头部厂商产品列举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按电动汽车电池热界面材料收入计，中国市场头部厂商市场占比，2017-2022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按电动汽车电池热界面材料销量计，中国市场头部厂商市场份额，2017-2022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中国市场电动汽车电池热界面材料参与者份额：第一梯队、第二梯队、第三梯队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全球电动汽车电池热界面材料行业总产能、产量及产能利用率，2017-2028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全球主要地区电动汽车电池热界面材料产能分析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全球主要地区电动汽车电池热界面材料产量及未来增速预测，2017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全球主要生产地区及电动汽车电池热界面材料产量，2017-2028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全球主要生产地区及电动汽车电池热界面材料产量份额，2017-2028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电动汽车电池热界面材料行业产业链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电动汽车电池热界面材料核心原料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电动汽车电池热界面材料原料供应商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电动汽车电池热界面材料生产方式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电动汽车电池热界面材料行业采购模式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电动汽车电池热界面材料行业销售模式及销售渠道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电动汽车电池热界面材料销售渠道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电动汽车电池热界面材料代表性经销商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电动汽车电池热界面材料行业产品分类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热间隙垫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导热粘合剂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相变材料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按产品类型拆分，全球电动汽车电池热界面材料细分市场规模增速预测，2017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按产品类型拆分，全球电动汽车电池热界面材料细分市场规模（按收入），2017-2028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按产品类型拆分，全球电动汽车电池热界面材料细分市场规模（按销量），2017-2028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按产品类型拆分，全球电动汽车电池热界面材料细分市场价格，2017-2028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全球电动汽车电池热界面材料市场下游行业分布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电动汽车电池热界面材料行业下游分布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EV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HEV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全球电动汽车电池热界面材料主要下游市场规模增速预测，2017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按应用拆分，全球电动汽车电池热界面材料细分市场规模（按收入），2017-2028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按应用拆分，全球电动汽车电池热界面材料细分市场规模（按销量），2017-2028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按应用拆分，全球电动汽车电池热界面材料细分市场价格，2017-2028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全球主要地区电动汽车电池热界面材料市场规模增速预测，2017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全球主要地区电动汽车电池热界面材料市场规模（按收入），2017-2028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北美电动汽车电池热界面材料市场规模预测，2017-2028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北美电动汽车电池热界面材料市场规模，按国家细分，2021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欧洲电动汽车电池热界面材料市场规模预测，2017-2028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欧洲电动汽车电池热界面材料市场规模，按国家细分，2021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亚太电动汽车电池热界面材料市场规模预测，2017-2028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亚太电动汽车电池热界面材料市场规模，按国家/地区细分，2021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南美电动汽车电池热界面材料市场规模预测，2017-2028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南美电动汽车电池热界面材料市场规模，按国家细分，2021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全球主要国家/地区电动汽车电池热界面材料市场规模增速预测，2017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全球主要国家/地区电动汽车电池热界面材料市场规模（按收入），2017-2028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中东及非洲电动汽车电池热界面材料市场规模（按销量），2017-2028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主要电动汽车电池热界面材料厂商简介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Parker (LORD)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Parker (LORD)基本信息、电动汽车电池热界面材料生产基地、销售区域、竞争对手及市场地位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Parker (LORD)电动汽车电池热界面材料产品型号、规格、参数及市场应用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Parker (LORD)电动汽车电池热界面材料销量、收入、价格及毛利率（2017-2022）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Parker (LORD)公司简介及主要业务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Parker (LORD)企业最新动态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DuPont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DuPont基本信息、电动汽车电池热界面材料生产基地、销售区域、竞争对手及市场地位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DuPont电动汽车电池热界面材料产品型号、规格、参数及市场应用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DuPont电动汽车电池热界面材料销量、收入、价格及毛利率（2017-2022）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DuPont公司简介及主要业务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DuPont企业最新动态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Henkel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Henkel基本信息、电动汽车电池热界面材料生产基地、销售区域、竞争对手及市场地位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Henkel电动汽车电池热界面材料产品型号、规格、参数及市场应用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Henkel电动汽车电池热界面材料销量、收入、价格及毛利率（2017-2022）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Henkel公司简介及主要业务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Henkel企业最新动态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Shin-Etsu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Shin-Etsu Chemical基本信息、电动汽车电池热界面材料生产基地、销售区域、竞争对手及市场地位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Shin-Etsu Chemical电动汽车电池热界面材料产品型号、规格、参数及市场应用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Shin-Etsu Chemical电动汽车电池热界面材料销量、收入、价格及毛利率（2017-2022）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Shin-Etsu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Shin-Etsu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Saint-Gobain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Saint-Gobain基本信息、电动汽车电池热界面材料生产基地、销售区域、竞争对手及市场地位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Saint-Gobain电动汽车电池热界面材料产品型号、规格、参数及市场应用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Saint-Gobain电动汽车电池热界面材料销量、收入、价格及毛利率（2017-2022）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Saint-Gobain公司简介及主要业务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Saint-Gobain企业最新动态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Honeywell基本信息、电动汽车电池热界面材料生产基地、销售区域、竞争对手及市场地位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Honeywell电动汽车电池热界面材料产品型号、规格、参数及市场应用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Honeywell电动汽车电池热界面材料销量、收入、价格及毛利率（2017-2022）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AOK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AOK Technologies基本信息、电动汽车电池热界面材料生产基地、销售区域、竞争对手及市场地位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AOK Technologies电动汽车电池热界面材料产品型号、规格、参数及市场应用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AOK Technologies电动汽车电池热界面材料销量、收入、价格及毛利率（2017-2022）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AOK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AOK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BOYD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BOYD基本信息、电动汽车电池热界面材料生产基地、销售区域、竞争对手及市场地位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BOYD电动汽车电池热界面材料产品型号、规格、参数及市场应用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BOYD电动汽车电池热界面材料销量、收入、价格及毛利率（2017-2022）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BOYD公司简介及主要业务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BOYD企业最新动态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中国与全球电动汽车电池热界面材料市场规模增速对比（2017-2028）&amp;（万元）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全球电动汽车电池热界面材料行业面临的阻碍因素及挑战分析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全球电动汽车电池热界面材料行业发展趋势分析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全球头部厂商电动汽车电池热界面材料收入（2017-2022）&amp;（万元），按2021年数据排名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全球头部厂商电动汽车电池热界面材料收入份额，2017-2022，按2021年数据排名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全球头部厂商电动汽车电池热界面材料销量（2017-2022）&amp;（吨），按2021年数据排名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全球头部厂商电动汽车电池热界面材料销量份额，2017-2022，按2021年数据排名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全球头部厂商电动汽车电池热界面材料价格（2017-2022）&amp;（元/吨）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行业集中度分析，近三年（2020-2022）全球电动汽车电池热界面材料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全球电动汽车电池热界面材料行业企业并购情况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全球电动汽车电池热界面材料行业头部厂商产品列举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全球电动汽车电池热界面材料行业主要生产商总部及产地分布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2021年全球主要生产商电动汽车电池热界面材料产能及未来扩产计划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中国市场头部厂商电动汽车电池热界面材料收入（2017-2022）&amp;（万元），按2021年数据排名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中国市场头部厂商电动汽车电池热界面材料收入份额，2017-2022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中国市场头部厂商电动汽车电池热界面材料销量（2017-2022）&amp;（吨）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中国市场头部厂商电动汽车电池热界面材料销量份额，2017-2022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全球主要地区电动汽车电池热界面材料产量及未来增速预测：2017 VS 2021 VS 2028（吨）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全球主要地区电动汽车电池热界面材料产量（2017-2022）&amp;（吨）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全球主要地区电动汽车电池热界面材料产量预测（2023-2028）&amp;（吨）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全球电动汽车电池热界面材料主要原料供应商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全球电动汽车电池热界面材料行业代表性下游客户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电动汽车电池热界面材料代表性经销商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按产品类型拆分，全球电动汽车电池热界面材料细分市场规模增速预测（2017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按应用拆分，全球电动汽车电池热界面材料细分市场规模增速预测（2017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全球主要地区电动汽车电池热界面材料市场规模增速预测（2017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全球主要地区电动汽车电池热界面材料收入（2017-2028）&amp;（万元）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全球主要地区电动汽车电池热界面材料销量（2017-2028）&amp;（吨）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全球主要国家/地区电动汽车电池热界面材料市场规模增速预测（2017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全球主要国家/地区电动汽车电池热界面材料收入（万元），2017-2028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全球主要国家/地区电动汽车电池热界面材料收入份额，2017-2028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全球主要国家/地区电动汽车电池热界面材料销量（2017-2028）&amp;（吨）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全球主要国家/地区电动汽车电池热界面材料销量份额，2017-2028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Parker (LORD)电动汽车电池热界面材料生产基地、销售区域、竞争对手及市场地位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Parker (LORD)电动汽车电池热界面材料产品型号、规格、参数及市场应用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Parker (LORD)电动汽车电池热界面材料销量（吨）、收入（万元）、价格（元/吨）及毛利率（2017-2022）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Parker (LORD)公司简介及主要业务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Parker (LORD)企业最新动态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DuPont电动汽车电池热界面材料生产基地、销售区域、竞争对手及市场地位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DuPont电动汽车电池热界面材料产品型号、规格、参数及市场应用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DuPont电动汽车电池热界面材料销量（吨）、收入（万元）、价格（元/吨）及毛利率（2017-2022）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DuPont公司简介及主要业务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DuPont企业最新动态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Henkel电动汽车电池热界面材料生产基地、销售区域、竞争对手及市场地位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Henkel电动汽车电池热界面材料产品型号、规格、参数及市场应用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Henkel电动汽车电池热界面材料销量（吨）、收入（万元）、价格（元/吨）及毛利率（2017-2022）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Henkel公司简介及主要业务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Henkel企业最新动态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Shin-Etsu Chemical电动汽车电池热界面材料生产基地、销售区域、竞争对手及市场地位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Shin-Etsu Chemical电动汽车电池热界面材料产品型号、规格、参数及市场应用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Shin-Etsu Chemical电动汽车电池热界面材料销量（吨）、收入（万元）、价格（元/吨）及毛利率（2017-2022）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Shin-Etsu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Shin-Etsu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Saint-Gobain电动汽车电池热界面材料生产基地、销售区域、竞争对手及市场地位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Saint-Gobain电动汽车电池热界面材料产品型号、规格、参数及市场应用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Saint-Gobain电动汽车电池热界面材料销量（吨）、收入（万元）、价格（元/吨）及毛利率（2017-2022）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Saint-Gobain公司简介及主要业务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Saint-Gobain企业最新动态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Honeywell电动汽车电池热界面材料生产基地、销售区域、竞争对手及市场地位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Honeywell电动汽车电池热界面材料产品型号、规格、参数及市场应用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Honeywell电动汽车电池热界面材料销量（吨）、收入（万元）、价格（元/吨）及毛利率（2017-2022）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AOK Technologies电动汽车电池热界面材料生产基地、销售区域、竞争对手及市场地位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AOK Technologies电动汽车电池热界面材料产品型号、规格、参数及市场应用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AOK Technologies电动汽车电池热界面材料销量（吨）、收入（万元）、价格（元/吨）及毛利率（2017-2022）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AOK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AOK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BOYD电动汽车电池热界面材料生产基地、销售区域、竞争对手及市场地位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BOYD电动汽车电池热界面材料产品型号、规格、参数及市场应用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BOYD电动汽车电池热界面材料销量（吨）、收入（万元）、价格（元/吨）及毛利率（2017-2022）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BOYD公司简介及主要业务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BOYD企业最新动态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电动汽车电池热界面材料产品图片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全球电动汽车电池热界面材料行业收入及预测（2017-2028）&amp;（万元）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全球电动汽车电池热界面材料销量（2017-2028）&amp;（吨）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全球电动汽车电池热界面材料价格趋势（2017-2028）&amp;（元/吨）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中国市场电动汽车电池热界面材料收入及预测（2017-2028）&amp;（万元）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中国电动汽车电池热界面材料销量（2017-2028）&amp;（吨）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中国市场电动汽车电池热界面材料总体价格趋势（2017-2028）&amp;（元/吨）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中国市场电动汽车电池热界面材料占全球总收入的份额，2017-2028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中国市场电动汽车电池热界面材料销量占全球总销量的份额，2017-2028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全球电动汽车电池热界面材料市场参与者，2021年第一梯队、第二梯队和第三梯队市场份额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中国市场电动汽车电池热界面材料参与者，2021年第一梯队、第二梯队和第三梯队市场份额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全球电动汽车电池热界面材料行业总产能、产量及产能利用率，2017-2028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全球市场主要地区电动汽车电池热界面材料产能份额分析: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全球主要生产地区及电动汽车电池热界面材料产量市场份额，2017-2028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电动汽车电池热界面材料行业产业链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电动汽车电池热界面材料行业采购模式分析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电动汽车电池热界面材料行业销售模式分析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电动汽车电池热界面材料销售渠道：直销和经销渠道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热间隙垫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导热粘合剂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相变材料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按产品类型拆分，全球电动汽车电池热界面材料细分市场规模（2017-2028）&amp;（按收入，万元）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按产品类型拆分，全球电动汽车电池热界面材料市场份额（按收入），2017-2028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按产品类型拆分，全球电动汽车电池热界面材料细分市场销量（2017-2028）&amp;（吨）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按产品类型拆分，全球电动汽车电池热界面材料市场份额（按销量），2017-2028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按产品类型拆分，全球电动汽车电池热界面材料细分市场价格（2017-2028）&amp;（元/吨）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EV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HEV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按应用拆分，全球电动汽车电池热界面材料细分市场规模（2017-2028）&amp;（按收入，万元）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按应用拆分，全球电动汽车电池热界面材料市场份额（按收入），2017-2028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按应用拆分，全球电动汽车电池热界面材料细分市场销量（2017-2028）&amp;（吨）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按应用拆分，全球电动汽车电池热界面材料市场份额（按销量），2017-2028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按应用拆分，全球电动汽车电池热界面材料细分市场价格（2017-2028）&amp;（元/吨）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全球主要地区电动汽车电池热界面材料收入份额，2017-2028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全球主要地区电动汽车电池热界面材料销量份额，2017-2028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北美电动汽车电池热界面材料市场规模预测（按收入，万元），2017-2028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北美电动汽车电池热界面材料市场份额（按收入），按国家细分，2021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欧洲电动汽车电池热界面材料市场规模预测（按收入，万元），2017-2028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欧洲电动汽车电池热界面材料市场份额（按收入），按国家细分，2021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亚太电动汽车电池热界面材料市场规模预测（按收入，万元），2017-2028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亚太电动汽车电池热界面材料市场份额（按收入），按国家/地区细分，2021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南美电动汽车电池热界面材料市场规模预测（按收入，万元），2017-2028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南美电动汽车电池热界面材料市场份额（按收入），按国家细分，2021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中东及非洲电动汽车电池热界面材料市场规模预测（按收入，万元），2017-2028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美国电动汽车电池热界面材料销量预测（2017-2028）&amp;（吨）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美国市场不同产品类型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美国市场不同应用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欧洲市场不同产品类型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欧洲市场不同应用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中国电动汽车电池热界面材料销量预测（2017-2028）&amp;（吨）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中国市场不同产品类型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中国市场不同应用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日本电动汽车电池热界面材料销量预测（2017-2028）&amp;（吨）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日本市场不同产品类型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日本市场不同应用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韩国电动汽车电池热界面材料销量预测（2017-2028）&amp;（吨）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韩国市场不同产品类型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韩国市场不同应用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东南亚电动汽车电池热界面材料销量预测（2017-2028）&amp;（吨）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东南亚市场不同产品类型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东南亚市场不同应用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印度电动汽车电池热界面材料销量预测（2017-2028）&amp;（吨）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印度市场不同产品类型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印度市场不同应用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南美电动汽车电池热界面材料销量预测（2017-2028）&amp;（吨）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南美市场不同产品类型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南美市场不同应用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中东及非洲电动汽车电池热界面材料销量预测（2017-2028）&amp;（吨）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中东及非洲市场不同产品类型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中东及非洲市场不同应用 电动汽车电池热界面材料份额（按销量），2021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Q1LCJoZGlkIjoiNjdhMTMwNDYzZWIwOTU0NDRlYjIzNmI5NWQ1MzBlYjAiLCJ1c2VyQ291bnQiOjQ0NX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67594E"/>
    <w:rsid w:val="13761D7B"/>
    <w:rsid w:val="13813FAC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CF44E2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9228</Words>
  <Characters>13849</Characters>
  <Lines>0</Lines>
  <Paragraphs>0</Paragraphs>
  <TotalTime>8</TotalTime>
  <ScaleCrop>false</ScaleCrop>
  <LinksUpToDate>false</LinksUpToDate>
  <CharactersWithSpaces>17123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2023-01-17T09:53:51Z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6BE6D3B4A0984901B0EAE2CECF9EA465</vt:lpwstr>
  </property>
  <property fmtid="{D5CDD505-2E9C-101B-9397-08002B2CF9AE}" pid="5" name="commondata">
    <vt:lpwstr>eyJjb3VudCI6NDAzLCJoZGlkIjoiNjdhMTMwNDYzZWIwOTU0NDRlYjIzNmI5NWQ1MzBlYjAiLCJ1c2VyQ291bnQiOjQwM30=</vt:lpwstr>
  </property>
</Properties>
</file>