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2022年储能系统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2022年储能系统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【报告图表数】：156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据QYR最新调研，2021年中国储能系统市场销售收入达到了 万元，预计2028年可以达到 万元，2022-2028期间年复合增长率(CAGR)为 %。中国市场核心厂商包括Omazaki Group、ESS Inc、伊顿、英飞凌和东芝等，按收入计，2021年中国市场前三大厂商占有大约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从产品产品类型方面来看，KW级别占有重要地位，预计2028年份额将达到 %。同时就应用来看，工业在2021年份额大约是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储能系统的生产、消费及进出口情况，重点关注在中国市场扮演重要角色的全球及本土储能系统生产商，呈现这些厂商在中国市场的储能系统销量、收入、价格、毛利率、市场份额等关键指标。此外，针对储能系统产品本身的细分增长情况，如不同储能系统产品类型、价格、销量、收入，不同应用储能系统的市场销量等，本文也做了深入分析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Omazaki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ESS Inc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伊顿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英飞凌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东芝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Iberdrola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VARTA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W?rtsil?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Fluence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宁德时代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Jakson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Ameresco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Vattenfall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Mortenson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OutBack Power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Renewable Energy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MAN Energy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西门子能源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Energy Vault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Mtu EnergyPack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Johnson Controls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日立能源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工业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国内重点关注如下几个地区: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华东地区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华中地区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西南地区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东北及西北地区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第2章：中国市场储能系统主要厂商（品牌）竞争分析，主要包括储能系统销量、收入、市场份额、价格、产地及行业集中度分析；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第3章：中国储能系统主要地区销量分析，包括销量及份额等；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第4章：中国市场储能系统主要厂商（品牌）基本情况介绍，包括公司简介、储能系统产品型号、销量、价格、收入及最新动态等；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第5章：中国不同类型储能系统销量、收入、价格及份额等；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第6章：中国不同应用储能系统销量、收入、价格及份额等；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第8章：供应链分析；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第9章：中国本土储能系统生产情况分析，及中国市场储能系统进出口情况；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储能系统市场概述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按照不同产品类型，储能系统主要可以分为如下几个类别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不同类型储能系统增长趋势2017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KW级别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MW级别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GW级别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从不同应用，储能系统主要包括如下几个方面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工业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商业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住宅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中国储能系统发展现状及未来趋势（2017-2028）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中国市场储能系统收入及增长率（2017-2028）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中国市场储能系统销量及增长率（2017-2028）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中国市场主要储能系统厂商分析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中国市场主要厂商储能系统销量、收入及市场份额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中国市场主要厂商储能系统销量（2017-2022）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中国市场主要厂商储能系统收入（2017-2022）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2021年中国市场主要厂商储能系统收入排名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中国市场主要厂商储能系统价格（2017-2022）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中国市场主要厂商储能系统产地分布及商业化日期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储能系统行业集中度、竞争程度分析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储能系统行业集中度分析：中国Top 5厂商市场份额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中国储能系统第一梯队、第二梯队和第三梯队厂商（品牌）及2021年市场份额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中国主要地区储能系统分析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中国主要地区储能系统市场规模分析：2017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中国主要地区储能系统销量及市场份额（2017-2022）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中国主要地区储能系统销量及市场份额预测（2023-2028）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中国主要地区储能系统收入及市场份额（2017-2022）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中国主要地区储能系统收入及市场份额预测（2023-2028）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华东地区储能系统销量、收入及增长率(2017-2028)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华南地区储能系统销量、收入及增长率(2017-2028)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华中地区储能系统销量、收入及增长率(2017-2028)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华北地区储能系统销量、收入及增长率(2017-2028)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西南地区储能系统销量、收入及增长率(2017-2028)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东北及西北地区储能系统销量、收入及增长率(2017-2028)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中国市场储能系统主要企业分析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Omazaki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Omazaki Group基本信息、储能系统生产基地、总部、竞争对手及市场地位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Omazaki Group储能系统产品规格、参数及市场应用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Omazaki Group在中国市场储能系统销量、收入、价格及毛利率（2017-2022）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Omazaki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Omazaki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ESS Inc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ESS Inc基本信息、储能系统生产基地、总部、竞争对手及市场地位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ESS Inc储能系统产品规格、参数及市场应用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ESS Inc在中国市场储能系统销量、收入、价格及毛利率（2017-2022）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ESS Inc公司简介及主要业务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4.2.5 ESS Inc企业最新动态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伊顿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4.3.1 伊顿基本信息、储能系统生产基地、总部、竞争对手及市场地位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4.3.2 伊顿储能系统产品规格、参数及市场应用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4.3.3 伊顿在中国市场储能系统销量、收入、价格及毛利率（2017-2022）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4.3.4 伊顿公司简介及主要业务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4.3.5 伊顿企业最新动态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英飞凌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4.4.1 英飞凌基本信息、储能系统生产基地、总部、竞争对手及市场地位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4.4.2 英飞凌储能系统产品规格、参数及市场应用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4.4.3 英飞凌在中国市场储能系统销量、收入、价格及毛利率（2017-2022）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4.4.4 英飞凌公司简介及主要业务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4.4.5 英飞凌企业最新动态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东芝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4.5.1 东芝基本信息、储能系统生产基地、总部、竞争对手及市场地位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4.5.2 东芝储能系统产品规格、参数及市场应用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4.5.3 东芝在中国市场储能系统销量、收入、价格及毛利率（2017-2022）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4.5.4 东芝公司简介及主要业务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4.5.5 东芝企业最新动态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Iberdrola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Iberdrola基本信息、储能系统生产基地、总部、竞争对手及市场地位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Iberdrola储能系统产品规格、参数及市场应用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4.6.3 Iberdrola在中国市场储能系统销量、收入、价格及毛利率（2017-2022）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4.6.4 Iberdrola公司简介及主要业务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4.6.5 Iberdrola企业最新动态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4.7 VARTA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4.7.1 VARTA AG基本信息、储能系统生产基地、总部、竞争对手及市场地位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4.7.2 VARTA AG储能系统产品规格、参数及市场应用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4.7.3 VARTA AG在中国市场储能系统销量、收入、价格及毛利率（2017-2022）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4.7.4 VARTA AG公司简介及主要业务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4.7.5 VARTA AG企业最新动态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4.8 W?rtsil?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4.8.1 W?rtsil?基本信息、储能系统生产基地、总部、竞争对手及市场地位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4.8.2 W?rtsil?储能系统产品规格、参数及市场应用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4.8.3 W?rtsil?在中国市场储能系统销量、收入、价格及毛利率（2017-2022）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4.8.4 W?rtsil?公司简介及主要业务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4.8.5 W?rtsil?企业最新动态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4.9 Fluence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4.9.1 Fluence基本信息、储能系统生产基地、总部、竞争对手及市场地位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4.9.2 Fluence储能系统产品规格、参数及市场应用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4.9.3 Fluence在中国市场储能系统销量、收入、价格及毛利率（2017-2022）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4.9.4 Fluence公司简介及主要业务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4.9.5 Fluence企业最新动态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4.10 宁德时代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4.10.1 宁德时代基本信息、储能系统生产基地、总部、竞争对手及市场地位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4.10.2 宁德时代储能系统产品规格、参数及市场应用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4.10.3 宁德时代在中国市场储能系统销量、收入、价格及毛利率（2017-2022）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4.10.4 宁德时代公司简介及主要业务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4.10.5 宁德时代企业最新动态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4.11 Jakson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4.11.1 Jakson Group基本信息、储能系统生产基地、总部、竞争对手及市场地位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4.11.2 Jakson Group储能系统产品规格、参数及市场应用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4.11.3 Jakson Group在中国市场储能系统销量、收入、价格及毛利率（2017-2022）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4.11.4 Jakson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4.11.5 Jakson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4.12 Ameresco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4.12.1 Ameresco基本信息、储能系统生产基地、总部、竞争对手及市场地位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4.12.2 Ameresco储能系统产品规格、参数及市场应用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4.12.3 Ameresco在中国市场储能系统销量、收入、价格及毛利率（2017-2022）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4.12.4 Ameresco公司简介及主要业务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4.12.5 Ameresco企业最新动态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4.13 Vattenfall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4.13.1 Vattenfall基本信息、储能系统生产基地、总部、竞争对手及市场地位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4.13.2 Vattenfall储能系统产品规格、参数及市场应用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4.13.3 Vattenfall在中国市场储能系统销量、收入、价格及毛利率（2017-2022）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4.13.4 Vattenfall公司简介及主要业务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4.13.5 Vattenfall企业最新动态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4.14 Mortenson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4.14.1 Mortenson基本信息、储能系统生产基地、总部、竞争对手及市场地位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4.14.2 Mortenson储能系统产品规格、参数及市场应用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4.14.3 Mortenson在中国市场储能系统销量、收入、价格及毛利率（2017-2022）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4.14.4 Mortenson公司简介及主要业务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4.14.5 Mortenson企业最新动态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4.15 OutBack Power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4.15.1 OutBack Power Technologies基本信息、储能系统生产基地、总部、竞争对手及市场地位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4.15.2 OutBack Power Technologies储能系统产品规格、参数及市场应用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4.15.3 OutBack Power Technologies在中国市场储能系统销量、收入、价格及毛利率（2017-2022）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4.15.4 OutBack Power Technologies公司简介及主要业务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4.15.5 OutBack Power Technologies企业最新动态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4.16 Renewable Energy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4.16.1 Renewable Energy Systems基本信息、储能系统生产基地、总部、竞争对手及市场地位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4.16.2 Renewable Energy Systems储能系统产品规格、参数及市场应用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4.16.3 Renewable Energy Systems在中国市场储能系统销量、收入、价格及毛利率（2017-2022）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4.16.4 Renewable Energy Systems公司简介及主要业务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4.16.5 Renewable Energy Systems企业最新动态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4.17 MAN Energy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4.17.1 MAN Energy Solutions基本信息、储能系统生产基地、总部、竞争对手及市场地位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4.17.2 MAN Energy Solutions储能系统产品规格、参数及市场应用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4.17.3 MAN Energy Solutions在中国市场储能系统销量、收入、价格及毛利率（2017-2022）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4.17.4 MAN Energy Solutions公司简介及主要业务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4.17.5 MAN Energy Solutions企业最新动态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4.18 ABB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4.18.1 ABB基本信息、储能系统生产基地、总部、竞争对手及市场地位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4.18.2 ABB储能系统产品规格、参数及市场应用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4.18.3 ABB在中国市场储能系统销量、收入、价格及毛利率（2017-2022）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4.18.4 ABB公司简介及主要业务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4.18.5 ABB企业最新动态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4.19 西门子能源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4.19.1 西门子能源基本信息、储能系统生产基地、总部、竞争对手及市场地位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4.19.2 西门子能源储能系统产品规格、参数及市场应用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4.19.3 西门子能源在中国市场储能系统销量、收入、价格及毛利率（2017-2022）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4.19.4 西门子能源公司简介及主要业务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4.19.5 西门子能源企业最新动态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4.20 Energy Vault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4.20.1 Energy Vault基本信息、储能系统生产基地、总部、竞争对手及市场地位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4.20.2 Energy Vault储能系统产品规格、参数及市场应用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4.20.3 Energy Vault在中国市场储能系统销量、收入、价格及毛利率（2017-2022）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4.20.4 Energy Vault公司简介及主要业务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4.20.5 Energy Vault企业最新动态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4.21 Mtu EnergyPack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4.21.1 Mtu EnergyPack基本信息、储能系统生产基地、总部、竞争对手及市场地位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4.21.2 Mtu EnergyPack储能系统产品规格、参数及市场应用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4.21.3 Mtu EnergyPack在中国市场储能系统销量、收入、价格及毛利率（2017-2022）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4.21.4 Mtu EnergyPack公司简介及主要业务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4.21.5 Mtu EnergyPack企业最新动态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4.22 Johnson Controls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4.22.1 Johnson Controls基本信息、储能系统生产基地、总部、竞争对手及市场地位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4.22.2 Johnson Controls储能系统产品规格、参数及市场应用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4.22.3 Johnson Controls在中国市场储能系统销量、收入、价格及毛利率（2017-2022）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4.22.4 Johnson Controls公司简介及主要业务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4.22.5 Johnson Controls企业最新动态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4.23 日立能源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4.23.1 日立能源基本信息、储能系统生产基地、总部、竞争对手及市场地位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4.23.2 日立能源储能系统产品规格、参数及市场应用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4.23.3 日立能源在中国市场储能系统销量、收入、价格及毛利率（2017-2022）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4.23.4 日立能源公司简介及主要业务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4.23.5 日立能源企业最新动态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不同类型储能系统分析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中国市场不同产品类型储能系统销量（2017-2028）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中国市场不同产品类型储能系统销量及市场份额（2017-2022）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中国市场不同产品类型储能系统销量预测（2023-2028）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中国市场不同产品类型储能系统规模（2017-2028）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中国市场不同产品类型储能系统规模及市场份额（2017-2022）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中国市场不同产品类型储能系统规模预测（2023-2028）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中国市场不同产品类型储能系统价格走势（2017-2028）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不同应用储能系统分析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中国市场不同应用储能系统销量（2017-2028）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中国市场不同应用储能系统销量及市场份额（2017-2022）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中国市场不同应用储能系统销量预测（2023-2028）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中国市场不同应用储能系统规模（2017-2028）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中国市场不同应用储能系统规模及市场份额（2017-2022）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中国市场不同应用储能系统规模预测（2023-2028）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中国市场不同应用储能系统价格走势（2017-2028）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储能系统行业发展趋势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储能系统行业主要驱动因素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储能系统中国企业SWOT分析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中国储能系统行业政策环境分析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储能系统行业产业链简介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储能系统行业供应链分析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8.2.3 储能系统行业主要下游客户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储能系统行业采购模式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储能系统行业生产模式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储能系统行业销售模式及销售渠道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中国本土储能系统产能、产量分析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中国储能系统供需现状及预测（2017-2028）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中国储能系统产能、产量、产能利用率及发展趋势（2017-2028）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中国储能系统产量、市场需求量及发展趋势（2017-2028）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中国储能系统进出口分析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中国市场储能系统主要进口来源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中国市场储能系统主要出口目的地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YsImhkaWQiOiI2N2ExMzA0NjNlYjA5NTQ0NGViMjM2Yjk1ZDUzMGViMCIsInVzZXJDb3VudCI6NjZ9"/>
  </w:docVars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9F3C26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761E0"/>
    <w:rsid w:val="059A0E8F"/>
    <w:rsid w:val="05B71CEB"/>
    <w:rsid w:val="05B96C80"/>
    <w:rsid w:val="05C05FA5"/>
    <w:rsid w:val="05D03D33"/>
    <w:rsid w:val="05F115C0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305FA"/>
    <w:rsid w:val="0E94340C"/>
    <w:rsid w:val="0E984B91"/>
    <w:rsid w:val="0EA2285E"/>
    <w:rsid w:val="0ED05760"/>
    <w:rsid w:val="0F091857"/>
    <w:rsid w:val="0F0A045B"/>
    <w:rsid w:val="0F0B3EC8"/>
    <w:rsid w:val="0F134D9F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4743E2"/>
    <w:rsid w:val="184D4357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72048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DEE1833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60E47"/>
    <w:rsid w:val="21F94D14"/>
    <w:rsid w:val="22225160"/>
    <w:rsid w:val="2229302F"/>
    <w:rsid w:val="22340741"/>
    <w:rsid w:val="2238098F"/>
    <w:rsid w:val="225564EB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F0494"/>
    <w:rsid w:val="27707AEE"/>
    <w:rsid w:val="2775510D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C76E6"/>
    <w:rsid w:val="2A307018"/>
    <w:rsid w:val="2A497728"/>
    <w:rsid w:val="2A4A6D87"/>
    <w:rsid w:val="2A62672D"/>
    <w:rsid w:val="2A9B4195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4F1836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85CA8"/>
    <w:rsid w:val="31EB220A"/>
    <w:rsid w:val="31F918F3"/>
    <w:rsid w:val="31F96532"/>
    <w:rsid w:val="32111BAB"/>
    <w:rsid w:val="32274116"/>
    <w:rsid w:val="322A27BF"/>
    <w:rsid w:val="322D3DB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0A1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4772F5"/>
    <w:rsid w:val="45505C97"/>
    <w:rsid w:val="4555747A"/>
    <w:rsid w:val="45684AE6"/>
    <w:rsid w:val="4576093C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64451E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51AA7"/>
    <w:rsid w:val="4C9A70C7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BA4CC0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510956"/>
    <w:rsid w:val="516473EA"/>
    <w:rsid w:val="516C5EF8"/>
    <w:rsid w:val="517C08CB"/>
    <w:rsid w:val="519530DD"/>
    <w:rsid w:val="51A56D5E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5651A5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5642EE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C0167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243797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AC57727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484F06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4055</Words>
  <Characters>6479</Characters>
  <Lines>0</Lines>
  <Paragraphs>0</Paragraphs>
  <TotalTime>16</TotalTime>
  <ScaleCrop>false</ScaleCrop>
  <LinksUpToDate>false</LinksUpToDate>
  <CharactersWithSpaces>8093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2022-04-27T08:16:34Z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68EB90A38D7C4F15856CD820CE379E49</vt:lpwstr>
  </property>
  <property fmtid="{D5CDD505-2E9C-101B-9397-08002B2CF9AE}" pid="5" name="commondata">
    <vt:lpwstr>eyJjb3VudCI6NDAzLCJoZGlkIjoiNjdhMTMwNDYzZWIwOTU0NDRlYjIzNmI5NWQ1MzBlYjAiLCJ1c2VyQ291bnQiOjQwM30=</vt:lpwstr>
  </property>
</Properties>
</file>