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2022-2028全球及中国低卡路里蘸酱行业研究及十四五规划分析报告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2022-2028全球及中国低卡路里蘸酱行业研究及十四五规划分析报告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受新冠肺炎疫情等影响，QYResearch调研显示，2021年全球低卡路里蘸酱市场规模大约为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是全球最大的低卡路里蘸酱生产地区，占有大约 %的市场份额，之后是 ，占有大约 %的市场份额。目前全球市场，基本由 和 地区厂商主导，全球低卡路里蘸酱头部厂商主要包括Nestle、Kite Hill、WayFare Health Foods、GreenSpace Brands和Sabra Dipping Company等，前三大厂商占有全球大约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本报告研究“十三五”期间全球及中国市场低卡路里蘸酱的供给和需求情况，以及“十四五”期间行业发展预测。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重点分析全球主要地区低卡路里蘸酱的产能、销量、收入和增长潜力，历史数据2017-2021年，预测数据2022-2028年。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低卡路里蘸酱行业竞争格局，包括全球市场主要厂商竞争格局和中国本土市场主要厂商竞争格局，重点分析全球主要厂商低卡路里蘸酱产能、销量、收入、价格和市场份额，全球低卡路里蘸酱产地分布情况、中国低卡路里蘸酱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此外针对低卡路里蘸酱行业产品分类、应用、行业政策、产业链、生产模式、销售模式、行业发展有利因素、不利因素和进入壁垒也做了详细分析。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Nestle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Kite Hill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WayFare Health Foods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GreenSpace Brands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Sabra Dipping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The J.M. Smucker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Rigoni di Asiago USA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Santa Cruz Natural Incorporated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General Mills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Crofters Food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Hero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Clearspring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WALDEN FARMS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Bionaturae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PepsiCo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Good Karma Foods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Strauss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Wingreen Farms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有机蘸酱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常规蘸酱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线上销售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线下销售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第2章：全球市场供需情况、中国地区供需情况，包括主要地区低卡路里蘸酱产量、销量、收入、价格及市场份额等；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第3章：全球主要地区和国家，低卡路里蘸酱销量和销售收入，2017-2021，及预测2022到2028；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第4章：行业竞争格局分析，包括全球市场企业排名及市场份额、中国市场企业排名和份额、主要厂商低卡路里蘸酱销量、收入、价格和市场份额等；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第5章：全球市场不同类型低卡路里蘸酱销量、收入、价格及份额等；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第6章：全球市场不同应用低卡路里蘸酱销量、收入、价格及份额等；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第9章：全球市场低卡路里蘸酱主要厂商基本情况介绍，包括公司简介、低卡路里蘸酱产品规格型号、销量、价格、收入及公司最新动态等；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第10章：中国市场低卡路里蘸酱进出口情况分析；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第11章：中国市场低卡路里蘸酱主要生产和消费地区分布；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低卡路里蘸酱市场概述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低卡路里蘸酱行业概述及统计范围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按照不同产品类型，低卡路里蘸酱主要可以分为如下几个类别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不同产品类型低卡路里蘸酱增长趋势2017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有机蘸酱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常规蘸酱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从不同应用，低卡路里蘸酱主要包括如下几个方面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不同应用低卡路里蘸酱增长趋势2017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线上销售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线下销售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低卡路里蘸酱行业发展总体概况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低卡路里蘸酱行业发展主要特点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低卡路里蘸酱行业发展影响因素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全球低卡路里蘸酱供需现状及预测（2017-2028）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全球低卡路里蘸酱产能、产量、产能利用率及发展趋势（2017-2028）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全球低卡路里蘸酱产量、需求量及发展趋势（2017-2028）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全球主要地区低卡路里蘸酱产量及发展趋势（2017-2028）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中国低卡路里蘸酱供需现状及预测（2017-2028）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中国低卡路里蘸酱产能、产量、产能利用率及发展趋势（2017-2028）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中国低卡路里蘸酱产量、市场需求量及发展趋势（2017-2028）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中国低卡路里蘸酱产能和产量占全球的比重（2017-2028）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全球低卡路里蘸酱销量及收入（2017-2028）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全球市场低卡路里蘸酱价格趋势（2017-2028）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中国低卡路里蘸酱销量及收入（2017-2028）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中国市场低卡路里蘸酱销量和收入占全球的比重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全球低卡路里蘸酱主要地区分析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全球主要地区低卡路里蘸酱市场规模分析：2017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全球主要地区低卡路里蘸酱销售收入及市场份额（2017-2022年）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全球主要地区低卡路里蘸酱销售收入预测（2023-2028年）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全球主要地区低卡路里蘸酱销量分析：2017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全球主要地区低卡路里蘸酱销量及市场份额（2017-2022年）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全球主要地区低卡路里蘸酱销量及市场份额预测（2023-2028）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全球市场主要厂商低卡路里蘸酱产能市场份额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全球市场主要厂商低卡路里蘸酱销量（2017-2022）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全球市场主要厂商低卡路里蘸酱销售收入（2017-2022）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全球市场主要厂商低卡路里蘸酱销售价格（2017-2022）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2021年全球主要生产商低卡路里蘸酱收入排名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中国市场主要厂商低卡路里蘸酱销量（2017-2022）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中国市场主要厂商低卡路里蘸酱销售收入（2017-2022）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中国市场主要厂商低卡路里蘸酱销售价格（2017-2022）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2021年中国主要生产商低卡路里蘸酱收入排名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全球主要厂商低卡路里蘸酱产地分布及商业化日期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全球主要厂商低卡路里蘸酱产品类型列表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低卡路里蘸酱行业集中度、竞争程度分析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低卡路里蘸酱行业集中度分析：全球头部厂商份额（Top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全球低卡路里蘸酱第一梯队、第二梯队和第三梯队生产商（品牌）及市场份额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不同产品类型低卡路里蘸酱分析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全球市场不同产品类型低卡路里蘸酱销量及市场份额（2017-2022）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全球市场不同产品类型低卡路里蘸酱销量预测（2023-2028）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全球市场不同产品类型低卡路里蘸酱收入及市场份额（2017-2022）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全球市场不同产品类型低卡路里蘸酱收入预测（2023-2028）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全球市场不同产品类型低卡路里蘸酱价格走势（2017-2028）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中国市场不同产品类型低卡路里蘸酱销量及市场份额（2017-2022）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中国市场不同产品类型低卡路里蘸酱销量预测（2023-2028）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中国市场不同产品类型低卡路里蘸酱收入及市场份额（2017-2022）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中国市场不同产品类型低卡路里蘸酱收入预测（2023-2028）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不同应用低卡路里蘸酱分析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全球市场不同应用低卡路里蘸酱销量及市场份额（2017-2022）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全球市场不同应用低卡路里蘸酱销量预测（2023-2028）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全球市场不同应用低卡路里蘸酱收入及市场份额（2017-2022）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全球市场不同应用低卡路里蘸酱收入预测（2023-2028）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全球市场不同应用低卡路里蘸酱价格走势（2017-2028）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中国市场不同应用低卡路里蘸酱销量（2017-2028）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中国市场不同应用低卡路里蘸酱销量及市场份额（2017-2022）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中国市场不同应用低卡路里蘸酱销量预测（2023-2028）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中国市场不同应用低卡路里蘸酱收入（2017-2028）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中国市场不同应用低卡路里蘸酱收入及市场份额（2017-2022）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中国市场不同应用低卡路里蘸酱收入预测（2023-2028）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低卡路里蘸酱行业发展趋势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低卡路里蘸酱行业主要驱动因素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低卡路里蘸酱中国企业SWOT分析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中国低卡路里蘸酱行业政策环境分析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低卡路里蘸酱行业产业链简介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低卡路里蘸酱行业供应链分析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低卡路里蘸酱主要原料及供应情况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低卡路里蘸酱行业主要下游客户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低卡路里蘸酱行业采购模式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低卡路里蘸酱行业生产模式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低卡路里蘸酱行业销售模式及销售渠道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全球市场主要低卡路里蘸酱厂商简介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Nestle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Nestle基本信息、低卡路里蘸酱生产基地、销售区域、竞争对手及市场地位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Nestle低卡路里蘸酱产品规格、参数及市场应用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Nestle低卡路里蘸酱销量、收入、价格及毛利率（2017-2022）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Nestle公司简介及主要业务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Nestle企业最新动态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Kite Hill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Kite Hill基本信息、低卡路里蘸酱生产基地、销售区域、竞争对手及市场地位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Kite Hill低卡路里蘸酱产品规格、参数及市场应用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Kite Hill低卡路里蘸酱销量、收入、价格及毛利率（2017-2022）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Kite Hill公司简介及主要业务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Kite Hill企业最新动态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WayFare Health Foods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WayFare Health Foods基本信息、低卡路里蘸酱生产基地、销售区域、竞争对手及市场地位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WayFare Health Foods低卡路里蘸酱产品规格、参数及市场应用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WayFare Health Foods低卡路里蘸酱销量、收入、价格及毛利率（2017-2022）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WayFare Health Foods公司简介及主要业务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WayFare Health Foods企业最新动态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GreenSpace Brands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GreenSpace Brands基本信息、低卡路里蘸酱生产基地、销售区域、竞争对手及市场地位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GreenSpace Brands低卡路里蘸酱产品规格、参数及市场应用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GreenSpace Brands低卡路里蘸酱销量、收入、价格及毛利率（2017-2022）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GreenSpace Brands公司简介及主要业务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GreenSpace Brands企业最新动态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9.5 Sabra Dipping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9.5.1 Sabra Dipping Company基本信息、低卡路里蘸酱生产基地、销售区域、竞争对手及市场地位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9.5.2 Sabra Dipping Company低卡路里蘸酱产品规格、参数及市场应用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9.5.3 Sabra Dipping Company低卡路里蘸酱销量、收入、价格及毛利率（2017-2022）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9.5.4 Sabra Dipping Company公司简介及主要业务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9.5.5 Sabra Dipping Company企业最新动态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9.6 The J.M. Smucker Company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9.6.1 The J.M. Smucker Company基本信息、低卡路里蘸酱生产基地、销售区域、竞争对手及市场地位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9.6.2 The J.M. Smucker Company低卡路里蘸酱产品规格、参数及市场应用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9.6.3 The J.M. Smucker Company低卡路里蘸酱销量、收入、价格及毛利率（2017-2022）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9.6.4 The J.M. Smucker Company公司简介及主要业务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9.6.5 The J.M. Smucker Company企业最新动态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9.7 Rigoni di Asiago USA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9.7.1 Rigoni di Asiago USA基本信息、低卡路里蘸酱生产基地、销售区域、竞争对手及市场地位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9.7.2 Rigoni di Asiago USA低卡路里蘸酱产品规格、参数及市场应用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9.7.3 Rigoni di Asiago USA低卡路里蘸酱销量、收入、价格及毛利率（2017-2022）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9.7.4 Rigoni di Asiago USA公司简介及主要业务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9.7.5 Rigoni di Asiago USA企业最新动态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9.8 Santa Cruz Natural Incorporated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9.8.1 Santa Cruz Natural Incorporated基本信息、低卡路里蘸酱生产基地、销售区域、竞争对手及市场地位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9.8.2 Santa Cruz Natural Incorporated低卡路里蘸酱产品规格、参数及市场应用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9.8.3 Santa Cruz Natural Incorporated低卡路里蘸酱销量、收入、价格及毛利率（2017-2022）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9.8.4 Santa Cruz Natural Incorporated公司简介及主要业务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9.8.5 Santa Cruz Natural Incorporated企业最新动态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9.9 General Mills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9.9.1 General Mills基本信息、低卡路里蘸酱生产基地、销售区域、竞争对手及市场地位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9.9.2 General Mills低卡路里蘸酱产品规格、参数及市场应用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9.9.3 General Mills低卡路里蘸酱销量、收入、价格及毛利率（2017-2022）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9.9.4 General Mills公司简介及主要业务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9.9.5 General Mills企业最新动态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9.10 Crofters Food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9.10.1 Crofters Food基本信息、低卡路里蘸酱生产基地、销售区域、竞争对手及市场地位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9.10.2 Crofters Food低卡路里蘸酱产品规格、参数及市场应用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9.10.3 Crofters Food低卡路里蘸酱销量、收入、价格及毛利率（2017-2022）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9.10.4 Crofters Food公司简介及主要业务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9.10.5 Crofters Food企业最新动态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9.11 Hero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9.11.1 Hero AG基本信息、低卡路里蘸酱生产基地、销售区域、竞争对手及市场地位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9.11.2 Hero AG低卡路里蘸酱产品规格、参数及市场应用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9.11.3 Hero AG低卡路里蘸酱销量、收入、价格及毛利率（2017-2022）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9.11.4 Hero AG公司简介及主要业务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9.11.5 Hero AG企业最新动态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9.12 Clearspring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9.12.1 Clearspring基本信息、低卡路里蘸酱生产基地、销售区域、竞争对手及市场地位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9.12.2 Clearspring低卡路里蘸酱产品规格、参数及市场应用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9.12.3 Clearspring低卡路里蘸酱销量、收入、价格及毛利率（2017-2022）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9.12.4 Clearspring公司简介及主要业务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9.12.5 Clearspring企业最新动态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9.13 WALDEN FARMS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9.13.1 WALDEN FARMS基本信息、低卡路里蘸酱生产基地、销售区域、竞争对手及市场地位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9.13.2 WALDEN FARMS低卡路里蘸酱产品规格、参数及市场应用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9.13.3 WALDEN FARMS低卡路里蘸酱销量、收入、价格及毛利率（2017-2022）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9.13.4 WALDEN FARMS公司简介及主要业务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9.13.5 WALDEN FARMS企业最新动态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9.14 Bionaturae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9.14.1 Bionaturae基本信息、低卡路里蘸酱生产基地、销售区域、竞争对手及市场地位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9.14.2 Bionaturae低卡路里蘸酱产品规格、参数及市场应用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9.14.3 Bionaturae低卡路里蘸酱销量、收入、价格及毛利率（2017-2022）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9.14.4 Bionaturae公司简介及主要业务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9.14.5 Bionaturae企业最新动态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9.15 PepsiCo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9.15.1 PepsiCo基本信息、低卡路里蘸酱生产基地、销售区域、竞争对手及市场地位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9.15.2 PepsiCo低卡路里蘸酱产品规格、参数及市场应用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9.15.3 PepsiCo低卡路里蘸酱销量、收入、价格及毛利率（2017-2022）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9.15.4 PepsiCo公司简介及主要业务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9.15.5 PepsiCo企业最新动态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9.16 Good Karma Foods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9.16.1 Good Karma Foods基本信息、低卡路里蘸酱生产基地、销售区域、竞争对手及市场地位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9.16.2 Good Karma Foods低卡路里蘸酱产品规格、参数及市场应用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9.16.3 Good Karma Foods低卡路里蘸酱销量、收入、价格及毛利率（2017-2022）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9.16.4 Good Karma Foods公司简介及主要业务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9.16.5 Good Karma Foods企业最新动态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9.17 Strauss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9.17.1 Strauss Group基本信息、低卡路里蘸酱生产基地、销售区域、竞争对手及市场地位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9.17.2 Strauss Group低卡路里蘸酱产品规格、参数及市场应用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9.17.3 Strauss Group低卡路里蘸酱销量、收入、价格及毛利率（2017-2022）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9.17.4 Strauss Group公司简介及主要业务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9.17.5 Strauss Group企业最新动态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9.18 Wingreen Farms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9.18.1 Wingreen Farms基本信息、低卡路里蘸酱生产基地、销售区域、竞争对手及市场地位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9.18.2 Wingreen Farms低卡路里蘸酱产品规格、参数及市场应用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9.18.3 Wingreen Farms低卡路里蘸酱销量、收入、价格及毛利率（2017-2022）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9.18.4 Wingreen Farms公司简介及主要业务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9.18.5 Wingreen Farms企业最新动态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中国市场低卡路里蘸酱产量、销量、进出口分析及未来趋势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中国市场低卡路里蘸酱产量、销量、进出口分析及未来趋势（2017-2028）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中国市场低卡路里蘸酱进出口贸易趋势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中国市场低卡路里蘸酱主要进口来源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中国市场低卡路里蘸酱主要出口目的地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中国市场低卡路里蘸酱主要地区分布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中国低卡路里蘸酱生产地区分布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中国低卡路里蘸酱消费地区分布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9B5247"/>
    <w:rsid w:val="06B87DB6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BD6DFC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4B20AA"/>
    <w:rsid w:val="0A4C4EA4"/>
    <w:rsid w:val="0A7A79B9"/>
    <w:rsid w:val="0A7C7130"/>
    <w:rsid w:val="0A9D6183"/>
    <w:rsid w:val="0AA45932"/>
    <w:rsid w:val="0AAD7AEE"/>
    <w:rsid w:val="0AB55187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33199B"/>
    <w:rsid w:val="0E4548D8"/>
    <w:rsid w:val="0E4B301C"/>
    <w:rsid w:val="0E655D57"/>
    <w:rsid w:val="0E7321E8"/>
    <w:rsid w:val="0E7A0E5A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C11E77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8D5618"/>
    <w:rsid w:val="1BA531F2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353F80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B068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A70C9"/>
    <w:rsid w:val="302D7A7A"/>
    <w:rsid w:val="303C57F4"/>
    <w:rsid w:val="303C757C"/>
    <w:rsid w:val="30640649"/>
    <w:rsid w:val="30680860"/>
    <w:rsid w:val="30681DCE"/>
    <w:rsid w:val="30776129"/>
    <w:rsid w:val="307C0EF6"/>
    <w:rsid w:val="309540FD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BD3F40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B328D"/>
    <w:rsid w:val="3F07249A"/>
    <w:rsid w:val="3F151A75"/>
    <w:rsid w:val="3F1D0F74"/>
    <w:rsid w:val="3F4440B6"/>
    <w:rsid w:val="3F85693A"/>
    <w:rsid w:val="3F91340A"/>
    <w:rsid w:val="3FA96407"/>
    <w:rsid w:val="3FAB2C43"/>
    <w:rsid w:val="3FAB3612"/>
    <w:rsid w:val="3FC05C11"/>
    <w:rsid w:val="3FFC636A"/>
    <w:rsid w:val="4002594A"/>
    <w:rsid w:val="402A12A4"/>
    <w:rsid w:val="40560217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805F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04B27"/>
    <w:rsid w:val="45F94BE4"/>
    <w:rsid w:val="460427FF"/>
    <w:rsid w:val="46046775"/>
    <w:rsid w:val="461913B7"/>
    <w:rsid w:val="46377B22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8E7DD7"/>
    <w:rsid w:val="47A11C34"/>
    <w:rsid w:val="47A23261"/>
    <w:rsid w:val="47A36FA7"/>
    <w:rsid w:val="47B157F3"/>
    <w:rsid w:val="47BB1826"/>
    <w:rsid w:val="47D01A10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487DC2"/>
    <w:rsid w:val="4E6E1517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4FFB60DD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4602F3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8E377E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E621D"/>
    <w:rsid w:val="55EB6857"/>
    <w:rsid w:val="560C41D3"/>
    <w:rsid w:val="561B5D29"/>
    <w:rsid w:val="563F4088"/>
    <w:rsid w:val="5660229D"/>
    <w:rsid w:val="56624676"/>
    <w:rsid w:val="566A4E27"/>
    <w:rsid w:val="56715E7C"/>
    <w:rsid w:val="567E1394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4740D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C17497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951F3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96B81"/>
    <w:rsid w:val="6D1F031E"/>
    <w:rsid w:val="6D201747"/>
    <w:rsid w:val="6D263E13"/>
    <w:rsid w:val="6D347CB2"/>
    <w:rsid w:val="6D630D78"/>
    <w:rsid w:val="6D670AB7"/>
    <w:rsid w:val="6D717A4A"/>
    <w:rsid w:val="6D83187C"/>
    <w:rsid w:val="6DA856A8"/>
    <w:rsid w:val="6DB850B3"/>
    <w:rsid w:val="6DC11232"/>
    <w:rsid w:val="6DCA25FB"/>
    <w:rsid w:val="6DCB7773"/>
    <w:rsid w:val="6DEE263C"/>
    <w:rsid w:val="6DFC4664"/>
    <w:rsid w:val="6E141DD6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CA4930"/>
    <w:rsid w:val="71DC7DA0"/>
    <w:rsid w:val="72043542"/>
    <w:rsid w:val="72254EA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2E81028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37ABE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883850"/>
    <w:rsid w:val="7DAD5BFA"/>
    <w:rsid w:val="7DB70A60"/>
    <w:rsid w:val="7DD87FAA"/>
    <w:rsid w:val="7DE66422"/>
    <w:rsid w:val="7DF63F6F"/>
    <w:rsid w:val="7E056942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B853C3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4285</Words>
  <Characters>5912</Characters>
  <Lines>0</Lines>
  <Paragraphs>0</Paragraphs>
  <TotalTime>982</TotalTime>
  <ScaleCrop>false</ScaleCrop>
  <LinksUpToDate>false</LinksUpToDate>
  <CharactersWithSpaces>7324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2022-03-30T06:36:49Z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38E043EC971E4F7A8751B06DE35A5795</vt:lpwstr>
  </property>
</Properties>
</file>