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2022年铝锌氧化物（AZO）溅射靶材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现状与前景趋势分析报告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72pt;width:509.15pt;z-index:251661312;mso-width-relative:page;mso-height-relative:page;" filled="f" stroked="f" coordsize="21600,21600" o:gfxdata="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i7cC7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2022年铝锌氧化物（AZO）溅射靶材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现状与前景趋势分析报告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【报告篇幅】：91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【报告图表数】：138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根据QYR（恒州博智）的统计及预测，2021年全球铝锌氧化物（AZO）溅射靶材市场销售额达到了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从产品类型方面来看，2N占有重要地位，预计2028年份额将达到 %。同时就应用来看，玻璃领域在2021年份额大约是 %，未来几年CAGR大约为 %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从生产商来说，全球范围内，铝锌氧化物（AZO）溅射靶材核心厂商主要包括美国元素、MSE Supplies、Stanford Advanced Materials、Advanced Engineering Materials Limited和Nanografi等。2021年，全球第一梯队厂商主要有美国元素、MSE Supplies、Stanford Advanced Materials和Advanced Engineering Materials Limited，第一梯队占有大约 %的市场份额；第二梯队厂商有Nanografi、CRM Material Co、Maideli Advanced Material和ALB Materials等，共占有 %份额。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全球与中国市场铝锌氧化物（AZO）溅射靶材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主要生产商包括：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美国元素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MSE Supplies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Stanford Advanced Materials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Advanced Engineering Materials Limited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Nanografi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CRM Material Co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Maideli Advanced Material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ALB Materials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Nano Research Elements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EVOCHEM Advanced Materials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Able Target Limited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玻璃领域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薄膜光伏领域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消费电子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重点关注如下几个地区: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北美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欧洲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中国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日本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本文正文共10章，各章节主要内容如下：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第1章：报告统计范围、产品细分及主要的下游市场，行业背景、发展历史、现状及趋势等）；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第2章：全球总体规模（产能、产量、销量、需求量、销售收入等数据，2017-2028年）；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第3章：全球范围内铝锌氧化物（AZO）溅射靶材主要厂商竞争分析，主要包括铝锌氧化物（AZO）溅射靶材产能、产量、销量、收入、市场份额、价格、产地及行业集中度分析；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第4章：全球铝锌氧化物（AZO）溅射靶材主要地区分析，包括销量、销售收入等；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第5章：全球铝锌氧化物（AZO）溅射靶材主要厂商基本情况介绍，包括公司简介、铝锌氧化物（AZO）溅射靶材产品型号、销量、收入、价格及最新动态等；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第6章：全球不同产品类型铝锌氧化物（AZO）溅射靶材销量、收入、价格及份额等；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第7章：全球不同应用铝锌氧化物（AZO）溅射靶材销量、收入、价格及份额等；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第8章：产业链、上下游分析、销售渠道分析等；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第9章：行业动态、增长驱动因素、发展机遇、有利因素、不利及阻碍因素、行业政策等；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第10章：报告结论。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铝锌氧化物（AZO）溅射靶材市场概述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按照不同产品类型，铝锌氧化物（AZO）溅射靶材主要可以分为如下几个类别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不同产品类型铝锌氧化物（AZO）溅射靶材销售额增长趋势2017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2N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3N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1.2.4 4N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1.2.5 5N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从不同应用，铝锌氧化物（AZO）溅射靶材主要包括如下几个方面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不同应用铝锌氧化物（AZO）溅射靶材销售额增长趋势2017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玻璃领域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薄膜光伏领域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消费电子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铝锌氧化物（AZO）溅射靶材行业背景、发展历史、现状及趋势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铝锌氧化物（AZO）溅射靶材行业目前现状分析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铝锌氧化物（AZO）溅射靶材发展趋势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全球铝锌氧化物（AZO）溅射靶材总体规模分析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全球铝锌氧化物（AZO）溅射靶材供需现状及预测（2017-2028）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2.1.1 全球铝锌氧化物（AZO）溅射靶材产能、产量、产能利用率及发展趋势（2017-2028）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2.1.2 全球铝锌氧化物（AZO）溅射靶材产量、需求量及发展趋势（2017-2028）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2.1.3 全球主要地区铝锌氧化物（AZO）溅射靶材产量及发展趋势（2017-2028）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中国铝锌氧化物（AZO）溅射靶材供需现状及预测（2017-2028）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2.2.1 中国铝锌氧化物（AZO）溅射靶材产能、产量、产能利用率及发展趋势（2017-2028）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2.2.2 中国铝锌氧化物（AZO）溅射靶材产量、市场需求量及发展趋势（2017-2028）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全球铝锌氧化物（AZO）溅射靶材销量及销售额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2.3.1 全球市场铝锌氧化物（AZO）溅射靶材销售额（2017-2028）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2.3.2 全球市场铝锌氧化物（AZO）溅射靶材销量（2017-2028）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2.3.3 全球市场铝锌氧化物（AZO）溅射靶材价格趋势（2017-2028）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全球与中国主要厂商市场份额分析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全球市场主要厂商铝锌氧化物（AZO）溅射靶材产能市场份额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全球市场主要厂商铝锌氧化物（AZO）溅射靶材销量（2017-2022）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3.2.1 全球市场主要厂商铝锌氧化物（AZO）溅射靶材销量（2017-2022）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3.2.2 全球市场主要厂商铝锌氧化物（AZO）溅射靶材销售收入（2017-2022）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3.2.3 全球市场主要厂商铝锌氧化物（AZO）溅射靶材销售价格（2017-2022）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3.2.4 2021年全球主要生产商铝锌氧化物（AZO）溅射靶材收入排名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中国市场主要厂商铝锌氧化物（AZO）溅射靶材销量（2017-2022）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3.3.1 中国市场主要厂商铝锌氧化物（AZO）溅射靶材销量（2017-2022）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3.3.2 中国市场主要厂商铝锌氧化物（AZO）溅射靶材销售收入（2017-2022）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3.3.3 中国市场主要厂商铝锌氧化物（AZO）溅射靶材销售价格（2017-2022）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3.3.4 2020年中国主要生产商铝锌氧化物（AZO）溅射靶材收入排名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3.4 全球主要厂商铝锌氧化物（AZO）溅射靶材产地分布及商业化日期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3.5 全球主要厂商铝锌氧化物（AZO）溅射靶材产品类型列表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3.6 铝锌氧化物（AZO）溅射靶材行业集中度、竞争程度分析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3.6.1 铝锌氧化物（AZO）溅射靶材行业集中度分析：2021全球Top 5生产商市场份额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3.6.2 全球铝锌氧化物（AZO）溅射靶材第一梯队、第二梯队和第三梯队生产商（品牌）及市场份额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3.7 新增投资及市场并购活动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全球铝锌氧化物（AZO）溅射靶材主要地区分析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全球主要地区铝锌氧化物（AZO）溅射靶材市场规模分析：2017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4.1.1 全球主要地区铝锌氧化物（AZO）溅射靶材销售收入及市场份额（2017-2022年）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4.1.2 全球主要地区铝锌氧化物（AZO）溅射靶材销售收入预测（2023-2028年）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全球主要地区铝锌氧化物（AZO）溅射靶材销量分析：2017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4.2.1 全球主要地区铝锌氧化物（AZO）溅射靶材销量及市场份额（2017-2022年）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4.2.2 全球主要地区铝锌氧化物（AZO）溅射靶材销量及市场份额预测（2023-2028）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4.3 北美市场铝锌氧化物（AZO）溅射靶材销量、收入及增长率（2017-2028）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4.4 欧洲市场铝锌氧化物（AZO）溅射靶材销量、收入及增长率（2017-2028）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4.5 中国市场铝锌氧化物（AZO）溅射靶材销量、收入及增长率（2017-2028）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4.6 日本市场铝锌氧化物（AZO）溅射靶材销量、收入及增长率（2017-2028）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全球铝锌氧化物（AZO）溅射靶材主要生产商分析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美国元素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5.1.1 美国元素基本信息、铝锌氧化物（AZO）溅射靶材生产基地、销售区域、竞争对手及市场地位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5.1.2 美国元素铝锌氧化物（AZO）溅射靶材产品规格、参数及市场应用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5.1.3 美国元素铝锌氧化物（AZO）溅射靶材销量、收入、价格及毛利率（2017-2022）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5.1.4 美国元素公司简介及主要业务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5.1.5 美国元素企业最新动态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MSE Supplies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5.2.1 MSE Supplies基本信息、铝锌氧化物（AZO）溅射靶材生产基地、销售区域、竞争对手及市场地位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5.2.2 MSE Supplies铝锌氧化物（AZO）溅射靶材产品规格、参数及市场应用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5.2.3 MSE Supplies铝锌氧化物（AZO）溅射靶材销量、收入、价格及毛利率（2017-2022）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5.2.4 MSE Supplies公司简介及主要业务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5.2.5 MSE Supplies企业最新动态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5.3 Stanford Advanced Materials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5.3.1 Stanford Advanced Materials基本信息、铝锌氧化物（AZO）溅射靶材生产基地、销售区域、竞争对手及市场地位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5.3.2 Stanford Advanced Materials铝锌氧化物（AZO）溅射靶材产品规格、参数及市场应用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5.3.3 Stanford Advanced Materials铝锌氧化物（AZO）溅射靶材销量、收入、价格及毛利率（2017-2022）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5.3.4 Stanford Advanced Materials公司简介及主要业务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5.3.5 Stanford Advanced Materials企业最新动态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5.4 Advanced Engineering Materials Limited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5.4.1 Advanced Engineering Materials Limited基本信息、铝锌氧化物（AZO）溅射靶材生产基地、销售区域、竞争对手及市场地位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5.4.2 Advanced Engineering Materials Limited铝锌氧化物（AZO）溅射靶材产品规格、参数及市场应用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5.4.3 Advanced Engineering Materials Limited铝锌氧化物（AZO）溅射靶材销量、收入、价格及毛利率（2017-2022）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5.4.4 Advanced Engineering Materials Limited公司简介及主要业务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5.4.5 Advanced Engineering Materials Limited企业最新动态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5.5 Nanografi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5.5.1 Nanografi基本信息、铝锌氧化物（AZO）溅射靶材生产基地、销售区域、竞争对手及市场地位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5.5.2 Nanografi铝锌氧化物（AZO）溅射靶材产品规格、参数及市场应用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5.5.3 Nanografi铝锌氧化物（AZO）溅射靶材销量、收入、价格及毛利率（2017-2022）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5.5.4 Nanografi公司简介及主要业务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5.5.5 Nanografi企业最新动态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5.6 CRM Material Co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5.6.1 CRM Material Co基本信息、铝锌氧化物（AZO）溅射靶材生产基地、销售区域、竞争对手及市场地位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5.6.2 CRM Material Co铝锌氧化物（AZO）溅射靶材产品规格、参数及市场应用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5.6.3 CRM Material Co铝锌氧化物（AZO）溅射靶材销量、收入、价格及毛利率（2017-2022）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5.6.4 CRM Material Co公司简介及主要业务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5.6.5 CRM Material Co企业最新动态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5.7 Maideli Advanced Material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5.7.1 Maideli Advanced Material基本信息、铝锌氧化物（AZO）溅射靶材生产基地、销售区域、竞争对手及市场地位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5.7.2 Maideli Advanced Material铝锌氧化物（AZO）溅射靶材产品规格、参数及市场应用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5.7.3 Maideli Advanced Material铝锌氧化物（AZO）溅射靶材销量、收入、价格及毛利率（2017-2022）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5.7.4 Maideli Advanced Material公司简介及主要业务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5.7.5 Maideli Advanced Material企业最新动态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5.8 ALB Materials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5.8.1 ALB Materials基本信息、铝锌氧化物（AZO）溅射靶材生产基地、销售区域、竞争对手及市场地位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5.8.2 ALB Materials铝锌氧化物（AZO）溅射靶材产品规格、参数及市场应用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5.8.3 ALB Materials铝锌氧化物（AZO）溅射靶材销量、收入、价格及毛利率（2017-2022）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5.8.4 ALB Materials公司简介及主要业务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5.8.5 ALB Materials企业最新动态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5.9 Nano Research Elements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5.9.1 Nano Research Elements基本信息、铝锌氧化物（AZO）溅射靶材生产基地、销售区域、竞争对手及市场地位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5.9.2 Nano Research Elements铝锌氧化物（AZO）溅射靶材产品规格、参数及市场应用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5.9.3 Nano Research Elements铝锌氧化物（AZO）溅射靶材销量、收入、价格及毛利率（2017-2022）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5.9.4 Nano Research Elements公司简介及主要业务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5.9.5 Nano Research Elements企业最新动态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5.10 EVOCHEM Advanced Materials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5.10.1 EVOCHEM Advanced Materials基本信息、铝锌氧化物（AZO）溅射靶材生产基地、销售区域、竞争对手及市场地位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5.10.2 EVOCHEM Advanced Materials铝锌氧化物（AZO）溅射靶材产品规格、参数及市场应用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5.10.3 EVOCHEM Advanced Materials铝锌氧化物（AZO）溅射靶材销量、收入、价格及毛利率（2017-2022）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5.10.4 EVOCHEM Advanced Materials公司简介及主要业务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5.10.5 EVOCHEM Advanced Materials企业最新动态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5.11 Able Target Limited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5.11.1 Able Target Limited基本信息、铝锌氧化物（AZO）溅射靶材生产基地、销售区域、竞争对手及市场地位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5.11.2 Able Target Limited铝锌氧化物（AZO）溅射靶材产品规格、参数及市场应用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5.11.3 Able Target Limited铝锌氧化物（AZO）溅射靶材销量、收入、价格及毛利率（2017-2022）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5.11.4 Able Target Limited公司简介及主要业务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5.11.5 Able Target Limited企业最新动态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不同产品类型铝锌氧化物（AZO）溅射靶材分析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全球不同产品类型铝锌氧化物（AZO）溅射靶材销量（2017-2028）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6.1.1 全球不同产品类型铝锌氧化物（AZO）溅射靶材销量及市场份额（2017-2022）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6.1.2 全球不同产品类型铝锌氧化物（AZO）溅射靶材销量预测（2023-2028）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全球不同产品类型铝锌氧化物（AZO）溅射靶材收入（2017-2028）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6.2.1 全球不同产品类型铝锌氧化物（AZO）溅射靶材收入及市场份额（2017-2022）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6.2.2 全球不同产品类型铝锌氧化物（AZO）溅射靶材收入预测（2023-2028）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全球不同产品类型铝锌氧化物（AZO）溅射靶材价格走势（2017-2028）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不同应用铝锌氧化物（AZO）溅射靶材分析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全球不同应用铝锌氧化物（AZO）溅射靶材销量（2017-2028）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7.1.1 全球不同应用铝锌氧化物（AZO）溅射靶材销量及市场份额（2017-2022）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7.1.2 全球不同应用铝锌氧化物（AZO）溅射靶材销量预测（2023-2028）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全球不同应用铝锌氧化物（AZO）溅射靶材收入（2017-2028）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7.2.1 全球不同应用铝锌氧化物（AZO）溅射靶材收入及市场份额（2017-2022）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7.2.2 全球不同应用铝锌氧化物（AZO）溅射靶材收入预测（2023-2028）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全球不同应用铝锌氧化物（AZO）溅射靶材价格走势（2017-2028）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上游原料及下游市场分析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铝锌氧化物（AZO）溅射靶材产业链分析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铝锌氧化物（AZO）溅射靶材产业上游供应分析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8.2.1 上游原料供给状况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8.2.2 原料供应商及联系方式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8.3 铝锌氧化物（AZO）溅射靶材下游典型客户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8.4 铝锌氧化物（AZO）溅射靶材销售渠道分析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行业发展机遇和风险分析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 铝锌氧化物（AZO）溅射靶材行业发展机遇及主要驱动因素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 铝锌氧化物（AZO）溅射靶材行业发展面临的风险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9.3 铝锌氧化物（AZO）溅射靶材行业政策分析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9.4 铝锌氧化物（AZO）溅射靶材中国企业SWOT分析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研究成果及结论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 附录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11.1 研究方法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11.2 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11.2.1 二手信息来源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11.2.2 一手信息来源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11.3 数据交互验证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11.4 免责声明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zIsImhkaWQiOiI2N2ExMzA0NjNlYjA5NTQ0NGViMjM2Yjk1ZDUzMGViMCIsInVzZXJDb3VudCI6NzJ9"/>
  </w:docVars>
  <w:rsids>
    <w:rsidRoot w:val="438C3708"/>
    <w:rsid w:val="001464CE"/>
    <w:rsid w:val="00227F32"/>
    <w:rsid w:val="004D183B"/>
    <w:rsid w:val="00610011"/>
    <w:rsid w:val="006964AB"/>
    <w:rsid w:val="00976277"/>
    <w:rsid w:val="009E329D"/>
    <w:rsid w:val="009F3C26"/>
    <w:rsid w:val="00B2476A"/>
    <w:rsid w:val="00E973EC"/>
    <w:rsid w:val="010527E5"/>
    <w:rsid w:val="01182922"/>
    <w:rsid w:val="01192301"/>
    <w:rsid w:val="011C59CD"/>
    <w:rsid w:val="012908C8"/>
    <w:rsid w:val="01383125"/>
    <w:rsid w:val="014403FC"/>
    <w:rsid w:val="01485E57"/>
    <w:rsid w:val="014D20B0"/>
    <w:rsid w:val="016465E1"/>
    <w:rsid w:val="01672D40"/>
    <w:rsid w:val="01892352"/>
    <w:rsid w:val="01A3100D"/>
    <w:rsid w:val="01B51143"/>
    <w:rsid w:val="01E52DF6"/>
    <w:rsid w:val="01F914E4"/>
    <w:rsid w:val="01FD3441"/>
    <w:rsid w:val="022952B7"/>
    <w:rsid w:val="022A20AD"/>
    <w:rsid w:val="0235549D"/>
    <w:rsid w:val="02394999"/>
    <w:rsid w:val="024242BB"/>
    <w:rsid w:val="024A64DB"/>
    <w:rsid w:val="027F1500"/>
    <w:rsid w:val="02853CA9"/>
    <w:rsid w:val="0293006E"/>
    <w:rsid w:val="02932D49"/>
    <w:rsid w:val="02950A8E"/>
    <w:rsid w:val="02963561"/>
    <w:rsid w:val="02A66F7F"/>
    <w:rsid w:val="02AA1ACC"/>
    <w:rsid w:val="02D8252E"/>
    <w:rsid w:val="02FC7ACC"/>
    <w:rsid w:val="0336401E"/>
    <w:rsid w:val="03450DEE"/>
    <w:rsid w:val="037477CB"/>
    <w:rsid w:val="038F2452"/>
    <w:rsid w:val="039B5D11"/>
    <w:rsid w:val="03A24C2B"/>
    <w:rsid w:val="03B94E08"/>
    <w:rsid w:val="03F63B3D"/>
    <w:rsid w:val="03F813EE"/>
    <w:rsid w:val="03FB3DD5"/>
    <w:rsid w:val="03FE3E4E"/>
    <w:rsid w:val="04095970"/>
    <w:rsid w:val="040A4034"/>
    <w:rsid w:val="04160380"/>
    <w:rsid w:val="04206D37"/>
    <w:rsid w:val="04450729"/>
    <w:rsid w:val="04740E9E"/>
    <w:rsid w:val="047F0663"/>
    <w:rsid w:val="0486382D"/>
    <w:rsid w:val="048C331C"/>
    <w:rsid w:val="04994C0E"/>
    <w:rsid w:val="04A122A7"/>
    <w:rsid w:val="04A612D5"/>
    <w:rsid w:val="04B867D8"/>
    <w:rsid w:val="04B944F5"/>
    <w:rsid w:val="04BC5F70"/>
    <w:rsid w:val="04C02AAB"/>
    <w:rsid w:val="04D4448F"/>
    <w:rsid w:val="04F129B0"/>
    <w:rsid w:val="04F9361E"/>
    <w:rsid w:val="050643F9"/>
    <w:rsid w:val="050F7BAB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9761E0"/>
    <w:rsid w:val="059A0E8F"/>
    <w:rsid w:val="05B71CEB"/>
    <w:rsid w:val="05B96C80"/>
    <w:rsid w:val="05C05FA5"/>
    <w:rsid w:val="05D03D33"/>
    <w:rsid w:val="05F115C0"/>
    <w:rsid w:val="061502A7"/>
    <w:rsid w:val="061C6B2D"/>
    <w:rsid w:val="061F6802"/>
    <w:rsid w:val="062E4C3D"/>
    <w:rsid w:val="062E6905"/>
    <w:rsid w:val="063F0270"/>
    <w:rsid w:val="067A09FA"/>
    <w:rsid w:val="067E6679"/>
    <w:rsid w:val="06986BE8"/>
    <w:rsid w:val="069F6334"/>
    <w:rsid w:val="06AA2137"/>
    <w:rsid w:val="06B741DD"/>
    <w:rsid w:val="06BA25C5"/>
    <w:rsid w:val="06BF4D3C"/>
    <w:rsid w:val="06C1202B"/>
    <w:rsid w:val="06CD42C4"/>
    <w:rsid w:val="06D8655C"/>
    <w:rsid w:val="06E20FAC"/>
    <w:rsid w:val="06EA7680"/>
    <w:rsid w:val="06EC5E8E"/>
    <w:rsid w:val="06FA1737"/>
    <w:rsid w:val="07050D55"/>
    <w:rsid w:val="071A41EC"/>
    <w:rsid w:val="07463E60"/>
    <w:rsid w:val="074B3532"/>
    <w:rsid w:val="07541C5A"/>
    <w:rsid w:val="0754398E"/>
    <w:rsid w:val="07635050"/>
    <w:rsid w:val="076721B4"/>
    <w:rsid w:val="076C4756"/>
    <w:rsid w:val="077548C2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E1BD0"/>
    <w:rsid w:val="08102208"/>
    <w:rsid w:val="08141BD6"/>
    <w:rsid w:val="08197DD2"/>
    <w:rsid w:val="082F109E"/>
    <w:rsid w:val="083B011E"/>
    <w:rsid w:val="083E7D79"/>
    <w:rsid w:val="084946B2"/>
    <w:rsid w:val="085219AE"/>
    <w:rsid w:val="08581F76"/>
    <w:rsid w:val="085931B7"/>
    <w:rsid w:val="087B1FF8"/>
    <w:rsid w:val="089D1CB7"/>
    <w:rsid w:val="08FC21F4"/>
    <w:rsid w:val="09066EE6"/>
    <w:rsid w:val="09195451"/>
    <w:rsid w:val="09334E76"/>
    <w:rsid w:val="09485EB3"/>
    <w:rsid w:val="09914FCD"/>
    <w:rsid w:val="09975DC2"/>
    <w:rsid w:val="09B145E4"/>
    <w:rsid w:val="09B900DE"/>
    <w:rsid w:val="09C3351A"/>
    <w:rsid w:val="09DF2074"/>
    <w:rsid w:val="0A1D36CD"/>
    <w:rsid w:val="0A3C2172"/>
    <w:rsid w:val="0A477884"/>
    <w:rsid w:val="0A501AA3"/>
    <w:rsid w:val="0A574669"/>
    <w:rsid w:val="0A6825B7"/>
    <w:rsid w:val="0A75239A"/>
    <w:rsid w:val="0A9D6E3B"/>
    <w:rsid w:val="0AA71E94"/>
    <w:rsid w:val="0ADB5A7E"/>
    <w:rsid w:val="0ADC46E2"/>
    <w:rsid w:val="0ADC50D7"/>
    <w:rsid w:val="0ADD50EF"/>
    <w:rsid w:val="0AE02BF8"/>
    <w:rsid w:val="0AEE711F"/>
    <w:rsid w:val="0B4F3619"/>
    <w:rsid w:val="0B6C6C61"/>
    <w:rsid w:val="0B80232F"/>
    <w:rsid w:val="0B83012F"/>
    <w:rsid w:val="0B854172"/>
    <w:rsid w:val="0B8F6081"/>
    <w:rsid w:val="0BA14FB7"/>
    <w:rsid w:val="0BC07420"/>
    <w:rsid w:val="0BDD731F"/>
    <w:rsid w:val="0BF724D8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FC6222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577E1C"/>
    <w:rsid w:val="0E6D3705"/>
    <w:rsid w:val="0E6F174F"/>
    <w:rsid w:val="0E9305FA"/>
    <w:rsid w:val="0E94340C"/>
    <w:rsid w:val="0E984B91"/>
    <w:rsid w:val="0EA2285E"/>
    <w:rsid w:val="0ED05760"/>
    <w:rsid w:val="0F091857"/>
    <w:rsid w:val="0F0A045B"/>
    <w:rsid w:val="0F0B3EC8"/>
    <w:rsid w:val="0F134D9F"/>
    <w:rsid w:val="0F1E3C65"/>
    <w:rsid w:val="0F25419F"/>
    <w:rsid w:val="0F491E09"/>
    <w:rsid w:val="0F546B75"/>
    <w:rsid w:val="0F6D4E03"/>
    <w:rsid w:val="0F77328B"/>
    <w:rsid w:val="0F7E4A8B"/>
    <w:rsid w:val="0F930419"/>
    <w:rsid w:val="0FB74172"/>
    <w:rsid w:val="0FC66198"/>
    <w:rsid w:val="0FC75EEE"/>
    <w:rsid w:val="0FCC3F51"/>
    <w:rsid w:val="0FD23D30"/>
    <w:rsid w:val="0FF87B67"/>
    <w:rsid w:val="0FFD2E36"/>
    <w:rsid w:val="101428EA"/>
    <w:rsid w:val="102F72A8"/>
    <w:rsid w:val="10374941"/>
    <w:rsid w:val="10660B63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1083133"/>
    <w:rsid w:val="110B24AF"/>
    <w:rsid w:val="110E2528"/>
    <w:rsid w:val="11196874"/>
    <w:rsid w:val="112A01DF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41173"/>
    <w:rsid w:val="12E56666"/>
    <w:rsid w:val="12EB080C"/>
    <w:rsid w:val="12F15B4A"/>
    <w:rsid w:val="12FB55F1"/>
    <w:rsid w:val="12FC4C4A"/>
    <w:rsid w:val="133C10D2"/>
    <w:rsid w:val="134A606D"/>
    <w:rsid w:val="1367594E"/>
    <w:rsid w:val="13761D7B"/>
    <w:rsid w:val="13813FAC"/>
    <w:rsid w:val="13992BE4"/>
    <w:rsid w:val="13A27CA3"/>
    <w:rsid w:val="13D05C32"/>
    <w:rsid w:val="13D855BA"/>
    <w:rsid w:val="13E95CD4"/>
    <w:rsid w:val="13EC63BC"/>
    <w:rsid w:val="14220FB9"/>
    <w:rsid w:val="143A727F"/>
    <w:rsid w:val="143B7102"/>
    <w:rsid w:val="14492CFB"/>
    <w:rsid w:val="147432F5"/>
    <w:rsid w:val="147561B7"/>
    <w:rsid w:val="14856F0D"/>
    <w:rsid w:val="14874462"/>
    <w:rsid w:val="14BD732A"/>
    <w:rsid w:val="14CC4197"/>
    <w:rsid w:val="14D16C5C"/>
    <w:rsid w:val="14F72025"/>
    <w:rsid w:val="150818DD"/>
    <w:rsid w:val="151F5E0F"/>
    <w:rsid w:val="15227F36"/>
    <w:rsid w:val="152B2276"/>
    <w:rsid w:val="15344D17"/>
    <w:rsid w:val="154A4DFC"/>
    <w:rsid w:val="156644AF"/>
    <w:rsid w:val="15733CEE"/>
    <w:rsid w:val="157C3764"/>
    <w:rsid w:val="158879DE"/>
    <w:rsid w:val="15992531"/>
    <w:rsid w:val="15A50A7A"/>
    <w:rsid w:val="15B479FC"/>
    <w:rsid w:val="15BC1A9A"/>
    <w:rsid w:val="15ED388A"/>
    <w:rsid w:val="160C5454"/>
    <w:rsid w:val="162E6537"/>
    <w:rsid w:val="163363D2"/>
    <w:rsid w:val="16377269"/>
    <w:rsid w:val="163E2AB8"/>
    <w:rsid w:val="164A30E1"/>
    <w:rsid w:val="16756F56"/>
    <w:rsid w:val="167E24CF"/>
    <w:rsid w:val="168D67EF"/>
    <w:rsid w:val="169368E2"/>
    <w:rsid w:val="16A36133"/>
    <w:rsid w:val="16A82D9A"/>
    <w:rsid w:val="16BA46C0"/>
    <w:rsid w:val="16C11CDD"/>
    <w:rsid w:val="16E204EC"/>
    <w:rsid w:val="16E951E1"/>
    <w:rsid w:val="16FA6207"/>
    <w:rsid w:val="1704664E"/>
    <w:rsid w:val="1705425F"/>
    <w:rsid w:val="170959E4"/>
    <w:rsid w:val="17292082"/>
    <w:rsid w:val="17334576"/>
    <w:rsid w:val="17527577"/>
    <w:rsid w:val="17660AF2"/>
    <w:rsid w:val="177E7F60"/>
    <w:rsid w:val="177F7314"/>
    <w:rsid w:val="17887726"/>
    <w:rsid w:val="178D2667"/>
    <w:rsid w:val="17E340BC"/>
    <w:rsid w:val="17F062FD"/>
    <w:rsid w:val="17F42B99"/>
    <w:rsid w:val="180E40F1"/>
    <w:rsid w:val="18151116"/>
    <w:rsid w:val="18225A12"/>
    <w:rsid w:val="18396F81"/>
    <w:rsid w:val="184743E2"/>
    <w:rsid w:val="184D4357"/>
    <w:rsid w:val="18521A39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F34F4"/>
    <w:rsid w:val="18EC4490"/>
    <w:rsid w:val="18ED47DB"/>
    <w:rsid w:val="18F669FA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A867BE"/>
    <w:rsid w:val="19AB08EA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98545C"/>
    <w:rsid w:val="1AD02BB1"/>
    <w:rsid w:val="1ADC791D"/>
    <w:rsid w:val="1B102525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72048"/>
    <w:rsid w:val="1B9F760C"/>
    <w:rsid w:val="1BAE0D3A"/>
    <w:rsid w:val="1BE00A25"/>
    <w:rsid w:val="1BF76FA4"/>
    <w:rsid w:val="1C115602"/>
    <w:rsid w:val="1C2A284A"/>
    <w:rsid w:val="1C384865"/>
    <w:rsid w:val="1C3B3518"/>
    <w:rsid w:val="1C4E5369"/>
    <w:rsid w:val="1C5254A4"/>
    <w:rsid w:val="1C6221B7"/>
    <w:rsid w:val="1C756213"/>
    <w:rsid w:val="1CA534DE"/>
    <w:rsid w:val="1CA76CEF"/>
    <w:rsid w:val="1CB61B34"/>
    <w:rsid w:val="1CBA5F77"/>
    <w:rsid w:val="1CD16CB8"/>
    <w:rsid w:val="1CFF5EAA"/>
    <w:rsid w:val="1D2D3220"/>
    <w:rsid w:val="1D4A3D81"/>
    <w:rsid w:val="1D55083D"/>
    <w:rsid w:val="1D593457"/>
    <w:rsid w:val="1D940AA2"/>
    <w:rsid w:val="1DA566C6"/>
    <w:rsid w:val="1DB01F38"/>
    <w:rsid w:val="1DC72896"/>
    <w:rsid w:val="1DE86A66"/>
    <w:rsid w:val="1DEE1833"/>
    <w:rsid w:val="1E0908B0"/>
    <w:rsid w:val="1E1D2535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AB0DBC"/>
    <w:rsid w:val="1EAE4781"/>
    <w:rsid w:val="1EBA6F32"/>
    <w:rsid w:val="1EDA63A5"/>
    <w:rsid w:val="1EED76E0"/>
    <w:rsid w:val="1F180EF9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635A3"/>
    <w:rsid w:val="1F8C2552"/>
    <w:rsid w:val="1F9C5978"/>
    <w:rsid w:val="1FA308E5"/>
    <w:rsid w:val="1FBE6BEB"/>
    <w:rsid w:val="1FC42E9D"/>
    <w:rsid w:val="1FC97738"/>
    <w:rsid w:val="1FD57123"/>
    <w:rsid w:val="1FE84D30"/>
    <w:rsid w:val="1FED52E1"/>
    <w:rsid w:val="1FFD529D"/>
    <w:rsid w:val="20107F24"/>
    <w:rsid w:val="20165A04"/>
    <w:rsid w:val="201E5DE0"/>
    <w:rsid w:val="202E3BA1"/>
    <w:rsid w:val="207422E6"/>
    <w:rsid w:val="20812427"/>
    <w:rsid w:val="208634FB"/>
    <w:rsid w:val="20897AC0"/>
    <w:rsid w:val="20B31F64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60E47"/>
    <w:rsid w:val="21F94D14"/>
    <w:rsid w:val="22225160"/>
    <w:rsid w:val="2229302F"/>
    <w:rsid w:val="22340741"/>
    <w:rsid w:val="2238098F"/>
    <w:rsid w:val="225564EB"/>
    <w:rsid w:val="225E6657"/>
    <w:rsid w:val="22640CC3"/>
    <w:rsid w:val="228278F4"/>
    <w:rsid w:val="228815D3"/>
    <w:rsid w:val="22A75620"/>
    <w:rsid w:val="22AD7794"/>
    <w:rsid w:val="22B645B0"/>
    <w:rsid w:val="22BC725E"/>
    <w:rsid w:val="22D100A4"/>
    <w:rsid w:val="22E6428D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C145EF"/>
    <w:rsid w:val="23D235D0"/>
    <w:rsid w:val="23D25365"/>
    <w:rsid w:val="23DD1B3C"/>
    <w:rsid w:val="23F4034E"/>
    <w:rsid w:val="240371E6"/>
    <w:rsid w:val="2407580F"/>
    <w:rsid w:val="240C2364"/>
    <w:rsid w:val="241536E8"/>
    <w:rsid w:val="244A37D3"/>
    <w:rsid w:val="245D2536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D037C"/>
    <w:rsid w:val="251F10C7"/>
    <w:rsid w:val="25293F80"/>
    <w:rsid w:val="255273C3"/>
    <w:rsid w:val="2570394C"/>
    <w:rsid w:val="25924264"/>
    <w:rsid w:val="25970F68"/>
    <w:rsid w:val="25A130FC"/>
    <w:rsid w:val="25AE7E68"/>
    <w:rsid w:val="25BA004D"/>
    <w:rsid w:val="25C52299"/>
    <w:rsid w:val="25DD55FB"/>
    <w:rsid w:val="25DE0DDB"/>
    <w:rsid w:val="26141B5F"/>
    <w:rsid w:val="26293ED7"/>
    <w:rsid w:val="262D1BA9"/>
    <w:rsid w:val="263747E9"/>
    <w:rsid w:val="264E7259"/>
    <w:rsid w:val="264F37ED"/>
    <w:rsid w:val="267C6CA9"/>
    <w:rsid w:val="268447DA"/>
    <w:rsid w:val="26965307"/>
    <w:rsid w:val="26A06719"/>
    <w:rsid w:val="26A67839"/>
    <w:rsid w:val="26BA71BF"/>
    <w:rsid w:val="26BA7C60"/>
    <w:rsid w:val="26ED7781"/>
    <w:rsid w:val="26F750A4"/>
    <w:rsid w:val="271379F0"/>
    <w:rsid w:val="274F42C8"/>
    <w:rsid w:val="27553EEA"/>
    <w:rsid w:val="275E4056"/>
    <w:rsid w:val="276F0494"/>
    <w:rsid w:val="27707AEE"/>
    <w:rsid w:val="2775510D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9A2AA3"/>
    <w:rsid w:val="28A37397"/>
    <w:rsid w:val="28A93FB9"/>
    <w:rsid w:val="28AE388C"/>
    <w:rsid w:val="28B60F25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C0416E"/>
    <w:rsid w:val="29C137C7"/>
    <w:rsid w:val="2A095D01"/>
    <w:rsid w:val="2A132D50"/>
    <w:rsid w:val="2A176C4D"/>
    <w:rsid w:val="2A1C76E6"/>
    <w:rsid w:val="2A307018"/>
    <w:rsid w:val="2A497728"/>
    <w:rsid w:val="2A4A6D87"/>
    <w:rsid w:val="2A62672D"/>
    <w:rsid w:val="2A9B4195"/>
    <w:rsid w:val="2AC0724B"/>
    <w:rsid w:val="2AC41D98"/>
    <w:rsid w:val="2AE22F42"/>
    <w:rsid w:val="2AFD2549"/>
    <w:rsid w:val="2B002039"/>
    <w:rsid w:val="2B027D25"/>
    <w:rsid w:val="2B0F0ED1"/>
    <w:rsid w:val="2B150FC4"/>
    <w:rsid w:val="2B382B44"/>
    <w:rsid w:val="2B4F1836"/>
    <w:rsid w:val="2B5E0447"/>
    <w:rsid w:val="2B644AE3"/>
    <w:rsid w:val="2B7037AB"/>
    <w:rsid w:val="2B75100F"/>
    <w:rsid w:val="2B762D4B"/>
    <w:rsid w:val="2B881414"/>
    <w:rsid w:val="2BA04F9E"/>
    <w:rsid w:val="2BA8774B"/>
    <w:rsid w:val="2BAC7237"/>
    <w:rsid w:val="2BBC7992"/>
    <w:rsid w:val="2BE3594E"/>
    <w:rsid w:val="2BFC1D01"/>
    <w:rsid w:val="2C284379"/>
    <w:rsid w:val="2C287FF7"/>
    <w:rsid w:val="2C353974"/>
    <w:rsid w:val="2C377AC1"/>
    <w:rsid w:val="2C390A8A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72C02"/>
    <w:rsid w:val="2CB50A49"/>
    <w:rsid w:val="2CBC5046"/>
    <w:rsid w:val="2CC67D4F"/>
    <w:rsid w:val="2D0461B9"/>
    <w:rsid w:val="2D0B41F9"/>
    <w:rsid w:val="2D1711EE"/>
    <w:rsid w:val="2D1E5BDE"/>
    <w:rsid w:val="2D250244"/>
    <w:rsid w:val="2D2A7E76"/>
    <w:rsid w:val="2D2C7C11"/>
    <w:rsid w:val="2D3163B0"/>
    <w:rsid w:val="2D35210F"/>
    <w:rsid w:val="2D3C3E22"/>
    <w:rsid w:val="2D3C78E5"/>
    <w:rsid w:val="2D5473F4"/>
    <w:rsid w:val="2D601C8D"/>
    <w:rsid w:val="2D892E82"/>
    <w:rsid w:val="2DB029C3"/>
    <w:rsid w:val="2DB4536F"/>
    <w:rsid w:val="2DB57BAA"/>
    <w:rsid w:val="2DDB02CC"/>
    <w:rsid w:val="2DE61A45"/>
    <w:rsid w:val="2DF27D37"/>
    <w:rsid w:val="2DF72E1E"/>
    <w:rsid w:val="2E1312F0"/>
    <w:rsid w:val="2E143612"/>
    <w:rsid w:val="2E180272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D1509A"/>
    <w:rsid w:val="2ED40AF8"/>
    <w:rsid w:val="2EDA2C9E"/>
    <w:rsid w:val="2F0A0CA6"/>
    <w:rsid w:val="2F0D22BF"/>
    <w:rsid w:val="2F0E2DDB"/>
    <w:rsid w:val="2F113E46"/>
    <w:rsid w:val="2F131223"/>
    <w:rsid w:val="2F222924"/>
    <w:rsid w:val="2F517346"/>
    <w:rsid w:val="2F526238"/>
    <w:rsid w:val="2F544F8C"/>
    <w:rsid w:val="2F6C4A5A"/>
    <w:rsid w:val="2F7264B7"/>
    <w:rsid w:val="2F8A5440"/>
    <w:rsid w:val="2F9A4353"/>
    <w:rsid w:val="2FAC5648"/>
    <w:rsid w:val="2FB65B9E"/>
    <w:rsid w:val="2FDB1BC9"/>
    <w:rsid w:val="2FF46177"/>
    <w:rsid w:val="30081C57"/>
    <w:rsid w:val="300F2386"/>
    <w:rsid w:val="301A6893"/>
    <w:rsid w:val="302B4FA7"/>
    <w:rsid w:val="303F483A"/>
    <w:rsid w:val="30404A53"/>
    <w:rsid w:val="30452F08"/>
    <w:rsid w:val="305137EA"/>
    <w:rsid w:val="30662444"/>
    <w:rsid w:val="307039CC"/>
    <w:rsid w:val="30770068"/>
    <w:rsid w:val="3095452D"/>
    <w:rsid w:val="30A62A90"/>
    <w:rsid w:val="30B14F43"/>
    <w:rsid w:val="30B60F81"/>
    <w:rsid w:val="30CC23DC"/>
    <w:rsid w:val="30D84C78"/>
    <w:rsid w:val="30ED707D"/>
    <w:rsid w:val="310701CB"/>
    <w:rsid w:val="311E24C1"/>
    <w:rsid w:val="311F0DA0"/>
    <w:rsid w:val="314931FE"/>
    <w:rsid w:val="31934188"/>
    <w:rsid w:val="31BF0C8F"/>
    <w:rsid w:val="31E85CA8"/>
    <w:rsid w:val="31EB220A"/>
    <w:rsid w:val="31F918F3"/>
    <w:rsid w:val="31F96532"/>
    <w:rsid w:val="32111BAB"/>
    <w:rsid w:val="32274116"/>
    <w:rsid w:val="322A27BF"/>
    <w:rsid w:val="322D3DB8"/>
    <w:rsid w:val="3238470D"/>
    <w:rsid w:val="32503CD3"/>
    <w:rsid w:val="325C50AE"/>
    <w:rsid w:val="3261507D"/>
    <w:rsid w:val="326459D6"/>
    <w:rsid w:val="327F0CFA"/>
    <w:rsid w:val="327F4174"/>
    <w:rsid w:val="328162A0"/>
    <w:rsid w:val="329927D1"/>
    <w:rsid w:val="32A221C8"/>
    <w:rsid w:val="32AA4049"/>
    <w:rsid w:val="32B76D8B"/>
    <w:rsid w:val="32DA341D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A063C1"/>
    <w:rsid w:val="33B45F48"/>
    <w:rsid w:val="33B61ED2"/>
    <w:rsid w:val="33BD6B47"/>
    <w:rsid w:val="33C80A56"/>
    <w:rsid w:val="33D968C6"/>
    <w:rsid w:val="33DE5CBC"/>
    <w:rsid w:val="33E04DFC"/>
    <w:rsid w:val="33E449E8"/>
    <w:rsid w:val="33E830BD"/>
    <w:rsid w:val="33E83915"/>
    <w:rsid w:val="340634A0"/>
    <w:rsid w:val="34380E16"/>
    <w:rsid w:val="34652146"/>
    <w:rsid w:val="34750AB5"/>
    <w:rsid w:val="34874EF3"/>
    <w:rsid w:val="34913981"/>
    <w:rsid w:val="34A12BF9"/>
    <w:rsid w:val="34F20066"/>
    <w:rsid w:val="34FB3F48"/>
    <w:rsid w:val="35223C00"/>
    <w:rsid w:val="35250800"/>
    <w:rsid w:val="35264CB6"/>
    <w:rsid w:val="353F0533"/>
    <w:rsid w:val="35414403"/>
    <w:rsid w:val="3556002F"/>
    <w:rsid w:val="355D2DF6"/>
    <w:rsid w:val="356C3C0C"/>
    <w:rsid w:val="357E1C87"/>
    <w:rsid w:val="357E4BF5"/>
    <w:rsid w:val="3587674A"/>
    <w:rsid w:val="35983723"/>
    <w:rsid w:val="359A2D7C"/>
    <w:rsid w:val="35B47338"/>
    <w:rsid w:val="35C35277"/>
    <w:rsid w:val="35DB084C"/>
    <w:rsid w:val="35ED267E"/>
    <w:rsid w:val="36036818"/>
    <w:rsid w:val="360D7D52"/>
    <w:rsid w:val="36186CF3"/>
    <w:rsid w:val="361F1C60"/>
    <w:rsid w:val="362317B0"/>
    <w:rsid w:val="36304469"/>
    <w:rsid w:val="363506C2"/>
    <w:rsid w:val="364E28A2"/>
    <w:rsid w:val="3653186C"/>
    <w:rsid w:val="365F1677"/>
    <w:rsid w:val="368E3857"/>
    <w:rsid w:val="36BF1BC9"/>
    <w:rsid w:val="36D07CFA"/>
    <w:rsid w:val="36D77545"/>
    <w:rsid w:val="36DE3793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5E6DF0"/>
    <w:rsid w:val="37612D27"/>
    <w:rsid w:val="37684C9A"/>
    <w:rsid w:val="376F1E39"/>
    <w:rsid w:val="377278DA"/>
    <w:rsid w:val="37813E56"/>
    <w:rsid w:val="378B5517"/>
    <w:rsid w:val="37905EA0"/>
    <w:rsid w:val="37984D56"/>
    <w:rsid w:val="37B13FAF"/>
    <w:rsid w:val="37DA73FD"/>
    <w:rsid w:val="37E065F1"/>
    <w:rsid w:val="37FF2F0E"/>
    <w:rsid w:val="38200CB7"/>
    <w:rsid w:val="38246991"/>
    <w:rsid w:val="3827387D"/>
    <w:rsid w:val="38496943"/>
    <w:rsid w:val="386C5D3E"/>
    <w:rsid w:val="3871335D"/>
    <w:rsid w:val="387E00C9"/>
    <w:rsid w:val="3882184F"/>
    <w:rsid w:val="38AF2C58"/>
    <w:rsid w:val="38C7758E"/>
    <w:rsid w:val="38F026C3"/>
    <w:rsid w:val="38FF1464"/>
    <w:rsid w:val="392927F4"/>
    <w:rsid w:val="394F5BA6"/>
    <w:rsid w:val="398B437E"/>
    <w:rsid w:val="39A24982"/>
    <w:rsid w:val="39A910BC"/>
    <w:rsid w:val="39C3537C"/>
    <w:rsid w:val="39C52C0D"/>
    <w:rsid w:val="3A014D73"/>
    <w:rsid w:val="3A065CA2"/>
    <w:rsid w:val="3A520D14"/>
    <w:rsid w:val="3A5C2699"/>
    <w:rsid w:val="3A744A0A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2E1447"/>
    <w:rsid w:val="3B4B5801"/>
    <w:rsid w:val="3B4D50C5"/>
    <w:rsid w:val="3B547C8B"/>
    <w:rsid w:val="3B606AA9"/>
    <w:rsid w:val="3B636B23"/>
    <w:rsid w:val="3B6B77B7"/>
    <w:rsid w:val="3B712EE8"/>
    <w:rsid w:val="3B790581"/>
    <w:rsid w:val="3BB9336F"/>
    <w:rsid w:val="3BBA3B6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C11012"/>
    <w:rsid w:val="3CC960B9"/>
    <w:rsid w:val="3CE70DB6"/>
    <w:rsid w:val="3CEE6FA1"/>
    <w:rsid w:val="3CF66C0A"/>
    <w:rsid w:val="3CFB4C5D"/>
    <w:rsid w:val="3D4223AD"/>
    <w:rsid w:val="3D7423FD"/>
    <w:rsid w:val="3D7D00DC"/>
    <w:rsid w:val="3D7E0E7E"/>
    <w:rsid w:val="3D826B73"/>
    <w:rsid w:val="3DBE1FC2"/>
    <w:rsid w:val="3DC07568"/>
    <w:rsid w:val="3DD86F3A"/>
    <w:rsid w:val="3DDC316C"/>
    <w:rsid w:val="3DE07282"/>
    <w:rsid w:val="3DF91843"/>
    <w:rsid w:val="3E284F59"/>
    <w:rsid w:val="3E41478A"/>
    <w:rsid w:val="3E5201BC"/>
    <w:rsid w:val="3E5B23DB"/>
    <w:rsid w:val="3E5B3B51"/>
    <w:rsid w:val="3E6E3DBF"/>
    <w:rsid w:val="3E7A3FA5"/>
    <w:rsid w:val="3E8A1B82"/>
    <w:rsid w:val="3E8E21C5"/>
    <w:rsid w:val="3E9D72F5"/>
    <w:rsid w:val="3E9E5242"/>
    <w:rsid w:val="3EA2203F"/>
    <w:rsid w:val="3EB97F9E"/>
    <w:rsid w:val="3ECF47EA"/>
    <w:rsid w:val="3ED26C57"/>
    <w:rsid w:val="3EF50B95"/>
    <w:rsid w:val="3F0B7B65"/>
    <w:rsid w:val="3F21430D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6843"/>
    <w:rsid w:val="401B4533"/>
    <w:rsid w:val="401E7FAE"/>
    <w:rsid w:val="407025DB"/>
    <w:rsid w:val="40756534"/>
    <w:rsid w:val="407B6C60"/>
    <w:rsid w:val="408C3A72"/>
    <w:rsid w:val="408F792A"/>
    <w:rsid w:val="40914F84"/>
    <w:rsid w:val="409A1C76"/>
    <w:rsid w:val="40A82EFC"/>
    <w:rsid w:val="40AC0B88"/>
    <w:rsid w:val="40C20164"/>
    <w:rsid w:val="40C80B75"/>
    <w:rsid w:val="40D24A7A"/>
    <w:rsid w:val="40D31E9E"/>
    <w:rsid w:val="40DF4137"/>
    <w:rsid w:val="40E86356"/>
    <w:rsid w:val="40F25B1B"/>
    <w:rsid w:val="40FD24BE"/>
    <w:rsid w:val="410C2D75"/>
    <w:rsid w:val="412752AA"/>
    <w:rsid w:val="41366F69"/>
    <w:rsid w:val="41480B4D"/>
    <w:rsid w:val="416C69B7"/>
    <w:rsid w:val="418B1335"/>
    <w:rsid w:val="41A208E6"/>
    <w:rsid w:val="41A37141"/>
    <w:rsid w:val="41DE0A11"/>
    <w:rsid w:val="41DE6C3F"/>
    <w:rsid w:val="41E16D4C"/>
    <w:rsid w:val="41E47950"/>
    <w:rsid w:val="421847E2"/>
    <w:rsid w:val="421D2BB5"/>
    <w:rsid w:val="421D2C97"/>
    <w:rsid w:val="42207AA0"/>
    <w:rsid w:val="422A387A"/>
    <w:rsid w:val="42302DFC"/>
    <w:rsid w:val="4258222A"/>
    <w:rsid w:val="427342EC"/>
    <w:rsid w:val="427C5579"/>
    <w:rsid w:val="428A37DB"/>
    <w:rsid w:val="42916F69"/>
    <w:rsid w:val="429B74ED"/>
    <w:rsid w:val="42B94836"/>
    <w:rsid w:val="42CF714A"/>
    <w:rsid w:val="42E16FF9"/>
    <w:rsid w:val="43034954"/>
    <w:rsid w:val="430B40A0"/>
    <w:rsid w:val="432946F8"/>
    <w:rsid w:val="432A1217"/>
    <w:rsid w:val="43307E11"/>
    <w:rsid w:val="433237B2"/>
    <w:rsid w:val="434442C8"/>
    <w:rsid w:val="435018A1"/>
    <w:rsid w:val="438C3708"/>
    <w:rsid w:val="439F229A"/>
    <w:rsid w:val="43C901B0"/>
    <w:rsid w:val="43F72CC5"/>
    <w:rsid w:val="440203D8"/>
    <w:rsid w:val="44174B0E"/>
    <w:rsid w:val="442F041A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C4E15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4772F5"/>
    <w:rsid w:val="45505C97"/>
    <w:rsid w:val="4555747A"/>
    <w:rsid w:val="45684AE6"/>
    <w:rsid w:val="4576093C"/>
    <w:rsid w:val="45A00B19"/>
    <w:rsid w:val="45B7081F"/>
    <w:rsid w:val="45C538A4"/>
    <w:rsid w:val="45C6230C"/>
    <w:rsid w:val="45F51ADA"/>
    <w:rsid w:val="462260A9"/>
    <w:rsid w:val="46235014"/>
    <w:rsid w:val="462501D5"/>
    <w:rsid w:val="463958E6"/>
    <w:rsid w:val="463F246D"/>
    <w:rsid w:val="464247F9"/>
    <w:rsid w:val="4668303D"/>
    <w:rsid w:val="46845629"/>
    <w:rsid w:val="468604DF"/>
    <w:rsid w:val="468C638D"/>
    <w:rsid w:val="469F5CBE"/>
    <w:rsid w:val="46B51F2C"/>
    <w:rsid w:val="46F41115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D66E97"/>
    <w:rsid w:val="48102B8B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9A017E"/>
    <w:rsid w:val="48AB33C2"/>
    <w:rsid w:val="48BE63E9"/>
    <w:rsid w:val="48C4125B"/>
    <w:rsid w:val="48FA3211"/>
    <w:rsid w:val="48FE0BF8"/>
    <w:rsid w:val="490C6E6F"/>
    <w:rsid w:val="4917600A"/>
    <w:rsid w:val="491A0531"/>
    <w:rsid w:val="49294E43"/>
    <w:rsid w:val="492C2215"/>
    <w:rsid w:val="49402257"/>
    <w:rsid w:val="495D7F48"/>
    <w:rsid w:val="496070A7"/>
    <w:rsid w:val="497907C1"/>
    <w:rsid w:val="49AD3523"/>
    <w:rsid w:val="49B3517A"/>
    <w:rsid w:val="49D433EE"/>
    <w:rsid w:val="49EE3C79"/>
    <w:rsid w:val="4A015BA5"/>
    <w:rsid w:val="4A1B15C8"/>
    <w:rsid w:val="4A311628"/>
    <w:rsid w:val="4A372A74"/>
    <w:rsid w:val="4A3922B8"/>
    <w:rsid w:val="4A64451E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655548"/>
    <w:rsid w:val="4B7A02A7"/>
    <w:rsid w:val="4B9E19F4"/>
    <w:rsid w:val="4BA07DE3"/>
    <w:rsid w:val="4BA8113B"/>
    <w:rsid w:val="4BB42648"/>
    <w:rsid w:val="4BC50B39"/>
    <w:rsid w:val="4BCD61D2"/>
    <w:rsid w:val="4BD165C6"/>
    <w:rsid w:val="4C092FFA"/>
    <w:rsid w:val="4C143200"/>
    <w:rsid w:val="4C1D6881"/>
    <w:rsid w:val="4C3B7578"/>
    <w:rsid w:val="4C530B9E"/>
    <w:rsid w:val="4C5821AD"/>
    <w:rsid w:val="4C904488"/>
    <w:rsid w:val="4C951AA7"/>
    <w:rsid w:val="4C9A70C7"/>
    <w:rsid w:val="4CC60DB4"/>
    <w:rsid w:val="4CFB2B99"/>
    <w:rsid w:val="4D176CDD"/>
    <w:rsid w:val="4D176F21"/>
    <w:rsid w:val="4D1D5A08"/>
    <w:rsid w:val="4D255D1B"/>
    <w:rsid w:val="4D4D5BFF"/>
    <w:rsid w:val="4D567A2A"/>
    <w:rsid w:val="4D587B0F"/>
    <w:rsid w:val="4D5E3823"/>
    <w:rsid w:val="4D6B1C95"/>
    <w:rsid w:val="4D865650"/>
    <w:rsid w:val="4D8C54DC"/>
    <w:rsid w:val="4D9A561E"/>
    <w:rsid w:val="4DA66D09"/>
    <w:rsid w:val="4DAD60E5"/>
    <w:rsid w:val="4DDD70BE"/>
    <w:rsid w:val="4DF36049"/>
    <w:rsid w:val="4E1B068A"/>
    <w:rsid w:val="4E2B4641"/>
    <w:rsid w:val="4E5122A9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E6963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8C3149"/>
    <w:rsid w:val="4F8F360B"/>
    <w:rsid w:val="4F8F7453"/>
    <w:rsid w:val="4F911872"/>
    <w:rsid w:val="4F951480"/>
    <w:rsid w:val="4FAC303A"/>
    <w:rsid w:val="4FC6507C"/>
    <w:rsid w:val="4FC82B2E"/>
    <w:rsid w:val="500F2DC6"/>
    <w:rsid w:val="500F511D"/>
    <w:rsid w:val="50292CB4"/>
    <w:rsid w:val="502C5162"/>
    <w:rsid w:val="50340D81"/>
    <w:rsid w:val="50607B05"/>
    <w:rsid w:val="50685BF3"/>
    <w:rsid w:val="506D5166"/>
    <w:rsid w:val="507018C7"/>
    <w:rsid w:val="50747D2C"/>
    <w:rsid w:val="507927A8"/>
    <w:rsid w:val="508240F1"/>
    <w:rsid w:val="50965BAE"/>
    <w:rsid w:val="50BA4CC0"/>
    <w:rsid w:val="50C57042"/>
    <w:rsid w:val="50C92A33"/>
    <w:rsid w:val="50D954C3"/>
    <w:rsid w:val="50E10C5A"/>
    <w:rsid w:val="50F733A8"/>
    <w:rsid w:val="50FA66E7"/>
    <w:rsid w:val="50FB11BA"/>
    <w:rsid w:val="50FD2FC0"/>
    <w:rsid w:val="510B1AC2"/>
    <w:rsid w:val="511126A2"/>
    <w:rsid w:val="51116092"/>
    <w:rsid w:val="513E60D4"/>
    <w:rsid w:val="51510956"/>
    <w:rsid w:val="516473EA"/>
    <w:rsid w:val="516C5EF8"/>
    <w:rsid w:val="517C08CB"/>
    <w:rsid w:val="519530DD"/>
    <w:rsid w:val="51A56D5E"/>
    <w:rsid w:val="51BA7D9C"/>
    <w:rsid w:val="51CA4B82"/>
    <w:rsid w:val="51D72F2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FD6150"/>
    <w:rsid w:val="52FE3C2E"/>
    <w:rsid w:val="5304233A"/>
    <w:rsid w:val="531145A8"/>
    <w:rsid w:val="532366DF"/>
    <w:rsid w:val="532A414D"/>
    <w:rsid w:val="53373E56"/>
    <w:rsid w:val="53430F31"/>
    <w:rsid w:val="53537313"/>
    <w:rsid w:val="536632F4"/>
    <w:rsid w:val="53741F9D"/>
    <w:rsid w:val="53832BD5"/>
    <w:rsid w:val="538771E8"/>
    <w:rsid w:val="5389478E"/>
    <w:rsid w:val="538D7111"/>
    <w:rsid w:val="538E1DAE"/>
    <w:rsid w:val="53991C45"/>
    <w:rsid w:val="539C0A6E"/>
    <w:rsid w:val="53C74089"/>
    <w:rsid w:val="53DA0EE7"/>
    <w:rsid w:val="53DB7228"/>
    <w:rsid w:val="53F15CD4"/>
    <w:rsid w:val="54024CD1"/>
    <w:rsid w:val="54135C95"/>
    <w:rsid w:val="5435198C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D51A4B"/>
    <w:rsid w:val="54D9743E"/>
    <w:rsid w:val="54DD06D4"/>
    <w:rsid w:val="551B1885"/>
    <w:rsid w:val="553C5017"/>
    <w:rsid w:val="55516A4E"/>
    <w:rsid w:val="556B5270"/>
    <w:rsid w:val="557401FE"/>
    <w:rsid w:val="55754C4A"/>
    <w:rsid w:val="55891C8E"/>
    <w:rsid w:val="558C5567"/>
    <w:rsid w:val="55A52D8C"/>
    <w:rsid w:val="55A67C62"/>
    <w:rsid w:val="55B27AF8"/>
    <w:rsid w:val="55B84771"/>
    <w:rsid w:val="55B926BE"/>
    <w:rsid w:val="55CE1826"/>
    <w:rsid w:val="55DE621D"/>
    <w:rsid w:val="55ED52C6"/>
    <w:rsid w:val="55F674E6"/>
    <w:rsid w:val="55FC6F38"/>
    <w:rsid w:val="565655AA"/>
    <w:rsid w:val="56665BCA"/>
    <w:rsid w:val="566A3561"/>
    <w:rsid w:val="567A33CD"/>
    <w:rsid w:val="569F7B35"/>
    <w:rsid w:val="56B86142"/>
    <w:rsid w:val="56BC5814"/>
    <w:rsid w:val="56C62507"/>
    <w:rsid w:val="56C859FA"/>
    <w:rsid w:val="56D15BC0"/>
    <w:rsid w:val="57016832"/>
    <w:rsid w:val="572611F8"/>
    <w:rsid w:val="57263A45"/>
    <w:rsid w:val="573A203E"/>
    <w:rsid w:val="573B29D0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2B065B"/>
    <w:rsid w:val="593C17F4"/>
    <w:rsid w:val="595A5BCE"/>
    <w:rsid w:val="596207AC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291596"/>
    <w:rsid w:val="5A343E94"/>
    <w:rsid w:val="5A357CBF"/>
    <w:rsid w:val="5A5C57F2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B1E0327"/>
    <w:rsid w:val="5B296DA0"/>
    <w:rsid w:val="5B3A3F2B"/>
    <w:rsid w:val="5B4B4927"/>
    <w:rsid w:val="5B4C4282"/>
    <w:rsid w:val="5B505989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C1185D"/>
    <w:rsid w:val="5CCA0FB2"/>
    <w:rsid w:val="5CDC08DA"/>
    <w:rsid w:val="5CDD33AE"/>
    <w:rsid w:val="5CF16F06"/>
    <w:rsid w:val="5CFA1A9B"/>
    <w:rsid w:val="5CFE45D1"/>
    <w:rsid w:val="5D3968F1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D2766C"/>
    <w:rsid w:val="5DDD322E"/>
    <w:rsid w:val="5DDE648A"/>
    <w:rsid w:val="5DE87A06"/>
    <w:rsid w:val="5DF66800"/>
    <w:rsid w:val="5E255EF1"/>
    <w:rsid w:val="5E2A3511"/>
    <w:rsid w:val="5E5F0BEC"/>
    <w:rsid w:val="5E76511E"/>
    <w:rsid w:val="5EB57238"/>
    <w:rsid w:val="5ED24F05"/>
    <w:rsid w:val="5EDA1E95"/>
    <w:rsid w:val="5EEE13A2"/>
    <w:rsid w:val="5EF54CAE"/>
    <w:rsid w:val="5F06329E"/>
    <w:rsid w:val="5F160083"/>
    <w:rsid w:val="5F225246"/>
    <w:rsid w:val="5F2E113A"/>
    <w:rsid w:val="5F323F31"/>
    <w:rsid w:val="5F3429A7"/>
    <w:rsid w:val="5F3432E0"/>
    <w:rsid w:val="5F350550"/>
    <w:rsid w:val="5F3B2A2C"/>
    <w:rsid w:val="5F45566C"/>
    <w:rsid w:val="5F534EAA"/>
    <w:rsid w:val="5F5A0B67"/>
    <w:rsid w:val="5F7C6122"/>
    <w:rsid w:val="5F85016E"/>
    <w:rsid w:val="5F9E6D95"/>
    <w:rsid w:val="5FF137C3"/>
    <w:rsid w:val="601E1A8A"/>
    <w:rsid w:val="60375FC5"/>
    <w:rsid w:val="603F0748"/>
    <w:rsid w:val="605C60EC"/>
    <w:rsid w:val="60690D8E"/>
    <w:rsid w:val="60691717"/>
    <w:rsid w:val="60783761"/>
    <w:rsid w:val="6086255C"/>
    <w:rsid w:val="60980395"/>
    <w:rsid w:val="609A104B"/>
    <w:rsid w:val="60A968B8"/>
    <w:rsid w:val="60AF3851"/>
    <w:rsid w:val="60CC1D90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615FEA"/>
    <w:rsid w:val="62622F5E"/>
    <w:rsid w:val="6263717B"/>
    <w:rsid w:val="626B7D0D"/>
    <w:rsid w:val="626D0FDF"/>
    <w:rsid w:val="6272454C"/>
    <w:rsid w:val="628045C0"/>
    <w:rsid w:val="62827F6A"/>
    <w:rsid w:val="628568AE"/>
    <w:rsid w:val="62946750"/>
    <w:rsid w:val="62AE0A41"/>
    <w:rsid w:val="62B763E4"/>
    <w:rsid w:val="62C1796B"/>
    <w:rsid w:val="62C725D4"/>
    <w:rsid w:val="62D82B5B"/>
    <w:rsid w:val="62D847B6"/>
    <w:rsid w:val="62E01518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C73E8"/>
    <w:rsid w:val="63CC396A"/>
    <w:rsid w:val="63D52D78"/>
    <w:rsid w:val="63DC790D"/>
    <w:rsid w:val="63E9714C"/>
    <w:rsid w:val="63FE1550"/>
    <w:rsid w:val="644366BF"/>
    <w:rsid w:val="644B3444"/>
    <w:rsid w:val="64505303"/>
    <w:rsid w:val="645651A5"/>
    <w:rsid w:val="647927F9"/>
    <w:rsid w:val="64847F0B"/>
    <w:rsid w:val="648E1784"/>
    <w:rsid w:val="64986CAA"/>
    <w:rsid w:val="64BA216D"/>
    <w:rsid w:val="64BB2B8D"/>
    <w:rsid w:val="64BF56D9"/>
    <w:rsid w:val="64DD6884"/>
    <w:rsid w:val="64F225B2"/>
    <w:rsid w:val="64F471A3"/>
    <w:rsid w:val="650571F3"/>
    <w:rsid w:val="65110712"/>
    <w:rsid w:val="65135FC2"/>
    <w:rsid w:val="652106FC"/>
    <w:rsid w:val="653B52BE"/>
    <w:rsid w:val="656652B8"/>
    <w:rsid w:val="657373C5"/>
    <w:rsid w:val="657D36E6"/>
    <w:rsid w:val="659F2C7D"/>
    <w:rsid w:val="65AB7778"/>
    <w:rsid w:val="65B93B3D"/>
    <w:rsid w:val="65CD2327"/>
    <w:rsid w:val="65D605E8"/>
    <w:rsid w:val="65DD1960"/>
    <w:rsid w:val="65FF0AD1"/>
    <w:rsid w:val="660679FF"/>
    <w:rsid w:val="66277FF7"/>
    <w:rsid w:val="662C0B13"/>
    <w:rsid w:val="662E4007"/>
    <w:rsid w:val="66823A94"/>
    <w:rsid w:val="6688668C"/>
    <w:rsid w:val="66950DF7"/>
    <w:rsid w:val="66A63182"/>
    <w:rsid w:val="66BC0A58"/>
    <w:rsid w:val="66BE423A"/>
    <w:rsid w:val="66D85D11"/>
    <w:rsid w:val="66F81F24"/>
    <w:rsid w:val="67006681"/>
    <w:rsid w:val="67103466"/>
    <w:rsid w:val="671357D7"/>
    <w:rsid w:val="673504EF"/>
    <w:rsid w:val="67550AE6"/>
    <w:rsid w:val="675859D1"/>
    <w:rsid w:val="6775711A"/>
    <w:rsid w:val="6782148E"/>
    <w:rsid w:val="678E364A"/>
    <w:rsid w:val="67967D6E"/>
    <w:rsid w:val="679F6B13"/>
    <w:rsid w:val="67C77AFB"/>
    <w:rsid w:val="67DD79B6"/>
    <w:rsid w:val="67DF1901"/>
    <w:rsid w:val="680756EB"/>
    <w:rsid w:val="683A360D"/>
    <w:rsid w:val="683D5975"/>
    <w:rsid w:val="68452682"/>
    <w:rsid w:val="6882548B"/>
    <w:rsid w:val="688A402C"/>
    <w:rsid w:val="689537F1"/>
    <w:rsid w:val="689803F1"/>
    <w:rsid w:val="689B046A"/>
    <w:rsid w:val="68B76F6F"/>
    <w:rsid w:val="68B86FA3"/>
    <w:rsid w:val="68C041DB"/>
    <w:rsid w:val="68D97D65"/>
    <w:rsid w:val="68DD28B2"/>
    <w:rsid w:val="68DD2925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619A4"/>
    <w:rsid w:val="695921F4"/>
    <w:rsid w:val="696F26AE"/>
    <w:rsid w:val="6992608B"/>
    <w:rsid w:val="699451C2"/>
    <w:rsid w:val="69EC5884"/>
    <w:rsid w:val="6A1C481A"/>
    <w:rsid w:val="6A2D585D"/>
    <w:rsid w:val="6A2E7F6E"/>
    <w:rsid w:val="6A3656CE"/>
    <w:rsid w:val="6A3B63DF"/>
    <w:rsid w:val="6A66663F"/>
    <w:rsid w:val="6A7245A8"/>
    <w:rsid w:val="6A997972"/>
    <w:rsid w:val="6AAC47D0"/>
    <w:rsid w:val="6AAD0439"/>
    <w:rsid w:val="6AB37396"/>
    <w:rsid w:val="6ADB5443"/>
    <w:rsid w:val="6B152CE6"/>
    <w:rsid w:val="6B1E4C20"/>
    <w:rsid w:val="6B3134EF"/>
    <w:rsid w:val="6B5642EE"/>
    <w:rsid w:val="6B737BEB"/>
    <w:rsid w:val="6B86601F"/>
    <w:rsid w:val="6B907123"/>
    <w:rsid w:val="6B9C21B9"/>
    <w:rsid w:val="6BA17875"/>
    <w:rsid w:val="6BBB56E1"/>
    <w:rsid w:val="6BCC3F4A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3116E2"/>
    <w:rsid w:val="6C36217B"/>
    <w:rsid w:val="6C4438F4"/>
    <w:rsid w:val="6C5E64B7"/>
    <w:rsid w:val="6C8A14A1"/>
    <w:rsid w:val="6C9C1E8E"/>
    <w:rsid w:val="6CA01AB8"/>
    <w:rsid w:val="6CA54605"/>
    <w:rsid w:val="6CBF19A5"/>
    <w:rsid w:val="6CCC4A03"/>
    <w:rsid w:val="6CF3201F"/>
    <w:rsid w:val="6D1F0D27"/>
    <w:rsid w:val="6D302B94"/>
    <w:rsid w:val="6D4C011E"/>
    <w:rsid w:val="6DA24C20"/>
    <w:rsid w:val="6DB850B3"/>
    <w:rsid w:val="6DDF6AD5"/>
    <w:rsid w:val="6DF25C05"/>
    <w:rsid w:val="6DFD14D4"/>
    <w:rsid w:val="6E0636F3"/>
    <w:rsid w:val="6E436356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C93847"/>
    <w:rsid w:val="6F16104D"/>
    <w:rsid w:val="6F246F26"/>
    <w:rsid w:val="6F2E742E"/>
    <w:rsid w:val="6F307B60"/>
    <w:rsid w:val="6F330F4C"/>
    <w:rsid w:val="6F3C0167"/>
    <w:rsid w:val="6F3E46C9"/>
    <w:rsid w:val="6F4D4184"/>
    <w:rsid w:val="6F7064BD"/>
    <w:rsid w:val="6F727EF4"/>
    <w:rsid w:val="6F7C5682"/>
    <w:rsid w:val="6F880045"/>
    <w:rsid w:val="6F9739F5"/>
    <w:rsid w:val="7002794D"/>
    <w:rsid w:val="70062C74"/>
    <w:rsid w:val="70076381"/>
    <w:rsid w:val="700C2D66"/>
    <w:rsid w:val="701C1BFF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B71A4B"/>
    <w:rsid w:val="70C242E9"/>
    <w:rsid w:val="70C52258"/>
    <w:rsid w:val="70CC441C"/>
    <w:rsid w:val="70D265C2"/>
    <w:rsid w:val="70D36FE2"/>
    <w:rsid w:val="7130224D"/>
    <w:rsid w:val="714A4664"/>
    <w:rsid w:val="716122C9"/>
    <w:rsid w:val="7168479B"/>
    <w:rsid w:val="717E56EC"/>
    <w:rsid w:val="719A7E36"/>
    <w:rsid w:val="719B5CA9"/>
    <w:rsid w:val="71AA20F6"/>
    <w:rsid w:val="720009F5"/>
    <w:rsid w:val="72082C14"/>
    <w:rsid w:val="720E0625"/>
    <w:rsid w:val="720E1013"/>
    <w:rsid w:val="72102360"/>
    <w:rsid w:val="72237D08"/>
    <w:rsid w:val="72254EA7"/>
    <w:rsid w:val="72283418"/>
    <w:rsid w:val="724A3778"/>
    <w:rsid w:val="72636FD7"/>
    <w:rsid w:val="726C58D8"/>
    <w:rsid w:val="72B131C6"/>
    <w:rsid w:val="72BB0214"/>
    <w:rsid w:val="72EE05EF"/>
    <w:rsid w:val="72EE67B4"/>
    <w:rsid w:val="730837AD"/>
    <w:rsid w:val="730F2856"/>
    <w:rsid w:val="73153192"/>
    <w:rsid w:val="73215481"/>
    <w:rsid w:val="732D6F8E"/>
    <w:rsid w:val="732F6074"/>
    <w:rsid w:val="733A7CC3"/>
    <w:rsid w:val="73451D79"/>
    <w:rsid w:val="73783B6D"/>
    <w:rsid w:val="73805B8F"/>
    <w:rsid w:val="738250F4"/>
    <w:rsid w:val="73935145"/>
    <w:rsid w:val="73B46EE8"/>
    <w:rsid w:val="73BA7561"/>
    <w:rsid w:val="73BF6063"/>
    <w:rsid w:val="73C418BB"/>
    <w:rsid w:val="73D41640"/>
    <w:rsid w:val="73D426C8"/>
    <w:rsid w:val="74063606"/>
    <w:rsid w:val="741464E0"/>
    <w:rsid w:val="7434271A"/>
    <w:rsid w:val="74474788"/>
    <w:rsid w:val="74734442"/>
    <w:rsid w:val="747F71E4"/>
    <w:rsid w:val="748C2944"/>
    <w:rsid w:val="748F01F5"/>
    <w:rsid w:val="749A2DE8"/>
    <w:rsid w:val="74AB4753"/>
    <w:rsid w:val="74C13807"/>
    <w:rsid w:val="74C762A4"/>
    <w:rsid w:val="74E279D7"/>
    <w:rsid w:val="74FC01B7"/>
    <w:rsid w:val="75167F2B"/>
    <w:rsid w:val="751D2AF0"/>
    <w:rsid w:val="757E0BB5"/>
    <w:rsid w:val="757F020E"/>
    <w:rsid w:val="75832D5B"/>
    <w:rsid w:val="75A26A30"/>
    <w:rsid w:val="75BB2563"/>
    <w:rsid w:val="75F67D31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904267"/>
    <w:rsid w:val="76910AF0"/>
    <w:rsid w:val="76991590"/>
    <w:rsid w:val="76B012F4"/>
    <w:rsid w:val="76CA2073"/>
    <w:rsid w:val="76CB0372"/>
    <w:rsid w:val="76E06E8B"/>
    <w:rsid w:val="76E2473B"/>
    <w:rsid w:val="76E640F0"/>
    <w:rsid w:val="76F33268"/>
    <w:rsid w:val="76FB59C6"/>
    <w:rsid w:val="77022CE3"/>
    <w:rsid w:val="77045AC6"/>
    <w:rsid w:val="7706219D"/>
    <w:rsid w:val="770734AF"/>
    <w:rsid w:val="771039C0"/>
    <w:rsid w:val="77147432"/>
    <w:rsid w:val="77405D68"/>
    <w:rsid w:val="775C4448"/>
    <w:rsid w:val="776331FE"/>
    <w:rsid w:val="77643B8B"/>
    <w:rsid w:val="7765665E"/>
    <w:rsid w:val="776D5DAA"/>
    <w:rsid w:val="77753443"/>
    <w:rsid w:val="777709E9"/>
    <w:rsid w:val="77A05EDF"/>
    <w:rsid w:val="77A66839"/>
    <w:rsid w:val="77AD35FB"/>
    <w:rsid w:val="77B830F0"/>
    <w:rsid w:val="77BF7F00"/>
    <w:rsid w:val="77D83BF3"/>
    <w:rsid w:val="77E31BB3"/>
    <w:rsid w:val="77F42A27"/>
    <w:rsid w:val="77FE3D94"/>
    <w:rsid w:val="78003FA4"/>
    <w:rsid w:val="78145988"/>
    <w:rsid w:val="782151C7"/>
    <w:rsid w:val="783A666A"/>
    <w:rsid w:val="784E31E5"/>
    <w:rsid w:val="786C5ECD"/>
    <w:rsid w:val="78932B61"/>
    <w:rsid w:val="789977BD"/>
    <w:rsid w:val="78A05039"/>
    <w:rsid w:val="78AE17AF"/>
    <w:rsid w:val="78B676BA"/>
    <w:rsid w:val="78DA7131"/>
    <w:rsid w:val="78ED15CB"/>
    <w:rsid w:val="79130B44"/>
    <w:rsid w:val="79151E55"/>
    <w:rsid w:val="79243797"/>
    <w:rsid w:val="79365B23"/>
    <w:rsid w:val="793B2DF6"/>
    <w:rsid w:val="794121CF"/>
    <w:rsid w:val="79563CE2"/>
    <w:rsid w:val="79635B65"/>
    <w:rsid w:val="796D0C75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360C00"/>
    <w:rsid w:val="7A677E27"/>
    <w:rsid w:val="7A6F5299"/>
    <w:rsid w:val="7A847DB3"/>
    <w:rsid w:val="7A8732A6"/>
    <w:rsid w:val="7AA22819"/>
    <w:rsid w:val="7AB066E9"/>
    <w:rsid w:val="7AC57727"/>
    <w:rsid w:val="7B041AF4"/>
    <w:rsid w:val="7B0C2FCA"/>
    <w:rsid w:val="7B0D784D"/>
    <w:rsid w:val="7B185FAC"/>
    <w:rsid w:val="7B1B6026"/>
    <w:rsid w:val="7B2057A7"/>
    <w:rsid w:val="7B441468"/>
    <w:rsid w:val="7B696C1E"/>
    <w:rsid w:val="7B91776F"/>
    <w:rsid w:val="7B963B66"/>
    <w:rsid w:val="7BB0239D"/>
    <w:rsid w:val="7BC410F7"/>
    <w:rsid w:val="7BC45E69"/>
    <w:rsid w:val="7BC9713C"/>
    <w:rsid w:val="7BE418FB"/>
    <w:rsid w:val="7BE94E67"/>
    <w:rsid w:val="7C173A56"/>
    <w:rsid w:val="7C1F1589"/>
    <w:rsid w:val="7C3F7AEE"/>
    <w:rsid w:val="7C4B55D7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D62C03"/>
    <w:rsid w:val="7CFE43FC"/>
    <w:rsid w:val="7D10125B"/>
    <w:rsid w:val="7D157C49"/>
    <w:rsid w:val="7D3445AB"/>
    <w:rsid w:val="7D35091E"/>
    <w:rsid w:val="7D873EDA"/>
    <w:rsid w:val="7D883850"/>
    <w:rsid w:val="7D8C0A7A"/>
    <w:rsid w:val="7DD34BB2"/>
    <w:rsid w:val="7DDD767C"/>
    <w:rsid w:val="7DE12051"/>
    <w:rsid w:val="7DEC6514"/>
    <w:rsid w:val="7DFC32FA"/>
    <w:rsid w:val="7E484F06"/>
    <w:rsid w:val="7E551C72"/>
    <w:rsid w:val="7E5D7BC6"/>
    <w:rsid w:val="7E646727"/>
    <w:rsid w:val="7E916A99"/>
    <w:rsid w:val="7EA32D16"/>
    <w:rsid w:val="7EB05101"/>
    <w:rsid w:val="7EB92883"/>
    <w:rsid w:val="7EC02A55"/>
    <w:rsid w:val="7ED93086"/>
    <w:rsid w:val="7EFC41F2"/>
    <w:rsid w:val="7F0D0E5D"/>
    <w:rsid w:val="7F1773FE"/>
    <w:rsid w:val="7F1A34D8"/>
    <w:rsid w:val="7F344DA2"/>
    <w:rsid w:val="7F39114B"/>
    <w:rsid w:val="7F3C17C9"/>
    <w:rsid w:val="7F696111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8</Pages>
  <Words>4029</Words>
  <Characters>6147</Characters>
  <Lines>0</Lines>
  <Paragraphs>0</Paragraphs>
  <TotalTime>20</TotalTime>
  <ScaleCrop>false</ScaleCrop>
  <LinksUpToDate>false</LinksUpToDate>
  <CharactersWithSpaces>7749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2022-04-27T08:20:17Z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82E6008A81964C78A1C3B58A78C3E301</vt:lpwstr>
  </property>
  <property fmtid="{D5CDD505-2E9C-101B-9397-08002B2CF9AE}" pid="5" name="commondata">
    <vt:lpwstr>eyJjb3VudCI6NDAzLCJoZGlkIjoiNjdhMTMwNDYzZWIwOTU0NDRlYjIzNmI5NWQ1MzBlYjAiLCJ1c2VyQ291bnQiOjQwM30=</vt:lpwstr>
  </property>
</Properties>
</file>