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中国重组细小病毒抗原</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中国重组细小病毒抗原</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【报告篇幅】：88</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【报告图表数】：116</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2022年中国重组细小病毒抗原市场销售收入达到了 万元，预计2029年可以达到 万元，2023-2029期间年复合增长率(CAGR)为 %。中国市场核心厂商包括ELlTechGroup、Diesse Diagnostica Senese、R-Biopharm AG、Zoetis和altona Diagnostics GmbH等，2022年前三大厂商，占有大约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从产品类型方面来看，抗原NS1占有重要地位，预计2029年份额将达到 %。同时就应用来看，医院在2022年份额大约是 %，未来几年CAGR大约为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研究中国市场重组细小病毒抗原现状及未来发展趋势，侧重分析在中国市场扮演重要角色的企业，重点呈现这些企业在中国市场的重组细小病毒抗原收入、市场份额、市场定位、发展计划、产品及服务等。历史数据为2018至2022年，预测数据为2023至2029年。本研究项目旨在梳理重组细小病毒抗原领域产品系列，洞悉行业特点、市场存量空间及增量空间，并结合市场发展前景判断重组细小病毒抗原领域内各类竞争者所处地位。</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主要企业包括：</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ELlTechGroup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Diesse Diagnostica Senese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R-Biopharm AG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Zoetis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altona Diagnostics GmbH</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抗原NS1</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抗原VP1</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抗原VP2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医院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诊断实验室</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本文正文共8章，各章节主要内容如下：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第1章：报告统计范围、产品细分及中国总体规模及增长率，2018-2029年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第2章：中国市场重组细小病毒抗原主要企业竞争分析，主要包括重组细小病毒抗原收入、市场份额、及行业集中度等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第3章：中国市场重组细小病毒抗原主要企业基本情况介绍，包括公司简介、重组细小病毒抗原产品、重组细小病毒抗原收入及最新动态等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第4章：中国不同产品类型重组细小病毒抗原规模及份额等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第5章：中国不同应用重组细小病毒抗原规模及份额等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市场空间：中国重组细小病毒抗原行业市场规模情况如何？未来增长情况如何？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产业链情况：中国重组细小病毒抗原厂商所在产业链构成是怎样？未来格局会如何演化？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厂商分析：全球重组细小病毒抗原领先企业是谁？企业情况怎样？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重组细小病毒抗原市场概述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重组细小病毒抗原市场概述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不同产品类型重组细小病毒抗原分析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中国市场不同产品类型重组细小病毒抗原市场规模对比（2018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抗原NS1</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抗原VP1</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1.2.4 抗原VP2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1.2.5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从不同应用，重组细小病毒抗原主要包括如下几个方面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中国市场不同应用重组细小病毒抗原规模对比（2018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医院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诊断实验室</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中国重组细小病毒抗原市场规模现状及未来趋势（2018-2029）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中国市场重组细小病毒抗原主要企业分析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中国市场主要企业重组细小病毒抗原规模及市场份额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中国市场主要企业总部及主要市场区域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中国市场主要厂商进入重组细小病毒抗原行业时间点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中国市场主要厂商重组细小病毒抗原产品类型及应用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重组细小病毒抗原行业集中度、竞争程度分析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重组细小病毒抗原行业集中度分析：2022年中国市场Top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中国市场重组细小病毒抗原第一梯队、第二梯队和第三梯队厂商及市场份额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2.6 新增投资及市场并购活动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主要企业简介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ELlTechGroup</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ELlTechGroup公司信息、总部、重组细小病毒抗原市场地位以及主要的竞争对手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ELlTechGroup 重组细小病毒抗原产品及服务介绍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ELlTechGroup在中国市场重组细小病毒抗原收入（万元）及毛利率(2018-2023)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ELlTechGroup公司简介及主要业务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Diesse Diagnostica Senese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Diesse Diagnostica Senese公司信息、总部、重组细小病毒抗原市场地位以及主要的竞争对手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Diesse Diagnostica Senese 重组细小病毒抗原产品及服务介绍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Diesse Diagnostica Senese在中国市场重组细小病毒抗原收入（万元）及毛利率(2018-2023)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Diesse Diagnostica Senese公司简介及主要业务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R-Biopharm AG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R-Biopharm AG公司信息、总部、重组细小病毒抗原市场地位以及主要的竞争对手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R-Biopharm AG 重组细小病毒抗原产品及服务介绍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R-Biopharm AG在中国市场重组细小病毒抗原收入（万元）及毛利率(2018-2023)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R-Biopharm AG公司简介及主要业务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Zoetis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Zoetis公司信息、总部、重组细小病毒抗原市场地位以及主要的竞争对手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Zoetis 重组细小病毒抗原产品及服务介绍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Zoetis在中国市场重组细小病毒抗原收入（万元）及毛利率(2018-2023)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Zoetis公司简介及主要业务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altona Diagnostics GmbH</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altona Diagnostics GmbH公司信息、总部、重组细小病毒抗原市场地位以及主要的竞争对手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altona Diagnostics GmbH 重组细小病毒抗原产品及服务介绍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altona Diagnostics GmbH在中国市场重组细小病毒抗原收入（万元）及毛利率(2018-2023)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altona Diagnostics GmbH公司简介及主要业务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中国不同类型重组细小病毒抗原规模及预测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中国不同类型重组细小病毒抗原规模及市场份额（2018-2023）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中国不同类型重组细小病毒抗原规模预测（2024-2029）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中国不同应用重组细小病毒抗原分析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中国不同应用重组细小病毒抗原规模及市场份额（2018-2023）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中国不同应用重组细小病毒抗原规模预测（2024-2029）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行业发展机遇和风险分析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重组细小病毒抗原行业发展机遇及主要驱动因素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重组细小病毒抗原行业发展面临的风险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重组细小病毒抗原行业政策分析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重组细小病毒抗原中国企业SWOT分析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重组细小病毒抗原行业产业链简介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7.1.1 重组细小病毒抗原行业供应链分析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7.1.2 主要原材料及供应情况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7.1.3 重组细小病毒抗原行业主要下游客户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重组细小病毒抗原行业采购模式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重组细小病毒抗原行业开发/生产模式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重组细小病毒抗原行业销售模式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研究结果</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研究方法与数据来源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中国市场不同产品类型重组细小病毒抗原市场规模（万元）及增长率对比（2018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抗原NS1主要企业列表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抗原VP1主要企业列表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抗原VP2主要企业列表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其他主要企业列表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中国市场不同应用重组细小病毒抗原市场规模（万元）及增长率对比（2018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中国市场主要企业重组细小病毒抗原规模（万元）&amp;（2018-2023）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中国市场主要企业重组细小病毒抗原规模份额对比（2018-2023）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中国市场主要企业总部及地区分布及主要市场区域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中国市场主要企业进入重组细小病毒抗原市场日期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中国市场主要厂商重组细小病毒抗原产品类型及应用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2022年中国市场重组细小病毒抗原主要厂商市场地位（第一梯队、第二梯队和第三梯队）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中国市场重组细小病毒抗原市场投资、并购等现状分析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ELlTechGroup公司信息、总部、重组细小病毒抗原市场地位以及主要的竞争对手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ELlTechGroup 重组细小病毒抗原产品及服务介绍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ELlTechGroup在中国市场重组细小病毒抗原收入（万元）及毛利率(2018-2023)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ELlTechGroup公司简介及主要业务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Diesse Diagnostica Senese公司信息、总部、重组细小病毒抗原市场地位以及主要的竞争对手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Diesse Diagnostica Senese 重组细小病毒抗原产品及服务介绍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Diesse Diagnostica Senese在中国市场重组细小病毒抗原收入（万元）及毛利率(2018-2023)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Diesse Diagnostica Senese公司简介及主要业务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R-Biopharm AG公司信息、总部、重组细小病毒抗原市场地位以及主要的竞争对手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R-Biopharm AG 重组细小病毒抗原产品及服务介绍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R-Biopharm AG在中国市场重组细小病毒抗原收入（万元）及毛利率(2018-2023)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R-Biopharm AG公司简介及主要业务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Zoetis公司信息、总部、重组细小病毒抗原市场地位以及主要的竞争对手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Zoetis 重组细小病毒抗原产品及服务介绍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Zoetis在中国市场重组细小病毒抗原收入（万元）及毛利率(2018-2023)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Zoetis公司简介及主要业务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altona Diagnostics GmbH公司信息、总部、重组细小病毒抗原市场地位以及主要的竞争对手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altona Diagnostics GmbH 重组细小病毒抗原产品及服务介绍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altona Diagnostics GmbH在中国市场重组细小病毒抗原收入（万元）及毛利率(2018-2023)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altona Diagnostics GmbH公司简介及主要业务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中国不同产品类型重组细小病毒抗原规模列表（万元）&amp;（2018-2023）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中国不同产品类型重组细小病毒抗原规模市场份额列表（2018-2023）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中国不同产品类型重组细小病毒抗原规模预测（万元）&amp;（2024-2029）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中国不同产品类型重组细小病毒抗原规模市场份额预测（2024-2029）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中国不同应用重组细小病毒抗原规模列表（万元）&amp;（2018-2023）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中国不同应用重组细小病毒抗原规模市场份额列表（2018-2023）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中国不同应用重组细小病毒抗原规模预测（万元）&amp;（2024-2029）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中国不同应用重组细小病毒抗原规模市场份额预测（2024-2029）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重组细小病毒抗原行业发展机遇及主要驱动因素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重组细小病毒抗原行业发展面临的风险</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重组细小病毒抗原行业政策分析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重组细小病毒抗原行业供应链分析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重组细小病毒抗原上游原材料和主要供应商情况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重组细小病毒抗原行业主要下游客户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本文分析师列表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QYResearch主要业务单元及分析师列表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重组细小病毒抗原产品图片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中国不同产品类型重组细小病毒抗原市场份额 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抗原NS1产品图片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中国抗原NS1规模（万元）及增长率（2018-2029）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抗原VP1产品图片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中国抗原VP1规模（万元）及增长率（2018-2029）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抗原VP2产品图片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中国抗原VP2规模（万元）及增长率（2018-2029）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其他产品图片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中国其他规模（万元）及增长率（2018-2029）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中国不同应用重组细小病毒抗原市场份额 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医院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诊断实验室</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中国重组细小病毒抗原市场规模增速预测:（2018-2029）&amp;（万元）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中国市场重组细小病毒抗原市场规模, 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2022年中国市场前五大厂商重组细小病毒抗原市场份额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2022年中国市场重组细小病毒抗原第一梯队、第二梯队和第三梯队企业及市场份额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中国不同产品类型重组细小病毒抗原市场份额2018 &amp; 2022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重组细小病毒抗原中国企业SWOT分析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重组细小病毒抗原产业链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重组细小病毒抗原行业采购模式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重组细小病毒抗原行业开发/生产模式分析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重组细小病毒抗原行业销售模式分析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jQyMCwiaGRpZCI6IjY3YTEzMDQ2M2ViMDk1NDQ0ZWIyMzZiOTVkNTMwZWIwIiwidXNlckNvdW50IjoyNDIwfQ=="/>
  </w:docVars>
  <w:rsids>
    <w:rsidRoot w:val="438C3708"/>
    <w:rsid w:val="00005402"/>
    <w:rsid w:val="00044EF2"/>
    <w:rsid w:val="0009075B"/>
    <w:rsid w:val="00103897"/>
    <w:rsid w:val="001464CE"/>
    <w:rsid w:val="001A2968"/>
    <w:rsid w:val="00227F32"/>
    <w:rsid w:val="00285085"/>
    <w:rsid w:val="002D269B"/>
    <w:rsid w:val="00305CE7"/>
    <w:rsid w:val="00351550"/>
    <w:rsid w:val="003F417C"/>
    <w:rsid w:val="00443541"/>
    <w:rsid w:val="004B3940"/>
    <w:rsid w:val="004D183B"/>
    <w:rsid w:val="004E43BF"/>
    <w:rsid w:val="00522102"/>
    <w:rsid w:val="00610011"/>
    <w:rsid w:val="006964AB"/>
    <w:rsid w:val="0069744B"/>
    <w:rsid w:val="0087167F"/>
    <w:rsid w:val="00976277"/>
    <w:rsid w:val="009E329D"/>
    <w:rsid w:val="009F3C26"/>
    <w:rsid w:val="00AD7338"/>
    <w:rsid w:val="00B2476A"/>
    <w:rsid w:val="00B92181"/>
    <w:rsid w:val="00B95CDD"/>
    <w:rsid w:val="00BF0E19"/>
    <w:rsid w:val="00C30909"/>
    <w:rsid w:val="00E973EC"/>
    <w:rsid w:val="00FC3E1B"/>
    <w:rsid w:val="01011432"/>
    <w:rsid w:val="010527E5"/>
    <w:rsid w:val="01182922"/>
    <w:rsid w:val="01192301"/>
    <w:rsid w:val="011949CD"/>
    <w:rsid w:val="011C59CD"/>
    <w:rsid w:val="01207B0A"/>
    <w:rsid w:val="012908C8"/>
    <w:rsid w:val="012F41F1"/>
    <w:rsid w:val="013730A5"/>
    <w:rsid w:val="01383125"/>
    <w:rsid w:val="014403FC"/>
    <w:rsid w:val="0147153B"/>
    <w:rsid w:val="01485E57"/>
    <w:rsid w:val="014D20B0"/>
    <w:rsid w:val="015754F6"/>
    <w:rsid w:val="016465E1"/>
    <w:rsid w:val="01672D40"/>
    <w:rsid w:val="01787946"/>
    <w:rsid w:val="0179755F"/>
    <w:rsid w:val="017D4F5C"/>
    <w:rsid w:val="017E0CD4"/>
    <w:rsid w:val="01892352"/>
    <w:rsid w:val="01910A08"/>
    <w:rsid w:val="01A3100D"/>
    <w:rsid w:val="01B51143"/>
    <w:rsid w:val="01B85F94"/>
    <w:rsid w:val="01D46B46"/>
    <w:rsid w:val="01D60B10"/>
    <w:rsid w:val="01E23011"/>
    <w:rsid w:val="01E52DF6"/>
    <w:rsid w:val="01EE7C08"/>
    <w:rsid w:val="01F035E3"/>
    <w:rsid w:val="01F3521E"/>
    <w:rsid w:val="01F914E4"/>
    <w:rsid w:val="01FB0577"/>
    <w:rsid w:val="01FD3441"/>
    <w:rsid w:val="0200793B"/>
    <w:rsid w:val="02082951"/>
    <w:rsid w:val="020A2568"/>
    <w:rsid w:val="022278B2"/>
    <w:rsid w:val="022952B7"/>
    <w:rsid w:val="022A20AD"/>
    <w:rsid w:val="022E26FA"/>
    <w:rsid w:val="0235549D"/>
    <w:rsid w:val="02385327"/>
    <w:rsid w:val="02394999"/>
    <w:rsid w:val="023D0B8F"/>
    <w:rsid w:val="024242BB"/>
    <w:rsid w:val="024737BC"/>
    <w:rsid w:val="024912E2"/>
    <w:rsid w:val="024A64DB"/>
    <w:rsid w:val="025832D3"/>
    <w:rsid w:val="025C1016"/>
    <w:rsid w:val="026956E5"/>
    <w:rsid w:val="0273010D"/>
    <w:rsid w:val="027619AC"/>
    <w:rsid w:val="027F1500"/>
    <w:rsid w:val="02853CA9"/>
    <w:rsid w:val="0293006E"/>
    <w:rsid w:val="02932D49"/>
    <w:rsid w:val="02950A8E"/>
    <w:rsid w:val="02963561"/>
    <w:rsid w:val="02A66F7F"/>
    <w:rsid w:val="02AA1ACC"/>
    <w:rsid w:val="02BC3862"/>
    <w:rsid w:val="02BD75DA"/>
    <w:rsid w:val="02BF3353"/>
    <w:rsid w:val="02D8252E"/>
    <w:rsid w:val="02DF57A3"/>
    <w:rsid w:val="02E828A9"/>
    <w:rsid w:val="02FC7ACC"/>
    <w:rsid w:val="02FE20CD"/>
    <w:rsid w:val="030275C1"/>
    <w:rsid w:val="032B09E8"/>
    <w:rsid w:val="03323B24"/>
    <w:rsid w:val="0336401E"/>
    <w:rsid w:val="0337738D"/>
    <w:rsid w:val="03404493"/>
    <w:rsid w:val="03433F84"/>
    <w:rsid w:val="03450DEE"/>
    <w:rsid w:val="0350044F"/>
    <w:rsid w:val="036A59B4"/>
    <w:rsid w:val="037477CB"/>
    <w:rsid w:val="03870314"/>
    <w:rsid w:val="0388408C"/>
    <w:rsid w:val="038A3960"/>
    <w:rsid w:val="038F2452"/>
    <w:rsid w:val="039B5D11"/>
    <w:rsid w:val="03A24C2B"/>
    <w:rsid w:val="03A82039"/>
    <w:rsid w:val="03B94E08"/>
    <w:rsid w:val="03C03826"/>
    <w:rsid w:val="03D472D2"/>
    <w:rsid w:val="03D746CC"/>
    <w:rsid w:val="03EC461B"/>
    <w:rsid w:val="03EC63C9"/>
    <w:rsid w:val="03F11C32"/>
    <w:rsid w:val="03F63B3D"/>
    <w:rsid w:val="03F813EE"/>
    <w:rsid w:val="03FB3DD5"/>
    <w:rsid w:val="03FE3E4E"/>
    <w:rsid w:val="04095970"/>
    <w:rsid w:val="040A4034"/>
    <w:rsid w:val="04160380"/>
    <w:rsid w:val="041651F4"/>
    <w:rsid w:val="04206D37"/>
    <w:rsid w:val="043D4E77"/>
    <w:rsid w:val="04450729"/>
    <w:rsid w:val="04531FA4"/>
    <w:rsid w:val="045521C0"/>
    <w:rsid w:val="045A1585"/>
    <w:rsid w:val="04740E9E"/>
    <w:rsid w:val="047A39D5"/>
    <w:rsid w:val="047A5783"/>
    <w:rsid w:val="047F0663"/>
    <w:rsid w:val="0486382D"/>
    <w:rsid w:val="048C331C"/>
    <w:rsid w:val="04974587"/>
    <w:rsid w:val="04994C0E"/>
    <w:rsid w:val="049C1B9D"/>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6D52E8"/>
    <w:rsid w:val="057228FE"/>
    <w:rsid w:val="05793C8D"/>
    <w:rsid w:val="058F34B0"/>
    <w:rsid w:val="05922FA0"/>
    <w:rsid w:val="059761E0"/>
    <w:rsid w:val="059A0E8F"/>
    <w:rsid w:val="05A131E3"/>
    <w:rsid w:val="05A21435"/>
    <w:rsid w:val="05AC22B4"/>
    <w:rsid w:val="05B2719F"/>
    <w:rsid w:val="05B60A3D"/>
    <w:rsid w:val="05B71CEB"/>
    <w:rsid w:val="05B96C80"/>
    <w:rsid w:val="05BD626F"/>
    <w:rsid w:val="05BE1FE7"/>
    <w:rsid w:val="05C05FA5"/>
    <w:rsid w:val="05D03D33"/>
    <w:rsid w:val="05DD246D"/>
    <w:rsid w:val="05F17CC7"/>
    <w:rsid w:val="06035C4C"/>
    <w:rsid w:val="060914B4"/>
    <w:rsid w:val="06110369"/>
    <w:rsid w:val="06147E59"/>
    <w:rsid w:val="061502A7"/>
    <w:rsid w:val="061C6B2D"/>
    <w:rsid w:val="061F6802"/>
    <w:rsid w:val="062E4C3D"/>
    <w:rsid w:val="062E6905"/>
    <w:rsid w:val="063B3638"/>
    <w:rsid w:val="063F0270"/>
    <w:rsid w:val="06456265"/>
    <w:rsid w:val="064F2C3F"/>
    <w:rsid w:val="06654211"/>
    <w:rsid w:val="066606B5"/>
    <w:rsid w:val="06744454"/>
    <w:rsid w:val="067A09FA"/>
    <w:rsid w:val="067A5F0E"/>
    <w:rsid w:val="067E6679"/>
    <w:rsid w:val="0687687D"/>
    <w:rsid w:val="068E19BA"/>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7130D"/>
    <w:rsid w:val="06FA1737"/>
    <w:rsid w:val="07050D55"/>
    <w:rsid w:val="071A41EC"/>
    <w:rsid w:val="072639A0"/>
    <w:rsid w:val="072916E2"/>
    <w:rsid w:val="0730481F"/>
    <w:rsid w:val="07416A2C"/>
    <w:rsid w:val="07463E60"/>
    <w:rsid w:val="074B3532"/>
    <w:rsid w:val="074F1149"/>
    <w:rsid w:val="07541C5A"/>
    <w:rsid w:val="0754398E"/>
    <w:rsid w:val="07635050"/>
    <w:rsid w:val="076721B4"/>
    <w:rsid w:val="076C4756"/>
    <w:rsid w:val="076D7821"/>
    <w:rsid w:val="07746E01"/>
    <w:rsid w:val="077548C2"/>
    <w:rsid w:val="077961C6"/>
    <w:rsid w:val="077E1A2E"/>
    <w:rsid w:val="07886409"/>
    <w:rsid w:val="079528D4"/>
    <w:rsid w:val="07A62D33"/>
    <w:rsid w:val="07A632B6"/>
    <w:rsid w:val="07A849F7"/>
    <w:rsid w:val="07A86AAB"/>
    <w:rsid w:val="07BF4B24"/>
    <w:rsid w:val="07C20100"/>
    <w:rsid w:val="07C815C0"/>
    <w:rsid w:val="07CC7E40"/>
    <w:rsid w:val="07CD52EE"/>
    <w:rsid w:val="07D57174"/>
    <w:rsid w:val="07DA1FA5"/>
    <w:rsid w:val="07E61381"/>
    <w:rsid w:val="07E8334B"/>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A52FEB"/>
    <w:rsid w:val="08CC67C9"/>
    <w:rsid w:val="08D00067"/>
    <w:rsid w:val="08D631A4"/>
    <w:rsid w:val="08DC4C5E"/>
    <w:rsid w:val="08F8136C"/>
    <w:rsid w:val="08FC21F4"/>
    <w:rsid w:val="09066EE6"/>
    <w:rsid w:val="09195451"/>
    <w:rsid w:val="091A12E3"/>
    <w:rsid w:val="09287EA3"/>
    <w:rsid w:val="09334E76"/>
    <w:rsid w:val="093E76C7"/>
    <w:rsid w:val="093F0D49"/>
    <w:rsid w:val="09420839"/>
    <w:rsid w:val="09485EB3"/>
    <w:rsid w:val="095D5673"/>
    <w:rsid w:val="096B5FE2"/>
    <w:rsid w:val="09842C00"/>
    <w:rsid w:val="098470A4"/>
    <w:rsid w:val="098B21E0"/>
    <w:rsid w:val="098E3A7F"/>
    <w:rsid w:val="09914FCD"/>
    <w:rsid w:val="09945539"/>
    <w:rsid w:val="09975DC2"/>
    <w:rsid w:val="09A11A04"/>
    <w:rsid w:val="09B145E4"/>
    <w:rsid w:val="09B63701"/>
    <w:rsid w:val="09B900DE"/>
    <w:rsid w:val="09C13E54"/>
    <w:rsid w:val="09C3351A"/>
    <w:rsid w:val="09C86F91"/>
    <w:rsid w:val="09D05E45"/>
    <w:rsid w:val="09D27E0F"/>
    <w:rsid w:val="09D678FF"/>
    <w:rsid w:val="09D75426"/>
    <w:rsid w:val="09DF2074"/>
    <w:rsid w:val="09E638BB"/>
    <w:rsid w:val="0A1D36CD"/>
    <w:rsid w:val="0A1E4E03"/>
    <w:rsid w:val="0A3C2172"/>
    <w:rsid w:val="0A477884"/>
    <w:rsid w:val="0A4F320E"/>
    <w:rsid w:val="0A501AA3"/>
    <w:rsid w:val="0A5627EE"/>
    <w:rsid w:val="0A574669"/>
    <w:rsid w:val="0A6825B7"/>
    <w:rsid w:val="0A6C2012"/>
    <w:rsid w:val="0A75239A"/>
    <w:rsid w:val="0A8530D4"/>
    <w:rsid w:val="0A9D6E3B"/>
    <w:rsid w:val="0AA71E94"/>
    <w:rsid w:val="0ABB4D47"/>
    <w:rsid w:val="0AD100C7"/>
    <w:rsid w:val="0ADB5A7E"/>
    <w:rsid w:val="0ADC46E2"/>
    <w:rsid w:val="0ADC50D7"/>
    <w:rsid w:val="0ADD50EF"/>
    <w:rsid w:val="0AE02BF8"/>
    <w:rsid w:val="0AE24082"/>
    <w:rsid w:val="0AEE711F"/>
    <w:rsid w:val="0B022976"/>
    <w:rsid w:val="0B116715"/>
    <w:rsid w:val="0B1D330C"/>
    <w:rsid w:val="0B2B3C7B"/>
    <w:rsid w:val="0B2C17A1"/>
    <w:rsid w:val="0B352404"/>
    <w:rsid w:val="0B4B1C27"/>
    <w:rsid w:val="0B4B60CB"/>
    <w:rsid w:val="0B4F3619"/>
    <w:rsid w:val="0B633415"/>
    <w:rsid w:val="0B696551"/>
    <w:rsid w:val="0B6C6C61"/>
    <w:rsid w:val="0B6E1DBA"/>
    <w:rsid w:val="0B7C44D7"/>
    <w:rsid w:val="0B80232F"/>
    <w:rsid w:val="0B83012F"/>
    <w:rsid w:val="0B854172"/>
    <w:rsid w:val="0B8F6081"/>
    <w:rsid w:val="0B9D61FB"/>
    <w:rsid w:val="0B9E269F"/>
    <w:rsid w:val="0BA14FB7"/>
    <w:rsid w:val="0BA31A63"/>
    <w:rsid w:val="0BB43C70"/>
    <w:rsid w:val="0BC07420"/>
    <w:rsid w:val="0BDA11FD"/>
    <w:rsid w:val="0BDD731F"/>
    <w:rsid w:val="0BF70001"/>
    <w:rsid w:val="0BF724D8"/>
    <w:rsid w:val="0C0A7D34"/>
    <w:rsid w:val="0C0F70F9"/>
    <w:rsid w:val="0C126BE9"/>
    <w:rsid w:val="0C193AD3"/>
    <w:rsid w:val="0C1B3CF0"/>
    <w:rsid w:val="0C216E2C"/>
    <w:rsid w:val="0C2D285A"/>
    <w:rsid w:val="0C3E60D7"/>
    <w:rsid w:val="0C452B1A"/>
    <w:rsid w:val="0C4548C9"/>
    <w:rsid w:val="0C593243"/>
    <w:rsid w:val="0C601702"/>
    <w:rsid w:val="0C6108DC"/>
    <w:rsid w:val="0C727688"/>
    <w:rsid w:val="0C755D0D"/>
    <w:rsid w:val="0C791994"/>
    <w:rsid w:val="0C7C1035"/>
    <w:rsid w:val="0C833643"/>
    <w:rsid w:val="0CA57A5D"/>
    <w:rsid w:val="0CA97EBD"/>
    <w:rsid w:val="0CB10D88"/>
    <w:rsid w:val="0CB11088"/>
    <w:rsid w:val="0CBA3508"/>
    <w:rsid w:val="0CBA3DDB"/>
    <w:rsid w:val="0CC87912"/>
    <w:rsid w:val="0CCA1687"/>
    <w:rsid w:val="0CCD5DC7"/>
    <w:rsid w:val="0CD416E3"/>
    <w:rsid w:val="0CE57E5A"/>
    <w:rsid w:val="0CE75980"/>
    <w:rsid w:val="0CF32576"/>
    <w:rsid w:val="0CFC6222"/>
    <w:rsid w:val="0D181FDD"/>
    <w:rsid w:val="0D283FA3"/>
    <w:rsid w:val="0D35644A"/>
    <w:rsid w:val="0D41495E"/>
    <w:rsid w:val="0D4E59FF"/>
    <w:rsid w:val="0D4F4AA7"/>
    <w:rsid w:val="0D5054C8"/>
    <w:rsid w:val="0D505C1B"/>
    <w:rsid w:val="0D525723"/>
    <w:rsid w:val="0D662D48"/>
    <w:rsid w:val="0D701E19"/>
    <w:rsid w:val="0D764F9A"/>
    <w:rsid w:val="0D780CCE"/>
    <w:rsid w:val="0D894688"/>
    <w:rsid w:val="0D937400"/>
    <w:rsid w:val="0D9F0822"/>
    <w:rsid w:val="0D9F2BDA"/>
    <w:rsid w:val="0DA10224"/>
    <w:rsid w:val="0DB67FFA"/>
    <w:rsid w:val="0DB75732"/>
    <w:rsid w:val="0DC7709D"/>
    <w:rsid w:val="0DCF12BC"/>
    <w:rsid w:val="0DCF4AAF"/>
    <w:rsid w:val="0DE52FC4"/>
    <w:rsid w:val="0DE74F5C"/>
    <w:rsid w:val="0DF93BBD"/>
    <w:rsid w:val="0E0B38F0"/>
    <w:rsid w:val="0E1F739B"/>
    <w:rsid w:val="0E214EC1"/>
    <w:rsid w:val="0E356BBF"/>
    <w:rsid w:val="0E3C7F4D"/>
    <w:rsid w:val="0E464928"/>
    <w:rsid w:val="0E4806A0"/>
    <w:rsid w:val="0E577E1C"/>
    <w:rsid w:val="0E5C05EF"/>
    <w:rsid w:val="0E5E7EC3"/>
    <w:rsid w:val="0E682AF0"/>
    <w:rsid w:val="0E6D3705"/>
    <w:rsid w:val="0E6F0323"/>
    <w:rsid w:val="0E6F174F"/>
    <w:rsid w:val="0E772D33"/>
    <w:rsid w:val="0E796AAB"/>
    <w:rsid w:val="0E813BB2"/>
    <w:rsid w:val="0E94340C"/>
    <w:rsid w:val="0E984B91"/>
    <w:rsid w:val="0EA2285E"/>
    <w:rsid w:val="0EA33B28"/>
    <w:rsid w:val="0EAC0C2F"/>
    <w:rsid w:val="0EBB5316"/>
    <w:rsid w:val="0ECA7307"/>
    <w:rsid w:val="0ED05760"/>
    <w:rsid w:val="0ED71A24"/>
    <w:rsid w:val="0EDD3455"/>
    <w:rsid w:val="0EDD34DE"/>
    <w:rsid w:val="0EE02FCE"/>
    <w:rsid w:val="0EEC3721"/>
    <w:rsid w:val="0EF34AB0"/>
    <w:rsid w:val="0F070785"/>
    <w:rsid w:val="0F091857"/>
    <w:rsid w:val="0F096081"/>
    <w:rsid w:val="0F0A045B"/>
    <w:rsid w:val="0F0B3EC8"/>
    <w:rsid w:val="0F1113DA"/>
    <w:rsid w:val="0F134D9F"/>
    <w:rsid w:val="0F1E3C65"/>
    <w:rsid w:val="0F25419F"/>
    <w:rsid w:val="0F256C33"/>
    <w:rsid w:val="0F2F2E04"/>
    <w:rsid w:val="0F4470B9"/>
    <w:rsid w:val="0F46473B"/>
    <w:rsid w:val="0F491E09"/>
    <w:rsid w:val="0F4A0448"/>
    <w:rsid w:val="0F517A28"/>
    <w:rsid w:val="0F546B75"/>
    <w:rsid w:val="0F5F2145"/>
    <w:rsid w:val="0F5F5CA1"/>
    <w:rsid w:val="0F6D4E03"/>
    <w:rsid w:val="0F735BF1"/>
    <w:rsid w:val="0F77328B"/>
    <w:rsid w:val="0F7C2CF7"/>
    <w:rsid w:val="0F7E4A8B"/>
    <w:rsid w:val="0F81030D"/>
    <w:rsid w:val="0F8971C2"/>
    <w:rsid w:val="0F930419"/>
    <w:rsid w:val="0F955B67"/>
    <w:rsid w:val="0F987405"/>
    <w:rsid w:val="0F9C5147"/>
    <w:rsid w:val="0FA4224E"/>
    <w:rsid w:val="0FA638D0"/>
    <w:rsid w:val="0FB3423F"/>
    <w:rsid w:val="0FB35FED"/>
    <w:rsid w:val="0FB74172"/>
    <w:rsid w:val="0FBA737B"/>
    <w:rsid w:val="0FC66198"/>
    <w:rsid w:val="0FC75EEE"/>
    <w:rsid w:val="0FCB1589"/>
    <w:rsid w:val="0FCC3F51"/>
    <w:rsid w:val="0FD06B9F"/>
    <w:rsid w:val="0FD1346C"/>
    <w:rsid w:val="0FD23D30"/>
    <w:rsid w:val="0FF860F6"/>
    <w:rsid w:val="0FF87B67"/>
    <w:rsid w:val="0FFC5BE6"/>
    <w:rsid w:val="0FFD2E36"/>
    <w:rsid w:val="10022AD1"/>
    <w:rsid w:val="10120F66"/>
    <w:rsid w:val="101428EA"/>
    <w:rsid w:val="101D790A"/>
    <w:rsid w:val="102F72A8"/>
    <w:rsid w:val="1034712E"/>
    <w:rsid w:val="10354C54"/>
    <w:rsid w:val="10374941"/>
    <w:rsid w:val="10390BE8"/>
    <w:rsid w:val="104430E9"/>
    <w:rsid w:val="10507CE0"/>
    <w:rsid w:val="105E23FD"/>
    <w:rsid w:val="10660B63"/>
    <w:rsid w:val="10686DD7"/>
    <w:rsid w:val="106A2B50"/>
    <w:rsid w:val="106B68C8"/>
    <w:rsid w:val="10725EA8"/>
    <w:rsid w:val="10797237"/>
    <w:rsid w:val="108A1444"/>
    <w:rsid w:val="108D675B"/>
    <w:rsid w:val="10902932"/>
    <w:rsid w:val="10912913"/>
    <w:rsid w:val="109220A6"/>
    <w:rsid w:val="10982633"/>
    <w:rsid w:val="10991687"/>
    <w:rsid w:val="10A7189E"/>
    <w:rsid w:val="10AA46ED"/>
    <w:rsid w:val="10AC13BA"/>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0E3E23"/>
    <w:rsid w:val="11196874"/>
    <w:rsid w:val="112A01DF"/>
    <w:rsid w:val="112E6273"/>
    <w:rsid w:val="1131365B"/>
    <w:rsid w:val="113545E0"/>
    <w:rsid w:val="11357601"/>
    <w:rsid w:val="113675B4"/>
    <w:rsid w:val="114A03FF"/>
    <w:rsid w:val="11551A52"/>
    <w:rsid w:val="11593715"/>
    <w:rsid w:val="11596B8F"/>
    <w:rsid w:val="1170063A"/>
    <w:rsid w:val="11720A98"/>
    <w:rsid w:val="11761DEC"/>
    <w:rsid w:val="117847D0"/>
    <w:rsid w:val="117E2064"/>
    <w:rsid w:val="11821FD2"/>
    <w:rsid w:val="1184162B"/>
    <w:rsid w:val="118D7E17"/>
    <w:rsid w:val="119F0F1F"/>
    <w:rsid w:val="11A7392F"/>
    <w:rsid w:val="11B20ED2"/>
    <w:rsid w:val="11B81FE1"/>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33415"/>
    <w:rsid w:val="12363DC1"/>
    <w:rsid w:val="123F000C"/>
    <w:rsid w:val="125B0518"/>
    <w:rsid w:val="1264737E"/>
    <w:rsid w:val="126857B5"/>
    <w:rsid w:val="1279351E"/>
    <w:rsid w:val="128125DB"/>
    <w:rsid w:val="12880169"/>
    <w:rsid w:val="1296784C"/>
    <w:rsid w:val="12A27DCD"/>
    <w:rsid w:val="12AB5A1E"/>
    <w:rsid w:val="12B502C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236CD"/>
    <w:rsid w:val="133C10D2"/>
    <w:rsid w:val="134A606D"/>
    <w:rsid w:val="134E6759"/>
    <w:rsid w:val="13511DA5"/>
    <w:rsid w:val="13517FF7"/>
    <w:rsid w:val="1367594E"/>
    <w:rsid w:val="136A10B9"/>
    <w:rsid w:val="13761D7B"/>
    <w:rsid w:val="137D5290"/>
    <w:rsid w:val="13813FAC"/>
    <w:rsid w:val="138A52B7"/>
    <w:rsid w:val="13992BE4"/>
    <w:rsid w:val="139D4FEA"/>
    <w:rsid w:val="13A04ADA"/>
    <w:rsid w:val="13A27CA3"/>
    <w:rsid w:val="13AB3BAB"/>
    <w:rsid w:val="13D05C32"/>
    <w:rsid w:val="13D855BA"/>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92CFB"/>
    <w:rsid w:val="145204CA"/>
    <w:rsid w:val="145E6E6F"/>
    <w:rsid w:val="147432F5"/>
    <w:rsid w:val="147561B7"/>
    <w:rsid w:val="14773A8D"/>
    <w:rsid w:val="14787805"/>
    <w:rsid w:val="14856F0D"/>
    <w:rsid w:val="14874462"/>
    <w:rsid w:val="148F527B"/>
    <w:rsid w:val="14975EDD"/>
    <w:rsid w:val="14A800EA"/>
    <w:rsid w:val="14B00D4D"/>
    <w:rsid w:val="14BD732A"/>
    <w:rsid w:val="14CC4197"/>
    <w:rsid w:val="14D16C5C"/>
    <w:rsid w:val="14ED1FA1"/>
    <w:rsid w:val="14F21366"/>
    <w:rsid w:val="14F72025"/>
    <w:rsid w:val="150818DD"/>
    <w:rsid w:val="150D43F1"/>
    <w:rsid w:val="151102E4"/>
    <w:rsid w:val="15146C09"/>
    <w:rsid w:val="151C14D2"/>
    <w:rsid w:val="151F5E0F"/>
    <w:rsid w:val="15227F36"/>
    <w:rsid w:val="1525173B"/>
    <w:rsid w:val="152534E9"/>
    <w:rsid w:val="15271230"/>
    <w:rsid w:val="152B2276"/>
    <w:rsid w:val="152D239E"/>
    <w:rsid w:val="15344D17"/>
    <w:rsid w:val="153674A4"/>
    <w:rsid w:val="1537321C"/>
    <w:rsid w:val="154A4DFC"/>
    <w:rsid w:val="15545B7C"/>
    <w:rsid w:val="15567B46"/>
    <w:rsid w:val="155C2C83"/>
    <w:rsid w:val="156644AF"/>
    <w:rsid w:val="15733CEE"/>
    <w:rsid w:val="1573694A"/>
    <w:rsid w:val="157C3764"/>
    <w:rsid w:val="157D1577"/>
    <w:rsid w:val="158879DE"/>
    <w:rsid w:val="1594241D"/>
    <w:rsid w:val="159468C1"/>
    <w:rsid w:val="15992531"/>
    <w:rsid w:val="159F14ED"/>
    <w:rsid w:val="15A50A7A"/>
    <w:rsid w:val="15A5287C"/>
    <w:rsid w:val="15B479FC"/>
    <w:rsid w:val="15B64A89"/>
    <w:rsid w:val="15BC1A9A"/>
    <w:rsid w:val="15C2342E"/>
    <w:rsid w:val="15CA5E3E"/>
    <w:rsid w:val="15DD5B72"/>
    <w:rsid w:val="15E45152"/>
    <w:rsid w:val="15E96C0C"/>
    <w:rsid w:val="15ED388A"/>
    <w:rsid w:val="15F335E7"/>
    <w:rsid w:val="15FA4976"/>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64858"/>
    <w:rsid w:val="16C94348"/>
    <w:rsid w:val="16DB47A7"/>
    <w:rsid w:val="16E204EC"/>
    <w:rsid w:val="16E951E1"/>
    <w:rsid w:val="16EF0253"/>
    <w:rsid w:val="16EF3DAF"/>
    <w:rsid w:val="16FA6207"/>
    <w:rsid w:val="1704664E"/>
    <w:rsid w:val="1705425F"/>
    <w:rsid w:val="17081314"/>
    <w:rsid w:val="17084E70"/>
    <w:rsid w:val="170959E4"/>
    <w:rsid w:val="171C6B6E"/>
    <w:rsid w:val="17214184"/>
    <w:rsid w:val="17263548"/>
    <w:rsid w:val="17292082"/>
    <w:rsid w:val="17334576"/>
    <w:rsid w:val="173914CE"/>
    <w:rsid w:val="17516817"/>
    <w:rsid w:val="17527577"/>
    <w:rsid w:val="17650515"/>
    <w:rsid w:val="17660AF2"/>
    <w:rsid w:val="17681DB3"/>
    <w:rsid w:val="176C53FF"/>
    <w:rsid w:val="17795D6E"/>
    <w:rsid w:val="177E7F60"/>
    <w:rsid w:val="177F7314"/>
    <w:rsid w:val="17887726"/>
    <w:rsid w:val="178D2667"/>
    <w:rsid w:val="1796247C"/>
    <w:rsid w:val="179D1A5D"/>
    <w:rsid w:val="17A728DB"/>
    <w:rsid w:val="17AF1790"/>
    <w:rsid w:val="17B172B6"/>
    <w:rsid w:val="17CC40F0"/>
    <w:rsid w:val="17E232C3"/>
    <w:rsid w:val="17E340BC"/>
    <w:rsid w:val="17F062FD"/>
    <w:rsid w:val="17F42B99"/>
    <w:rsid w:val="17FF2717"/>
    <w:rsid w:val="1807337A"/>
    <w:rsid w:val="180E40F1"/>
    <w:rsid w:val="1811244B"/>
    <w:rsid w:val="181141F9"/>
    <w:rsid w:val="18131D1F"/>
    <w:rsid w:val="18151116"/>
    <w:rsid w:val="18225A12"/>
    <w:rsid w:val="18365A0D"/>
    <w:rsid w:val="18371EB1"/>
    <w:rsid w:val="183879D7"/>
    <w:rsid w:val="18396F81"/>
    <w:rsid w:val="183A54FD"/>
    <w:rsid w:val="18441ED8"/>
    <w:rsid w:val="184743E2"/>
    <w:rsid w:val="18475E6C"/>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B1F57"/>
    <w:rsid w:val="18AD2173"/>
    <w:rsid w:val="18AF34F4"/>
    <w:rsid w:val="18B2778A"/>
    <w:rsid w:val="18B3705E"/>
    <w:rsid w:val="18C43019"/>
    <w:rsid w:val="18C474BD"/>
    <w:rsid w:val="18EC4490"/>
    <w:rsid w:val="18ED47DB"/>
    <w:rsid w:val="18F356AC"/>
    <w:rsid w:val="18F669FA"/>
    <w:rsid w:val="18F77CFC"/>
    <w:rsid w:val="18FF04F5"/>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1D89"/>
    <w:rsid w:val="198C2A6A"/>
    <w:rsid w:val="198F7ACB"/>
    <w:rsid w:val="19A8293B"/>
    <w:rsid w:val="19A867BE"/>
    <w:rsid w:val="19AB08EA"/>
    <w:rsid w:val="19AF3CC9"/>
    <w:rsid w:val="19AF5A77"/>
    <w:rsid w:val="19B17A41"/>
    <w:rsid w:val="19B60BB4"/>
    <w:rsid w:val="19B968F6"/>
    <w:rsid w:val="19BE215E"/>
    <w:rsid w:val="19C332D1"/>
    <w:rsid w:val="19C37774"/>
    <w:rsid w:val="19C86B39"/>
    <w:rsid w:val="19D2736C"/>
    <w:rsid w:val="19D92AF4"/>
    <w:rsid w:val="19F70427"/>
    <w:rsid w:val="19F83677"/>
    <w:rsid w:val="19F91738"/>
    <w:rsid w:val="1A035587"/>
    <w:rsid w:val="1A1B310D"/>
    <w:rsid w:val="1A253F8B"/>
    <w:rsid w:val="1A271AB1"/>
    <w:rsid w:val="1A352420"/>
    <w:rsid w:val="1A50725A"/>
    <w:rsid w:val="1A5F2FF9"/>
    <w:rsid w:val="1A6B1153"/>
    <w:rsid w:val="1A7226F6"/>
    <w:rsid w:val="1A85044E"/>
    <w:rsid w:val="1A876D8A"/>
    <w:rsid w:val="1A8920EF"/>
    <w:rsid w:val="1A8C7B66"/>
    <w:rsid w:val="1A98545C"/>
    <w:rsid w:val="1AD02BB1"/>
    <w:rsid w:val="1ADC791D"/>
    <w:rsid w:val="1AE45BF4"/>
    <w:rsid w:val="1AFA0F74"/>
    <w:rsid w:val="1B0D0CA7"/>
    <w:rsid w:val="1B102525"/>
    <w:rsid w:val="1B1A7868"/>
    <w:rsid w:val="1B23671D"/>
    <w:rsid w:val="1B244243"/>
    <w:rsid w:val="1B245FF1"/>
    <w:rsid w:val="1B2E0C1E"/>
    <w:rsid w:val="1B34418A"/>
    <w:rsid w:val="1B351FAC"/>
    <w:rsid w:val="1B422063"/>
    <w:rsid w:val="1B4346C9"/>
    <w:rsid w:val="1B4B4899"/>
    <w:rsid w:val="1B530684"/>
    <w:rsid w:val="1B55264E"/>
    <w:rsid w:val="1B6044BF"/>
    <w:rsid w:val="1B635EBC"/>
    <w:rsid w:val="1B6F1962"/>
    <w:rsid w:val="1B73563B"/>
    <w:rsid w:val="1B75684C"/>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E83C2C"/>
    <w:rsid w:val="1BF400B9"/>
    <w:rsid w:val="1BF76FA4"/>
    <w:rsid w:val="1C033E58"/>
    <w:rsid w:val="1C115602"/>
    <w:rsid w:val="1C1B73F4"/>
    <w:rsid w:val="1C1C3093"/>
    <w:rsid w:val="1C2362A8"/>
    <w:rsid w:val="1C2A284A"/>
    <w:rsid w:val="1C2F4C4D"/>
    <w:rsid w:val="1C33473D"/>
    <w:rsid w:val="1C384865"/>
    <w:rsid w:val="1C3B3518"/>
    <w:rsid w:val="1C3E1334"/>
    <w:rsid w:val="1C3F7586"/>
    <w:rsid w:val="1C450915"/>
    <w:rsid w:val="1C4526C3"/>
    <w:rsid w:val="1C4E5369"/>
    <w:rsid w:val="1C5254A4"/>
    <w:rsid w:val="1C6221B7"/>
    <w:rsid w:val="1C640D9B"/>
    <w:rsid w:val="1C672639"/>
    <w:rsid w:val="1C730FDE"/>
    <w:rsid w:val="1C756213"/>
    <w:rsid w:val="1C827473"/>
    <w:rsid w:val="1C874A89"/>
    <w:rsid w:val="1C896A53"/>
    <w:rsid w:val="1C8F393E"/>
    <w:rsid w:val="1C9B22E3"/>
    <w:rsid w:val="1CA05B4B"/>
    <w:rsid w:val="1CA309AE"/>
    <w:rsid w:val="1CA4388D"/>
    <w:rsid w:val="1CA534DE"/>
    <w:rsid w:val="1CA76CEF"/>
    <w:rsid w:val="1CA90EA4"/>
    <w:rsid w:val="1CAC44F0"/>
    <w:rsid w:val="1CB57848"/>
    <w:rsid w:val="1CB61B34"/>
    <w:rsid w:val="1CBA5F77"/>
    <w:rsid w:val="1CBD66FD"/>
    <w:rsid w:val="1CC61A56"/>
    <w:rsid w:val="1CC7132A"/>
    <w:rsid w:val="1CCB2BC8"/>
    <w:rsid w:val="1CCE4466"/>
    <w:rsid w:val="1CCF55DB"/>
    <w:rsid w:val="1CD16CB8"/>
    <w:rsid w:val="1CDB17BE"/>
    <w:rsid w:val="1CDD28FB"/>
    <w:rsid w:val="1CF540E9"/>
    <w:rsid w:val="1CFE11EF"/>
    <w:rsid w:val="1CFF5EAA"/>
    <w:rsid w:val="1D152095"/>
    <w:rsid w:val="1D17405F"/>
    <w:rsid w:val="1D210A3A"/>
    <w:rsid w:val="1D2D3220"/>
    <w:rsid w:val="1D2D73DF"/>
    <w:rsid w:val="1D2E13A9"/>
    <w:rsid w:val="1D4961E3"/>
    <w:rsid w:val="1D4A3D81"/>
    <w:rsid w:val="1D532BBD"/>
    <w:rsid w:val="1D55083D"/>
    <w:rsid w:val="1D593457"/>
    <w:rsid w:val="1D5F5A06"/>
    <w:rsid w:val="1D6152DA"/>
    <w:rsid w:val="1D631052"/>
    <w:rsid w:val="1D6C44AF"/>
    <w:rsid w:val="1D840FC9"/>
    <w:rsid w:val="1D8B2357"/>
    <w:rsid w:val="1D8B67FB"/>
    <w:rsid w:val="1D8F1E47"/>
    <w:rsid w:val="1D940AA2"/>
    <w:rsid w:val="1D9A07EC"/>
    <w:rsid w:val="1DA566C6"/>
    <w:rsid w:val="1DAF6046"/>
    <w:rsid w:val="1DB01F38"/>
    <w:rsid w:val="1DBC0763"/>
    <w:rsid w:val="1DBE272D"/>
    <w:rsid w:val="1DC72896"/>
    <w:rsid w:val="1DE86A66"/>
    <w:rsid w:val="1DEE1833"/>
    <w:rsid w:val="1DF223D6"/>
    <w:rsid w:val="1DFB128B"/>
    <w:rsid w:val="1DFC3255"/>
    <w:rsid w:val="1DFE521F"/>
    <w:rsid w:val="1E0908B0"/>
    <w:rsid w:val="1E1D2535"/>
    <w:rsid w:val="1E222CBC"/>
    <w:rsid w:val="1E234C86"/>
    <w:rsid w:val="1E2527AC"/>
    <w:rsid w:val="1E3065B9"/>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458DE"/>
    <w:rsid w:val="1EB8717C"/>
    <w:rsid w:val="1EBA6F32"/>
    <w:rsid w:val="1EC21DA9"/>
    <w:rsid w:val="1EC65D3D"/>
    <w:rsid w:val="1ED16490"/>
    <w:rsid w:val="1ED815CC"/>
    <w:rsid w:val="1EDA63A5"/>
    <w:rsid w:val="1EE461C3"/>
    <w:rsid w:val="1EE53CE9"/>
    <w:rsid w:val="1EE6018D"/>
    <w:rsid w:val="1EED76E0"/>
    <w:rsid w:val="1EF02DBA"/>
    <w:rsid w:val="1EFD54D7"/>
    <w:rsid w:val="1F046865"/>
    <w:rsid w:val="1F073C5F"/>
    <w:rsid w:val="1F0E4FEE"/>
    <w:rsid w:val="1F122D30"/>
    <w:rsid w:val="1F180EF9"/>
    <w:rsid w:val="1F1A3993"/>
    <w:rsid w:val="1F1B2CC6"/>
    <w:rsid w:val="1F240CB5"/>
    <w:rsid w:val="1F244811"/>
    <w:rsid w:val="1F261F29"/>
    <w:rsid w:val="1F2A3E24"/>
    <w:rsid w:val="1F2B2044"/>
    <w:rsid w:val="1F3031B6"/>
    <w:rsid w:val="1F403013"/>
    <w:rsid w:val="1F470500"/>
    <w:rsid w:val="1F4C3235"/>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D75D28"/>
    <w:rsid w:val="1FE679C7"/>
    <w:rsid w:val="1FE84D30"/>
    <w:rsid w:val="1FED52E1"/>
    <w:rsid w:val="1FF95C9E"/>
    <w:rsid w:val="1FFD529D"/>
    <w:rsid w:val="20052895"/>
    <w:rsid w:val="2007660D"/>
    <w:rsid w:val="20084133"/>
    <w:rsid w:val="20107F24"/>
    <w:rsid w:val="20165A04"/>
    <w:rsid w:val="201725C8"/>
    <w:rsid w:val="201E5DE0"/>
    <w:rsid w:val="202D76F6"/>
    <w:rsid w:val="202E3BA1"/>
    <w:rsid w:val="203E1903"/>
    <w:rsid w:val="206375BB"/>
    <w:rsid w:val="206A26F8"/>
    <w:rsid w:val="206E043A"/>
    <w:rsid w:val="207422E6"/>
    <w:rsid w:val="20765541"/>
    <w:rsid w:val="20801F1B"/>
    <w:rsid w:val="20812427"/>
    <w:rsid w:val="208634FB"/>
    <w:rsid w:val="20897AC0"/>
    <w:rsid w:val="209239FD"/>
    <w:rsid w:val="20947775"/>
    <w:rsid w:val="20A774A8"/>
    <w:rsid w:val="20B31F64"/>
    <w:rsid w:val="20BD316F"/>
    <w:rsid w:val="20C04A0E"/>
    <w:rsid w:val="20C75D9C"/>
    <w:rsid w:val="20CD60E6"/>
    <w:rsid w:val="20D07F38"/>
    <w:rsid w:val="20DB35F6"/>
    <w:rsid w:val="20E00C0C"/>
    <w:rsid w:val="20EA3839"/>
    <w:rsid w:val="211663DC"/>
    <w:rsid w:val="2118069A"/>
    <w:rsid w:val="212154AC"/>
    <w:rsid w:val="212349E5"/>
    <w:rsid w:val="21244F9D"/>
    <w:rsid w:val="213408D0"/>
    <w:rsid w:val="21380082"/>
    <w:rsid w:val="21451D01"/>
    <w:rsid w:val="21521B0A"/>
    <w:rsid w:val="21594B94"/>
    <w:rsid w:val="216422A6"/>
    <w:rsid w:val="21696C25"/>
    <w:rsid w:val="21743C12"/>
    <w:rsid w:val="2181419D"/>
    <w:rsid w:val="21815F4B"/>
    <w:rsid w:val="218B5670"/>
    <w:rsid w:val="218F260E"/>
    <w:rsid w:val="2197576F"/>
    <w:rsid w:val="219E4D4F"/>
    <w:rsid w:val="21AC663D"/>
    <w:rsid w:val="21AD1366"/>
    <w:rsid w:val="21B93937"/>
    <w:rsid w:val="21BF0821"/>
    <w:rsid w:val="21C01B6C"/>
    <w:rsid w:val="21D05231"/>
    <w:rsid w:val="21D749C3"/>
    <w:rsid w:val="21E40B6E"/>
    <w:rsid w:val="21F52495"/>
    <w:rsid w:val="21F94D14"/>
    <w:rsid w:val="21FA5CFD"/>
    <w:rsid w:val="221548E5"/>
    <w:rsid w:val="22225160"/>
    <w:rsid w:val="22244B28"/>
    <w:rsid w:val="2229302F"/>
    <w:rsid w:val="222A65E3"/>
    <w:rsid w:val="222F1E4B"/>
    <w:rsid w:val="22340741"/>
    <w:rsid w:val="2238098F"/>
    <w:rsid w:val="224A27E1"/>
    <w:rsid w:val="225564EB"/>
    <w:rsid w:val="225E6657"/>
    <w:rsid w:val="22640CC3"/>
    <w:rsid w:val="226C6BFB"/>
    <w:rsid w:val="228278F4"/>
    <w:rsid w:val="228815D3"/>
    <w:rsid w:val="229D5007"/>
    <w:rsid w:val="22A243CB"/>
    <w:rsid w:val="22A75620"/>
    <w:rsid w:val="22AD7794"/>
    <w:rsid w:val="22B20386"/>
    <w:rsid w:val="22B42350"/>
    <w:rsid w:val="22B645B0"/>
    <w:rsid w:val="22B67E76"/>
    <w:rsid w:val="22BC725E"/>
    <w:rsid w:val="22D100A4"/>
    <w:rsid w:val="22E22A19"/>
    <w:rsid w:val="22E6428D"/>
    <w:rsid w:val="22F7006A"/>
    <w:rsid w:val="230E024F"/>
    <w:rsid w:val="23127B27"/>
    <w:rsid w:val="23166B67"/>
    <w:rsid w:val="231F5029"/>
    <w:rsid w:val="23201794"/>
    <w:rsid w:val="232A43C0"/>
    <w:rsid w:val="232C754C"/>
    <w:rsid w:val="23455745"/>
    <w:rsid w:val="234D1C9C"/>
    <w:rsid w:val="234F5D16"/>
    <w:rsid w:val="23502079"/>
    <w:rsid w:val="23563407"/>
    <w:rsid w:val="235C6C70"/>
    <w:rsid w:val="23671171"/>
    <w:rsid w:val="236E24FF"/>
    <w:rsid w:val="23802958"/>
    <w:rsid w:val="238910E7"/>
    <w:rsid w:val="23953F30"/>
    <w:rsid w:val="23955CDE"/>
    <w:rsid w:val="23A20F03"/>
    <w:rsid w:val="23B048C6"/>
    <w:rsid w:val="23B866F3"/>
    <w:rsid w:val="23B87C1E"/>
    <w:rsid w:val="23BF2D5B"/>
    <w:rsid w:val="23C10881"/>
    <w:rsid w:val="23C145EF"/>
    <w:rsid w:val="23D235D0"/>
    <w:rsid w:val="23D25365"/>
    <w:rsid w:val="23DA1943"/>
    <w:rsid w:val="23DD1B3C"/>
    <w:rsid w:val="23E6478B"/>
    <w:rsid w:val="23E9602A"/>
    <w:rsid w:val="23EB1DA2"/>
    <w:rsid w:val="23F4034E"/>
    <w:rsid w:val="23FC3FAF"/>
    <w:rsid w:val="24014588"/>
    <w:rsid w:val="240371E6"/>
    <w:rsid w:val="2407580F"/>
    <w:rsid w:val="240C2364"/>
    <w:rsid w:val="24125580"/>
    <w:rsid w:val="241536E8"/>
    <w:rsid w:val="24264B88"/>
    <w:rsid w:val="242B03F0"/>
    <w:rsid w:val="242E1C8E"/>
    <w:rsid w:val="244A37D3"/>
    <w:rsid w:val="2452597D"/>
    <w:rsid w:val="245D2536"/>
    <w:rsid w:val="245E2574"/>
    <w:rsid w:val="246062EC"/>
    <w:rsid w:val="246928CA"/>
    <w:rsid w:val="24746C16"/>
    <w:rsid w:val="247E6772"/>
    <w:rsid w:val="24822706"/>
    <w:rsid w:val="248D06ED"/>
    <w:rsid w:val="24973CD7"/>
    <w:rsid w:val="249C1DC3"/>
    <w:rsid w:val="24A40099"/>
    <w:rsid w:val="24B72593"/>
    <w:rsid w:val="24B91EA0"/>
    <w:rsid w:val="24BC6718"/>
    <w:rsid w:val="24C26921"/>
    <w:rsid w:val="24C3687B"/>
    <w:rsid w:val="24C76438"/>
    <w:rsid w:val="24C90335"/>
    <w:rsid w:val="24CC726D"/>
    <w:rsid w:val="24D354AD"/>
    <w:rsid w:val="24DD4E47"/>
    <w:rsid w:val="24E37EE5"/>
    <w:rsid w:val="24E77A86"/>
    <w:rsid w:val="24F641B7"/>
    <w:rsid w:val="2500362B"/>
    <w:rsid w:val="250255F5"/>
    <w:rsid w:val="25034EC9"/>
    <w:rsid w:val="25096983"/>
    <w:rsid w:val="250D037C"/>
    <w:rsid w:val="250F7D12"/>
    <w:rsid w:val="25113A8A"/>
    <w:rsid w:val="251F10C7"/>
    <w:rsid w:val="25257535"/>
    <w:rsid w:val="25293F80"/>
    <w:rsid w:val="253908EB"/>
    <w:rsid w:val="25493224"/>
    <w:rsid w:val="254F010E"/>
    <w:rsid w:val="255273C3"/>
    <w:rsid w:val="255E0351"/>
    <w:rsid w:val="256E2C8A"/>
    <w:rsid w:val="2570394C"/>
    <w:rsid w:val="25710085"/>
    <w:rsid w:val="257D111F"/>
    <w:rsid w:val="25897AC4"/>
    <w:rsid w:val="258E50DA"/>
    <w:rsid w:val="25924264"/>
    <w:rsid w:val="25970F68"/>
    <w:rsid w:val="25A130FC"/>
    <w:rsid w:val="25A22934"/>
    <w:rsid w:val="25AE7E68"/>
    <w:rsid w:val="25B52667"/>
    <w:rsid w:val="25BA004D"/>
    <w:rsid w:val="25C26B32"/>
    <w:rsid w:val="25C52299"/>
    <w:rsid w:val="25DD55FB"/>
    <w:rsid w:val="25DE0DDB"/>
    <w:rsid w:val="25EF3DCB"/>
    <w:rsid w:val="25F0369F"/>
    <w:rsid w:val="25FC0296"/>
    <w:rsid w:val="25FD5DBC"/>
    <w:rsid w:val="26141B5F"/>
    <w:rsid w:val="261849A4"/>
    <w:rsid w:val="26293ED7"/>
    <w:rsid w:val="262D1BA9"/>
    <w:rsid w:val="263747E9"/>
    <w:rsid w:val="263F63D5"/>
    <w:rsid w:val="264E7259"/>
    <w:rsid w:val="264F37ED"/>
    <w:rsid w:val="265A6D6B"/>
    <w:rsid w:val="2661459D"/>
    <w:rsid w:val="26663961"/>
    <w:rsid w:val="26712A32"/>
    <w:rsid w:val="267267AA"/>
    <w:rsid w:val="26775B6F"/>
    <w:rsid w:val="267C3185"/>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286E69"/>
    <w:rsid w:val="27363334"/>
    <w:rsid w:val="274F42C8"/>
    <w:rsid w:val="27553EEA"/>
    <w:rsid w:val="275B2D9A"/>
    <w:rsid w:val="275E4056"/>
    <w:rsid w:val="276B56D3"/>
    <w:rsid w:val="276F0494"/>
    <w:rsid w:val="27707AEE"/>
    <w:rsid w:val="2775510D"/>
    <w:rsid w:val="2778394C"/>
    <w:rsid w:val="277963CF"/>
    <w:rsid w:val="27917E2C"/>
    <w:rsid w:val="279F64C3"/>
    <w:rsid w:val="27A13FD6"/>
    <w:rsid w:val="27B54BA0"/>
    <w:rsid w:val="27BA3F65"/>
    <w:rsid w:val="27BF5A1F"/>
    <w:rsid w:val="27C43035"/>
    <w:rsid w:val="27C46B92"/>
    <w:rsid w:val="27CC5A46"/>
    <w:rsid w:val="27D364A8"/>
    <w:rsid w:val="27DA77F2"/>
    <w:rsid w:val="27DC037F"/>
    <w:rsid w:val="27DE2C9A"/>
    <w:rsid w:val="27E233B7"/>
    <w:rsid w:val="27EC00AA"/>
    <w:rsid w:val="27F12250"/>
    <w:rsid w:val="28011B94"/>
    <w:rsid w:val="28031161"/>
    <w:rsid w:val="280F7DE8"/>
    <w:rsid w:val="281573ED"/>
    <w:rsid w:val="281C4CEC"/>
    <w:rsid w:val="282B4E63"/>
    <w:rsid w:val="28327F9F"/>
    <w:rsid w:val="28373807"/>
    <w:rsid w:val="2846607B"/>
    <w:rsid w:val="28470238"/>
    <w:rsid w:val="28566F0A"/>
    <w:rsid w:val="285D2B42"/>
    <w:rsid w:val="28617532"/>
    <w:rsid w:val="286640ED"/>
    <w:rsid w:val="287F0D0A"/>
    <w:rsid w:val="289724F8"/>
    <w:rsid w:val="289A2AA3"/>
    <w:rsid w:val="28A075FF"/>
    <w:rsid w:val="28A349F9"/>
    <w:rsid w:val="28A37397"/>
    <w:rsid w:val="28A864B3"/>
    <w:rsid w:val="28A93FB9"/>
    <w:rsid w:val="28AE388C"/>
    <w:rsid w:val="28B4397F"/>
    <w:rsid w:val="28B44E58"/>
    <w:rsid w:val="28B60F25"/>
    <w:rsid w:val="28BE7A85"/>
    <w:rsid w:val="28C17575"/>
    <w:rsid w:val="28C826B1"/>
    <w:rsid w:val="28CC03F4"/>
    <w:rsid w:val="28F74D45"/>
    <w:rsid w:val="2903193C"/>
    <w:rsid w:val="2904218B"/>
    <w:rsid w:val="29103779"/>
    <w:rsid w:val="29211D4D"/>
    <w:rsid w:val="29302B74"/>
    <w:rsid w:val="293677ED"/>
    <w:rsid w:val="293B10D5"/>
    <w:rsid w:val="293C35A3"/>
    <w:rsid w:val="294966FF"/>
    <w:rsid w:val="294C6E3F"/>
    <w:rsid w:val="294E0E09"/>
    <w:rsid w:val="2989303D"/>
    <w:rsid w:val="29900C2F"/>
    <w:rsid w:val="29910CF5"/>
    <w:rsid w:val="299627B0"/>
    <w:rsid w:val="29AB3C09"/>
    <w:rsid w:val="29AE5D4B"/>
    <w:rsid w:val="29B50E88"/>
    <w:rsid w:val="29C0416E"/>
    <w:rsid w:val="29C137C7"/>
    <w:rsid w:val="29D84B76"/>
    <w:rsid w:val="29EB2AFB"/>
    <w:rsid w:val="29F23E8A"/>
    <w:rsid w:val="29F86FC6"/>
    <w:rsid w:val="29FA3933"/>
    <w:rsid w:val="29FF65A7"/>
    <w:rsid w:val="2A021BF3"/>
    <w:rsid w:val="2A043BBD"/>
    <w:rsid w:val="2A047719"/>
    <w:rsid w:val="2A07545B"/>
    <w:rsid w:val="2A092F82"/>
    <w:rsid w:val="2A095D01"/>
    <w:rsid w:val="2A132D50"/>
    <w:rsid w:val="2A16744D"/>
    <w:rsid w:val="2A17569E"/>
    <w:rsid w:val="2A176C4D"/>
    <w:rsid w:val="2A18040C"/>
    <w:rsid w:val="2A1C76E6"/>
    <w:rsid w:val="2A2878AC"/>
    <w:rsid w:val="2A307018"/>
    <w:rsid w:val="2A331DAD"/>
    <w:rsid w:val="2A383867"/>
    <w:rsid w:val="2A497728"/>
    <w:rsid w:val="2A4A6D87"/>
    <w:rsid w:val="2A62672D"/>
    <w:rsid w:val="2A6C52BE"/>
    <w:rsid w:val="2A6D1762"/>
    <w:rsid w:val="2A7228D5"/>
    <w:rsid w:val="2A834AE2"/>
    <w:rsid w:val="2A846AAC"/>
    <w:rsid w:val="2A8820F8"/>
    <w:rsid w:val="2A905451"/>
    <w:rsid w:val="2A922F77"/>
    <w:rsid w:val="2A9B4195"/>
    <w:rsid w:val="2A9C5BA4"/>
    <w:rsid w:val="2AA64C74"/>
    <w:rsid w:val="2AAB4039"/>
    <w:rsid w:val="2AB54EB7"/>
    <w:rsid w:val="2AC0724B"/>
    <w:rsid w:val="2AC41D98"/>
    <w:rsid w:val="2AC86999"/>
    <w:rsid w:val="2ACB46DB"/>
    <w:rsid w:val="2AD417E1"/>
    <w:rsid w:val="2AE00186"/>
    <w:rsid w:val="2AE22F42"/>
    <w:rsid w:val="2AFD2549"/>
    <w:rsid w:val="2AFE060C"/>
    <w:rsid w:val="2AFE23BA"/>
    <w:rsid w:val="2B002039"/>
    <w:rsid w:val="2B027D25"/>
    <w:rsid w:val="2B0F0ED1"/>
    <w:rsid w:val="2B150FC4"/>
    <w:rsid w:val="2B2A7653"/>
    <w:rsid w:val="2B34402E"/>
    <w:rsid w:val="2B365FF8"/>
    <w:rsid w:val="2B382B44"/>
    <w:rsid w:val="2B4F0E68"/>
    <w:rsid w:val="2B595843"/>
    <w:rsid w:val="2B5E0447"/>
    <w:rsid w:val="2B644AE3"/>
    <w:rsid w:val="2B7037AB"/>
    <w:rsid w:val="2B715282"/>
    <w:rsid w:val="2B75100F"/>
    <w:rsid w:val="2B762D4B"/>
    <w:rsid w:val="2B85488A"/>
    <w:rsid w:val="2B8723B0"/>
    <w:rsid w:val="2B881414"/>
    <w:rsid w:val="2B8E7BE2"/>
    <w:rsid w:val="2B9B5E5B"/>
    <w:rsid w:val="2BA016C4"/>
    <w:rsid w:val="2BA04F9E"/>
    <w:rsid w:val="2BA07916"/>
    <w:rsid w:val="2BA271EA"/>
    <w:rsid w:val="2BA8774B"/>
    <w:rsid w:val="2BAC7237"/>
    <w:rsid w:val="2BBC7992"/>
    <w:rsid w:val="2BD17ACF"/>
    <w:rsid w:val="2BD33847"/>
    <w:rsid w:val="2BE041B6"/>
    <w:rsid w:val="2BE3594E"/>
    <w:rsid w:val="2BE912BD"/>
    <w:rsid w:val="2BF13CCD"/>
    <w:rsid w:val="2BFC1D01"/>
    <w:rsid w:val="2C0B1233"/>
    <w:rsid w:val="2C11436F"/>
    <w:rsid w:val="2C1520B2"/>
    <w:rsid w:val="2C1F083A"/>
    <w:rsid w:val="2C2045B2"/>
    <w:rsid w:val="2C284379"/>
    <w:rsid w:val="2C287FF7"/>
    <w:rsid w:val="2C353974"/>
    <w:rsid w:val="2C377AC1"/>
    <w:rsid w:val="2C385DA0"/>
    <w:rsid w:val="2C390A8A"/>
    <w:rsid w:val="2C491D5B"/>
    <w:rsid w:val="2C5438E1"/>
    <w:rsid w:val="2C566E8F"/>
    <w:rsid w:val="2C5C55E3"/>
    <w:rsid w:val="2C615E6B"/>
    <w:rsid w:val="2C672743"/>
    <w:rsid w:val="2C673F8F"/>
    <w:rsid w:val="2C6941AB"/>
    <w:rsid w:val="2C792640"/>
    <w:rsid w:val="2C7A0167"/>
    <w:rsid w:val="2C7C3431"/>
    <w:rsid w:val="2C7D01A5"/>
    <w:rsid w:val="2C8C3713"/>
    <w:rsid w:val="2C8F7D60"/>
    <w:rsid w:val="2C98683F"/>
    <w:rsid w:val="2CA23706"/>
    <w:rsid w:val="2CA43435"/>
    <w:rsid w:val="2CA451E4"/>
    <w:rsid w:val="2CA72C02"/>
    <w:rsid w:val="2CB50A49"/>
    <w:rsid w:val="2CBC5046"/>
    <w:rsid w:val="2CC67D4F"/>
    <w:rsid w:val="2CD94E8D"/>
    <w:rsid w:val="2CEA52EC"/>
    <w:rsid w:val="2D031F0A"/>
    <w:rsid w:val="2D0461B9"/>
    <w:rsid w:val="2D0B41F9"/>
    <w:rsid w:val="2D15504B"/>
    <w:rsid w:val="2D1711EE"/>
    <w:rsid w:val="2D1759B5"/>
    <w:rsid w:val="2D1E4F96"/>
    <w:rsid w:val="2D1E5BDE"/>
    <w:rsid w:val="2D200D0E"/>
    <w:rsid w:val="2D250244"/>
    <w:rsid w:val="2D2A7E76"/>
    <w:rsid w:val="2D2C7C11"/>
    <w:rsid w:val="2D3163B0"/>
    <w:rsid w:val="2D32459D"/>
    <w:rsid w:val="2D35210F"/>
    <w:rsid w:val="2D3C3E22"/>
    <w:rsid w:val="2D3C71CA"/>
    <w:rsid w:val="2D3C78E5"/>
    <w:rsid w:val="2D5269EE"/>
    <w:rsid w:val="2D5473F4"/>
    <w:rsid w:val="2D5F5B52"/>
    <w:rsid w:val="2D601C8D"/>
    <w:rsid w:val="2D6B7AAF"/>
    <w:rsid w:val="2D6D3827"/>
    <w:rsid w:val="2D855015"/>
    <w:rsid w:val="2D892E82"/>
    <w:rsid w:val="2D940DB4"/>
    <w:rsid w:val="2D9D235F"/>
    <w:rsid w:val="2DA37249"/>
    <w:rsid w:val="2DA82AB1"/>
    <w:rsid w:val="2DAD1E76"/>
    <w:rsid w:val="2DB029C3"/>
    <w:rsid w:val="2DB4536F"/>
    <w:rsid w:val="2DB57BAA"/>
    <w:rsid w:val="2DB87198"/>
    <w:rsid w:val="2DCF44E2"/>
    <w:rsid w:val="2DCF6290"/>
    <w:rsid w:val="2DDB02CC"/>
    <w:rsid w:val="2DE27D71"/>
    <w:rsid w:val="2DE57862"/>
    <w:rsid w:val="2DE61A45"/>
    <w:rsid w:val="2DE81100"/>
    <w:rsid w:val="2DEA4E78"/>
    <w:rsid w:val="2DF27D37"/>
    <w:rsid w:val="2DF72E1E"/>
    <w:rsid w:val="2DFE0923"/>
    <w:rsid w:val="2E0777D8"/>
    <w:rsid w:val="2E1312F0"/>
    <w:rsid w:val="2E143612"/>
    <w:rsid w:val="2E180272"/>
    <w:rsid w:val="2E1F0FC6"/>
    <w:rsid w:val="2E2C512B"/>
    <w:rsid w:val="2E530C6F"/>
    <w:rsid w:val="2E5D3BD9"/>
    <w:rsid w:val="2E671B3F"/>
    <w:rsid w:val="2E695321"/>
    <w:rsid w:val="2E69634F"/>
    <w:rsid w:val="2E6A4C67"/>
    <w:rsid w:val="2E765F2D"/>
    <w:rsid w:val="2E7A15B5"/>
    <w:rsid w:val="2E7A444E"/>
    <w:rsid w:val="2E7E42AC"/>
    <w:rsid w:val="2E9A689E"/>
    <w:rsid w:val="2E9F5C62"/>
    <w:rsid w:val="2EA35F69"/>
    <w:rsid w:val="2EB42A0B"/>
    <w:rsid w:val="2EB51CD8"/>
    <w:rsid w:val="2EB56F2D"/>
    <w:rsid w:val="2EBC6626"/>
    <w:rsid w:val="2EBF0997"/>
    <w:rsid w:val="2EC4391B"/>
    <w:rsid w:val="2ECB6A58"/>
    <w:rsid w:val="2ED1509A"/>
    <w:rsid w:val="2ED40AF8"/>
    <w:rsid w:val="2ED718A0"/>
    <w:rsid w:val="2EDA2C9E"/>
    <w:rsid w:val="2EEB0EA8"/>
    <w:rsid w:val="2EEB534C"/>
    <w:rsid w:val="2EED69CE"/>
    <w:rsid w:val="2EF17D8C"/>
    <w:rsid w:val="2F034443"/>
    <w:rsid w:val="2F0A0CA6"/>
    <w:rsid w:val="2F0D22BF"/>
    <w:rsid w:val="2F0E2DDB"/>
    <w:rsid w:val="2F113E46"/>
    <w:rsid w:val="2F131223"/>
    <w:rsid w:val="2F222924"/>
    <w:rsid w:val="2F2A7C22"/>
    <w:rsid w:val="2F35780B"/>
    <w:rsid w:val="2F3E547B"/>
    <w:rsid w:val="2F407445"/>
    <w:rsid w:val="2F46402C"/>
    <w:rsid w:val="2F503401"/>
    <w:rsid w:val="2F517346"/>
    <w:rsid w:val="2F526238"/>
    <w:rsid w:val="2F544F8C"/>
    <w:rsid w:val="2F5E78CC"/>
    <w:rsid w:val="2F68699C"/>
    <w:rsid w:val="2F6C4A5A"/>
    <w:rsid w:val="2F6F3887"/>
    <w:rsid w:val="2F7264B7"/>
    <w:rsid w:val="2F8A5440"/>
    <w:rsid w:val="2F8F217B"/>
    <w:rsid w:val="2F9652B7"/>
    <w:rsid w:val="2F9A4353"/>
    <w:rsid w:val="2FAC5648"/>
    <w:rsid w:val="2FAF6379"/>
    <w:rsid w:val="2FB13E9F"/>
    <w:rsid w:val="2FB65B9E"/>
    <w:rsid w:val="2FC82F97"/>
    <w:rsid w:val="2FC8743B"/>
    <w:rsid w:val="2FDB1BC9"/>
    <w:rsid w:val="2FEE50F3"/>
    <w:rsid w:val="2FF46177"/>
    <w:rsid w:val="2FFB15BE"/>
    <w:rsid w:val="2FFF10AF"/>
    <w:rsid w:val="30081C57"/>
    <w:rsid w:val="300F2386"/>
    <w:rsid w:val="30185CCC"/>
    <w:rsid w:val="301A6893"/>
    <w:rsid w:val="3025663B"/>
    <w:rsid w:val="30281C88"/>
    <w:rsid w:val="302B4FA7"/>
    <w:rsid w:val="303F483A"/>
    <w:rsid w:val="30404A53"/>
    <w:rsid w:val="30452F08"/>
    <w:rsid w:val="305137EA"/>
    <w:rsid w:val="30515682"/>
    <w:rsid w:val="30662444"/>
    <w:rsid w:val="307039CC"/>
    <w:rsid w:val="3075311F"/>
    <w:rsid w:val="30770068"/>
    <w:rsid w:val="30817D16"/>
    <w:rsid w:val="3091782D"/>
    <w:rsid w:val="309335A5"/>
    <w:rsid w:val="3095452D"/>
    <w:rsid w:val="309D08C8"/>
    <w:rsid w:val="30A62A90"/>
    <w:rsid w:val="30A900EC"/>
    <w:rsid w:val="30B14F43"/>
    <w:rsid w:val="30B60F81"/>
    <w:rsid w:val="30CC23DC"/>
    <w:rsid w:val="30D616E4"/>
    <w:rsid w:val="30D84C78"/>
    <w:rsid w:val="30DA7426"/>
    <w:rsid w:val="30E81B43"/>
    <w:rsid w:val="30ED707D"/>
    <w:rsid w:val="30F57DBC"/>
    <w:rsid w:val="30FC739C"/>
    <w:rsid w:val="30FE5FAE"/>
    <w:rsid w:val="310224D9"/>
    <w:rsid w:val="3106646D"/>
    <w:rsid w:val="310701CB"/>
    <w:rsid w:val="31140B8A"/>
    <w:rsid w:val="311C17EC"/>
    <w:rsid w:val="311E24C1"/>
    <w:rsid w:val="311F0DA0"/>
    <w:rsid w:val="31210BB1"/>
    <w:rsid w:val="31232B7B"/>
    <w:rsid w:val="31244B45"/>
    <w:rsid w:val="31376626"/>
    <w:rsid w:val="313F372D"/>
    <w:rsid w:val="314931FE"/>
    <w:rsid w:val="314F1BC2"/>
    <w:rsid w:val="316D3DF6"/>
    <w:rsid w:val="319055AA"/>
    <w:rsid w:val="31927D00"/>
    <w:rsid w:val="31934188"/>
    <w:rsid w:val="31973569"/>
    <w:rsid w:val="31A041CB"/>
    <w:rsid w:val="31BF0C8F"/>
    <w:rsid w:val="31CF685F"/>
    <w:rsid w:val="31E06CBE"/>
    <w:rsid w:val="31E83DC4"/>
    <w:rsid w:val="31E85CA8"/>
    <w:rsid w:val="31EB220A"/>
    <w:rsid w:val="31F6028F"/>
    <w:rsid w:val="31F918F3"/>
    <w:rsid w:val="31F96532"/>
    <w:rsid w:val="31FC33CC"/>
    <w:rsid w:val="320C1861"/>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0395B"/>
    <w:rsid w:val="3261507D"/>
    <w:rsid w:val="326459D6"/>
    <w:rsid w:val="32701044"/>
    <w:rsid w:val="327F0CFA"/>
    <w:rsid w:val="327F4174"/>
    <w:rsid w:val="328162A0"/>
    <w:rsid w:val="32870EE7"/>
    <w:rsid w:val="32951856"/>
    <w:rsid w:val="329927D1"/>
    <w:rsid w:val="32A221C8"/>
    <w:rsid w:val="32A93554"/>
    <w:rsid w:val="32AA4049"/>
    <w:rsid w:val="32B76D8B"/>
    <w:rsid w:val="32DA341D"/>
    <w:rsid w:val="32E20814"/>
    <w:rsid w:val="32EC02DD"/>
    <w:rsid w:val="32EC3440"/>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344EF"/>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180991"/>
    <w:rsid w:val="34380E16"/>
    <w:rsid w:val="34473024"/>
    <w:rsid w:val="345C0152"/>
    <w:rsid w:val="34624418"/>
    <w:rsid w:val="34652146"/>
    <w:rsid w:val="346F257B"/>
    <w:rsid w:val="34735BC7"/>
    <w:rsid w:val="34750AB5"/>
    <w:rsid w:val="347B0F20"/>
    <w:rsid w:val="34873421"/>
    <w:rsid w:val="34874EF3"/>
    <w:rsid w:val="34913981"/>
    <w:rsid w:val="34936269"/>
    <w:rsid w:val="34967B08"/>
    <w:rsid w:val="34A12BF9"/>
    <w:rsid w:val="34A2025B"/>
    <w:rsid w:val="34A22009"/>
    <w:rsid w:val="34A51AF9"/>
    <w:rsid w:val="34BF705E"/>
    <w:rsid w:val="34E56399"/>
    <w:rsid w:val="34F20066"/>
    <w:rsid w:val="34F767F8"/>
    <w:rsid w:val="34FB3F48"/>
    <w:rsid w:val="35004E5B"/>
    <w:rsid w:val="350607E9"/>
    <w:rsid w:val="3509652C"/>
    <w:rsid w:val="351D3D85"/>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D65D2"/>
    <w:rsid w:val="357E1C87"/>
    <w:rsid w:val="357E4BF5"/>
    <w:rsid w:val="3587674A"/>
    <w:rsid w:val="358B0CEF"/>
    <w:rsid w:val="358D2CB9"/>
    <w:rsid w:val="35983723"/>
    <w:rsid w:val="359A2D7C"/>
    <w:rsid w:val="359E4EC6"/>
    <w:rsid w:val="35B00755"/>
    <w:rsid w:val="35B47338"/>
    <w:rsid w:val="35BC359E"/>
    <w:rsid w:val="35C35277"/>
    <w:rsid w:val="35C506A4"/>
    <w:rsid w:val="35CB1A33"/>
    <w:rsid w:val="35CF1523"/>
    <w:rsid w:val="35DB084C"/>
    <w:rsid w:val="35ED19A9"/>
    <w:rsid w:val="35ED267E"/>
    <w:rsid w:val="35F26FC0"/>
    <w:rsid w:val="35F745D6"/>
    <w:rsid w:val="35FC1BEC"/>
    <w:rsid w:val="36036818"/>
    <w:rsid w:val="360D5BA8"/>
    <w:rsid w:val="360D7D52"/>
    <w:rsid w:val="36105698"/>
    <w:rsid w:val="361231BE"/>
    <w:rsid w:val="36186CF3"/>
    <w:rsid w:val="361F1C60"/>
    <w:rsid w:val="362317B0"/>
    <w:rsid w:val="36304469"/>
    <w:rsid w:val="363506C2"/>
    <w:rsid w:val="36394BEF"/>
    <w:rsid w:val="363C648D"/>
    <w:rsid w:val="364C4922"/>
    <w:rsid w:val="364E28A2"/>
    <w:rsid w:val="3653186C"/>
    <w:rsid w:val="36592B9B"/>
    <w:rsid w:val="365F1677"/>
    <w:rsid w:val="36603F29"/>
    <w:rsid w:val="36624145"/>
    <w:rsid w:val="3679148F"/>
    <w:rsid w:val="368E3857"/>
    <w:rsid w:val="36963DEF"/>
    <w:rsid w:val="369736C3"/>
    <w:rsid w:val="36BF1BC9"/>
    <w:rsid w:val="36CA5847"/>
    <w:rsid w:val="36CE3589"/>
    <w:rsid w:val="36D07CFA"/>
    <w:rsid w:val="36D30B9F"/>
    <w:rsid w:val="36D3294D"/>
    <w:rsid w:val="36D77545"/>
    <w:rsid w:val="36DE3793"/>
    <w:rsid w:val="36EE3C2B"/>
    <w:rsid w:val="36F01751"/>
    <w:rsid w:val="36F4271E"/>
    <w:rsid w:val="36FA25D0"/>
    <w:rsid w:val="36FB2B1D"/>
    <w:rsid w:val="370276D6"/>
    <w:rsid w:val="370B658B"/>
    <w:rsid w:val="370C1750"/>
    <w:rsid w:val="370C4F12"/>
    <w:rsid w:val="37166CDE"/>
    <w:rsid w:val="37182A56"/>
    <w:rsid w:val="371D0FDB"/>
    <w:rsid w:val="3735002B"/>
    <w:rsid w:val="3736112E"/>
    <w:rsid w:val="3736124B"/>
    <w:rsid w:val="37362EDC"/>
    <w:rsid w:val="373A0C1E"/>
    <w:rsid w:val="37410EB1"/>
    <w:rsid w:val="37470FA4"/>
    <w:rsid w:val="374E0226"/>
    <w:rsid w:val="375E6DF0"/>
    <w:rsid w:val="37612D27"/>
    <w:rsid w:val="37684C9A"/>
    <w:rsid w:val="376F1E39"/>
    <w:rsid w:val="377278DA"/>
    <w:rsid w:val="37813E56"/>
    <w:rsid w:val="3781684D"/>
    <w:rsid w:val="378B3228"/>
    <w:rsid w:val="378B5517"/>
    <w:rsid w:val="37905EA0"/>
    <w:rsid w:val="37976071"/>
    <w:rsid w:val="37983B97"/>
    <w:rsid w:val="37984D56"/>
    <w:rsid w:val="37985945"/>
    <w:rsid w:val="37A10C9D"/>
    <w:rsid w:val="37B02C8E"/>
    <w:rsid w:val="37B13FAF"/>
    <w:rsid w:val="37C4673A"/>
    <w:rsid w:val="37D921E5"/>
    <w:rsid w:val="37DA73FD"/>
    <w:rsid w:val="37E065F1"/>
    <w:rsid w:val="37E34E12"/>
    <w:rsid w:val="37E42938"/>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5B709E"/>
    <w:rsid w:val="386C5D3E"/>
    <w:rsid w:val="3871335D"/>
    <w:rsid w:val="38743CBC"/>
    <w:rsid w:val="387E00C9"/>
    <w:rsid w:val="3882184F"/>
    <w:rsid w:val="3885236D"/>
    <w:rsid w:val="388C36FB"/>
    <w:rsid w:val="388D1222"/>
    <w:rsid w:val="388E7474"/>
    <w:rsid w:val="389B56ED"/>
    <w:rsid w:val="389C3213"/>
    <w:rsid w:val="38AC16A8"/>
    <w:rsid w:val="38AF2C58"/>
    <w:rsid w:val="38B4055C"/>
    <w:rsid w:val="38B7004D"/>
    <w:rsid w:val="38BD5663"/>
    <w:rsid w:val="38C7758E"/>
    <w:rsid w:val="38D40C1D"/>
    <w:rsid w:val="38DB1F8D"/>
    <w:rsid w:val="38DD7AB3"/>
    <w:rsid w:val="38DF7CCF"/>
    <w:rsid w:val="38F026C3"/>
    <w:rsid w:val="38F82B3F"/>
    <w:rsid w:val="38FB262F"/>
    <w:rsid w:val="38FF1464"/>
    <w:rsid w:val="39033292"/>
    <w:rsid w:val="39180AEB"/>
    <w:rsid w:val="39276F80"/>
    <w:rsid w:val="392927F4"/>
    <w:rsid w:val="39292CF8"/>
    <w:rsid w:val="39317DFF"/>
    <w:rsid w:val="393618B9"/>
    <w:rsid w:val="393C6ED0"/>
    <w:rsid w:val="393F251C"/>
    <w:rsid w:val="394F5BA6"/>
    <w:rsid w:val="39551D3F"/>
    <w:rsid w:val="39561614"/>
    <w:rsid w:val="39785A2E"/>
    <w:rsid w:val="398B437E"/>
    <w:rsid w:val="39902D77"/>
    <w:rsid w:val="399F745E"/>
    <w:rsid w:val="39A24982"/>
    <w:rsid w:val="39A910BC"/>
    <w:rsid w:val="39B76556"/>
    <w:rsid w:val="39BA1BA2"/>
    <w:rsid w:val="39BD1693"/>
    <w:rsid w:val="39C3537C"/>
    <w:rsid w:val="39C52C0D"/>
    <w:rsid w:val="39CE38A0"/>
    <w:rsid w:val="39D30EB6"/>
    <w:rsid w:val="39D709A6"/>
    <w:rsid w:val="39E11825"/>
    <w:rsid w:val="39E62997"/>
    <w:rsid w:val="39ED1F78"/>
    <w:rsid w:val="39EE7A9E"/>
    <w:rsid w:val="3A014D73"/>
    <w:rsid w:val="3A065CA2"/>
    <w:rsid w:val="3A0B4AF4"/>
    <w:rsid w:val="3A26548A"/>
    <w:rsid w:val="3A2F07E2"/>
    <w:rsid w:val="3A39340F"/>
    <w:rsid w:val="3A3E4582"/>
    <w:rsid w:val="3A3E6C77"/>
    <w:rsid w:val="3A3F02FA"/>
    <w:rsid w:val="3A520D14"/>
    <w:rsid w:val="3A5C2699"/>
    <w:rsid w:val="3A612966"/>
    <w:rsid w:val="3A744A0A"/>
    <w:rsid w:val="3A7461F5"/>
    <w:rsid w:val="3A791A5E"/>
    <w:rsid w:val="3A866D96"/>
    <w:rsid w:val="3A92151B"/>
    <w:rsid w:val="3AA06EC0"/>
    <w:rsid w:val="3AA83F52"/>
    <w:rsid w:val="3AB424E8"/>
    <w:rsid w:val="3AC663AD"/>
    <w:rsid w:val="3AC70A1B"/>
    <w:rsid w:val="3AD70075"/>
    <w:rsid w:val="3ADF570E"/>
    <w:rsid w:val="3AE27603"/>
    <w:rsid w:val="3AE45843"/>
    <w:rsid w:val="3AE8273F"/>
    <w:rsid w:val="3AE87A27"/>
    <w:rsid w:val="3AEB4FA5"/>
    <w:rsid w:val="3AED42CD"/>
    <w:rsid w:val="3AFB1312"/>
    <w:rsid w:val="3AFE712A"/>
    <w:rsid w:val="3B040577"/>
    <w:rsid w:val="3B1879E9"/>
    <w:rsid w:val="3B196D9D"/>
    <w:rsid w:val="3B1A3241"/>
    <w:rsid w:val="3B1F0857"/>
    <w:rsid w:val="3B2E1447"/>
    <w:rsid w:val="3B365BA1"/>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1190E"/>
    <w:rsid w:val="3BC27434"/>
    <w:rsid w:val="3BC74A4B"/>
    <w:rsid w:val="3BC907C3"/>
    <w:rsid w:val="3BD52C18"/>
    <w:rsid w:val="3BE15D91"/>
    <w:rsid w:val="3BF905BC"/>
    <w:rsid w:val="3C05702E"/>
    <w:rsid w:val="3C11517C"/>
    <w:rsid w:val="3C137C90"/>
    <w:rsid w:val="3C15722F"/>
    <w:rsid w:val="3C3416BF"/>
    <w:rsid w:val="3C452863"/>
    <w:rsid w:val="3C652620"/>
    <w:rsid w:val="3C691CF2"/>
    <w:rsid w:val="3C747405"/>
    <w:rsid w:val="3C7B5562"/>
    <w:rsid w:val="3C7C3A87"/>
    <w:rsid w:val="3C7D61AA"/>
    <w:rsid w:val="3C812E4B"/>
    <w:rsid w:val="3C915ADC"/>
    <w:rsid w:val="3C926E07"/>
    <w:rsid w:val="3C9F32D2"/>
    <w:rsid w:val="3CA64660"/>
    <w:rsid w:val="3CA8487C"/>
    <w:rsid w:val="3CAF0DC4"/>
    <w:rsid w:val="3CBA010B"/>
    <w:rsid w:val="3CC11012"/>
    <w:rsid w:val="3CC2593E"/>
    <w:rsid w:val="3CC960B9"/>
    <w:rsid w:val="3CE70DB6"/>
    <w:rsid w:val="3CE8111C"/>
    <w:rsid w:val="3CEC29BB"/>
    <w:rsid w:val="3CEE6FA1"/>
    <w:rsid w:val="3CF66C0A"/>
    <w:rsid w:val="3CFB4C5D"/>
    <w:rsid w:val="3D0400FB"/>
    <w:rsid w:val="3D0777F5"/>
    <w:rsid w:val="3D0A4BEF"/>
    <w:rsid w:val="3D0C4E0B"/>
    <w:rsid w:val="3D0E0B83"/>
    <w:rsid w:val="3D324146"/>
    <w:rsid w:val="3D3D3216"/>
    <w:rsid w:val="3D3D6AF8"/>
    <w:rsid w:val="3D4223AD"/>
    <w:rsid w:val="3D472B15"/>
    <w:rsid w:val="3D491BBB"/>
    <w:rsid w:val="3D4A76E1"/>
    <w:rsid w:val="3D595B76"/>
    <w:rsid w:val="3D6D517E"/>
    <w:rsid w:val="3D7423FD"/>
    <w:rsid w:val="3D7604D6"/>
    <w:rsid w:val="3D7824A0"/>
    <w:rsid w:val="3D7B3D3F"/>
    <w:rsid w:val="3D7D00DC"/>
    <w:rsid w:val="3D7E0E7E"/>
    <w:rsid w:val="3D826B73"/>
    <w:rsid w:val="3D8F1598"/>
    <w:rsid w:val="3D98044D"/>
    <w:rsid w:val="3DAA0180"/>
    <w:rsid w:val="3DB35286"/>
    <w:rsid w:val="3DBC05DF"/>
    <w:rsid w:val="3DBE1FC2"/>
    <w:rsid w:val="3DC07568"/>
    <w:rsid w:val="3DD35929"/>
    <w:rsid w:val="3DD82F3F"/>
    <w:rsid w:val="3DD86F3A"/>
    <w:rsid w:val="3DDA0A65"/>
    <w:rsid w:val="3DDC316C"/>
    <w:rsid w:val="3DE11DF4"/>
    <w:rsid w:val="3DF8713D"/>
    <w:rsid w:val="3DF91843"/>
    <w:rsid w:val="3E021D6A"/>
    <w:rsid w:val="3E1201FF"/>
    <w:rsid w:val="3E135D25"/>
    <w:rsid w:val="3E160504"/>
    <w:rsid w:val="3E171CB9"/>
    <w:rsid w:val="3E1C72D0"/>
    <w:rsid w:val="3E1D6BA4"/>
    <w:rsid w:val="3E284F59"/>
    <w:rsid w:val="3E375EB7"/>
    <w:rsid w:val="3E412892"/>
    <w:rsid w:val="3E41478A"/>
    <w:rsid w:val="3E5201BC"/>
    <w:rsid w:val="3E5325C6"/>
    <w:rsid w:val="3E5B23DB"/>
    <w:rsid w:val="3E5B3B51"/>
    <w:rsid w:val="3E6447D3"/>
    <w:rsid w:val="3E6E3DBF"/>
    <w:rsid w:val="3E7A3FA5"/>
    <w:rsid w:val="3E7E3AE6"/>
    <w:rsid w:val="3E8409D1"/>
    <w:rsid w:val="3E8A1B82"/>
    <w:rsid w:val="3E8E21C5"/>
    <w:rsid w:val="3E94330A"/>
    <w:rsid w:val="3E9D72F5"/>
    <w:rsid w:val="3E9E5242"/>
    <w:rsid w:val="3EA2203F"/>
    <w:rsid w:val="3EA64DEB"/>
    <w:rsid w:val="3EB97F9E"/>
    <w:rsid w:val="3EBC016B"/>
    <w:rsid w:val="3EC05EAD"/>
    <w:rsid w:val="3EC15781"/>
    <w:rsid w:val="3ECF47EA"/>
    <w:rsid w:val="3ED26C57"/>
    <w:rsid w:val="3EE14075"/>
    <w:rsid w:val="3EE55913"/>
    <w:rsid w:val="3EEA4CD8"/>
    <w:rsid w:val="3EF50B95"/>
    <w:rsid w:val="3F0062A9"/>
    <w:rsid w:val="3F067638"/>
    <w:rsid w:val="3F0B7B65"/>
    <w:rsid w:val="3F0D4E6A"/>
    <w:rsid w:val="3F204B9E"/>
    <w:rsid w:val="3F21430D"/>
    <w:rsid w:val="3F2521B4"/>
    <w:rsid w:val="3F4E563E"/>
    <w:rsid w:val="3F5070B9"/>
    <w:rsid w:val="3F5860E5"/>
    <w:rsid w:val="3F5B7984"/>
    <w:rsid w:val="3F6727CC"/>
    <w:rsid w:val="3F6A406B"/>
    <w:rsid w:val="3F6B5A48"/>
    <w:rsid w:val="3F6E52AC"/>
    <w:rsid w:val="3F762A0F"/>
    <w:rsid w:val="3F76656C"/>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0C0C7E"/>
    <w:rsid w:val="401B4533"/>
    <w:rsid w:val="401D2E8B"/>
    <w:rsid w:val="401E7FAE"/>
    <w:rsid w:val="402E5098"/>
    <w:rsid w:val="40477F08"/>
    <w:rsid w:val="404C551E"/>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1103E"/>
    <w:rsid w:val="41540B2E"/>
    <w:rsid w:val="415B3C6B"/>
    <w:rsid w:val="415D5C35"/>
    <w:rsid w:val="41611082"/>
    <w:rsid w:val="416C69B7"/>
    <w:rsid w:val="41872CB2"/>
    <w:rsid w:val="418B1335"/>
    <w:rsid w:val="41966C29"/>
    <w:rsid w:val="41984EBF"/>
    <w:rsid w:val="41A05B22"/>
    <w:rsid w:val="41A208E6"/>
    <w:rsid w:val="41A35612"/>
    <w:rsid w:val="41A37141"/>
    <w:rsid w:val="41A43864"/>
    <w:rsid w:val="41B45A71"/>
    <w:rsid w:val="41B96BE3"/>
    <w:rsid w:val="41C061C4"/>
    <w:rsid w:val="41DD6D76"/>
    <w:rsid w:val="41DE6C3F"/>
    <w:rsid w:val="41E16D4C"/>
    <w:rsid w:val="41E47950"/>
    <w:rsid w:val="41EA4FEF"/>
    <w:rsid w:val="41FA16D6"/>
    <w:rsid w:val="42004667"/>
    <w:rsid w:val="421847E2"/>
    <w:rsid w:val="421D2BB5"/>
    <w:rsid w:val="421D2C97"/>
    <w:rsid w:val="421F113C"/>
    <w:rsid w:val="42207AA0"/>
    <w:rsid w:val="42274495"/>
    <w:rsid w:val="422A387A"/>
    <w:rsid w:val="422C5607"/>
    <w:rsid w:val="42302DFC"/>
    <w:rsid w:val="423746D8"/>
    <w:rsid w:val="423C1CEE"/>
    <w:rsid w:val="423F17DF"/>
    <w:rsid w:val="42470693"/>
    <w:rsid w:val="42507548"/>
    <w:rsid w:val="4258222A"/>
    <w:rsid w:val="426B4382"/>
    <w:rsid w:val="42707BEA"/>
    <w:rsid w:val="427342EC"/>
    <w:rsid w:val="427C5579"/>
    <w:rsid w:val="427C658F"/>
    <w:rsid w:val="428A37DB"/>
    <w:rsid w:val="42905B96"/>
    <w:rsid w:val="42916F69"/>
    <w:rsid w:val="42937435"/>
    <w:rsid w:val="42997141"/>
    <w:rsid w:val="429B74ED"/>
    <w:rsid w:val="429F5DD9"/>
    <w:rsid w:val="42A72EE0"/>
    <w:rsid w:val="42A87384"/>
    <w:rsid w:val="42B911C3"/>
    <w:rsid w:val="42B94836"/>
    <w:rsid w:val="42C45840"/>
    <w:rsid w:val="42C817D4"/>
    <w:rsid w:val="42CF714A"/>
    <w:rsid w:val="42D9753D"/>
    <w:rsid w:val="42DA1507"/>
    <w:rsid w:val="42E16FF9"/>
    <w:rsid w:val="42F44377"/>
    <w:rsid w:val="42F56341"/>
    <w:rsid w:val="43034954"/>
    <w:rsid w:val="430B40A0"/>
    <w:rsid w:val="43144A19"/>
    <w:rsid w:val="43217136"/>
    <w:rsid w:val="43252782"/>
    <w:rsid w:val="432946F8"/>
    <w:rsid w:val="432A1217"/>
    <w:rsid w:val="432A5FEB"/>
    <w:rsid w:val="43307E11"/>
    <w:rsid w:val="433237B2"/>
    <w:rsid w:val="43340C18"/>
    <w:rsid w:val="4339622E"/>
    <w:rsid w:val="433B1FA6"/>
    <w:rsid w:val="434442C8"/>
    <w:rsid w:val="43452E25"/>
    <w:rsid w:val="435018A1"/>
    <w:rsid w:val="43503578"/>
    <w:rsid w:val="435E7A42"/>
    <w:rsid w:val="43601A0D"/>
    <w:rsid w:val="436F1C50"/>
    <w:rsid w:val="437B6846"/>
    <w:rsid w:val="438C3708"/>
    <w:rsid w:val="43911BC6"/>
    <w:rsid w:val="439F229A"/>
    <w:rsid w:val="43A044FF"/>
    <w:rsid w:val="43A35D9D"/>
    <w:rsid w:val="43A63197"/>
    <w:rsid w:val="43B9111D"/>
    <w:rsid w:val="43C006FD"/>
    <w:rsid w:val="43C901B0"/>
    <w:rsid w:val="43D67F21"/>
    <w:rsid w:val="43DB72E5"/>
    <w:rsid w:val="43F72CC5"/>
    <w:rsid w:val="440203D8"/>
    <w:rsid w:val="44174B0E"/>
    <w:rsid w:val="44240C8C"/>
    <w:rsid w:val="442F041A"/>
    <w:rsid w:val="442F13DF"/>
    <w:rsid w:val="4435582D"/>
    <w:rsid w:val="44375106"/>
    <w:rsid w:val="44392A3A"/>
    <w:rsid w:val="444E5D09"/>
    <w:rsid w:val="4453331F"/>
    <w:rsid w:val="446E0735"/>
    <w:rsid w:val="447946C2"/>
    <w:rsid w:val="447A4194"/>
    <w:rsid w:val="447D0F6A"/>
    <w:rsid w:val="447E20A0"/>
    <w:rsid w:val="449000D0"/>
    <w:rsid w:val="44953938"/>
    <w:rsid w:val="44983428"/>
    <w:rsid w:val="449851D6"/>
    <w:rsid w:val="44A01C25"/>
    <w:rsid w:val="44A37EC3"/>
    <w:rsid w:val="44AE215C"/>
    <w:rsid w:val="44B02520"/>
    <w:rsid w:val="44B042CE"/>
    <w:rsid w:val="44BC2C73"/>
    <w:rsid w:val="44BC4E15"/>
    <w:rsid w:val="44BD4C3D"/>
    <w:rsid w:val="44BD69EB"/>
    <w:rsid w:val="44C4421D"/>
    <w:rsid w:val="44CB1108"/>
    <w:rsid w:val="44CD4598"/>
    <w:rsid w:val="44D949F1"/>
    <w:rsid w:val="44D97CC8"/>
    <w:rsid w:val="44DD41A3"/>
    <w:rsid w:val="44E4666D"/>
    <w:rsid w:val="44F05012"/>
    <w:rsid w:val="44F4256A"/>
    <w:rsid w:val="44F920D0"/>
    <w:rsid w:val="45040E37"/>
    <w:rsid w:val="45054A10"/>
    <w:rsid w:val="45113714"/>
    <w:rsid w:val="45132AAF"/>
    <w:rsid w:val="45157D14"/>
    <w:rsid w:val="4517434D"/>
    <w:rsid w:val="45255158"/>
    <w:rsid w:val="452B429C"/>
    <w:rsid w:val="45383F3C"/>
    <w:rsid w:val="454964D0"/>
    <w:rsid w:val="45504AAF"/>
    <w:rsid w:val="45505C97"/>
    <w:rsid w:val="4550785F"/>
    <w:rsid w:val="45521829"/>
    <w:rsid w:val="4555747A"/>
    <w:rsid w:val="4565155C"/>
    <w:rsid w:val="45684AE6"/>
    <w:rsid w:val="4574354D"/>
    <w:rsid w:val="4576093C"/>
    <w:rsid w:val="457E617A"/>
    <w:rsid w:val="459260C9"/>
    <w:rsid w:val="45A00B19"/>
    <w:rsid w:val="45B7081F"/>
    <w:rsid w:val="45B918A8"/>
    <w:rsid w:val="45C538A4"/>
    <w:rsid w:val="45C6230C"/>
    <w:rsid w:val="45CC5137"/>
    <w:rsid w:val="45D3296A"/>
    <w:rsid w:val="45EA1A61"/>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53538"/>
    <w:rsid w:val="468604DF"/>
    <w:rsid w:val="468C2B19"/>
    <w:rsid w:val="468C638D"/>
    <w:rsid w:val="469D6AD4"/>
    <w:rsid w:val="469F5CBE"/>
    <w:rsid w:val="46A41C10"/>
    <w:rsid w:val="46A71700"/>
    <w:rsid w:val="46B51F2C"/>
    <w:rsid w:val="46B67B95"/>
    <w:rsid w:val="46ED1809"/>
    <w:rsid w:val="46F32B98"/>
    <w:rsid w:val="46F41115"/>
    <w:rsid w:val="46FD7572"/>
    <w:rsid w:val="47022DDB"/>
    <w:rsid w:val="47024B89"/>
    <w:rsid w:val="4705380E"/>
    <w:rsid w:val="47060B1D"/>
    <w:rsid w:val="47090A75"/>
    <w:rsid w:val="472D2D5A"/>
    <w:rsid w:val="47393FAB"/>
    <w:rsid w:val="473C0BAA"/>
    <w:rsid w:val="473F5DDD"/>
    <w:rsid w:val="474156B1"/>
    <w:rsid w:val="47541C62"/>
    <w:rsid w:val="4766659B"/>
    <w:rsid w:val="477137B3"/>
    <w:rsid w:val="47730D59"/>
    <w:rsid w:val="477558AD"/>
    <w:rsid w:val="47794E4B"/>
    <w:rsid w:val="477C1F4A"/>
    <w:rsid w:val="477E2FF2"/>
    <w:rsid w:val="478F0B12"/>
    <w:rsid w:val="47912301"/>
    <w:rsid w:val="47961EA1"/>
    <w:rsid w:val="479E2B03"/>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2149E"/>
    <w:rsid w:val="483671E0"/>
    <w:rsid w:val="483D69C3"/>
    <w:rsid w:val="484239F0"/>
    <w:rsid w:val="48425B85"/>
    <w:rsid w:val="48427933"/>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AE6D76"/>
    <w:rsid w:val="48B63E7D"/>
    <w:rsid w:val="48BE63E9"/>
    <w:rsid w:val="48C4125B"/>
    <w:rsid w:val="48D10CB7"/>
    <w:rsid w:val="48D34A2F"/>
    <w:rsid w:val="48FA3211"/>
    <w:rsid w:val="48FE0BF8"/>
    <w:rsid w:val="4901159C"/>
    <w:rsid w:val="490C6E6F"/>
    <w:rsid w:val="4917600A"/>
    <w:rsid w:val="491868E5"/>
    <w:rsid w:val="491A0531"/>
    <w:rsid w:val="491A265E"/>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2249A"/>
    <w:rsid w:val="497907C1"/>
    <w:rsid w:val="49861AA1"/>
    <w:rsid w:val="4989333F"/>
    <w:rsid w:val="498B5309"/>
    <w:rsid w:val="49935F6C"/>
    <w:rsid w:val="49971F00"/>
    <w:rsid w:val="49995C78"/>
    <w:rsid w:val="499C3073"/>
    <w:rsid w:val="49A32653"/>
    <w:rsid w:val="49A85EBB"/>
    <w:rsid w:val="49AD3523"/>
    <w:rsid w:val="49B3517A"/>
    <w:rsid w:val="49B44860"/>
    <w:rsid w:val="49D433EE"/>
    <w:rsid w:val="49DB003F"/>
    <w:rsid w:val="49EE3C79"/>
    <w:rsid w:val="49F20EE5"/>
    <w:rsid w:val="49F66C27"/>
    <w:rsid w:val="4A015BA5"/>
    <w:rsid w:val="4A0C0D60"/>
    <w:rsid w:val="4A1B15C8"/>
    <w:rsid w:val="4A286FFC"/>
    <w:rsid w:val="4A311628"/>
    <w:rsid w:val="4A317C5F"/>
    <w:rsid w:val="4A325785"/>
    <w:rsid w:val="4A372A74"/>
    <w:rsid w:val="4A3922B8"/>
    <w:rsid w:val="4A3B6D2F"/>
    <w:rsid w:val="4A4F4589"/>
    <w:rsid w:val="4A5E2A1E"/>
    <w:rsid w:val="4A64451E"/>
    <w:rsid w:val="4A69564B"/>
    <w:rsid w:val="4A7144FF"/>
    <w:rsid w:val="4A85368F"/>
    <w:rsid w:val="4A881286"/>
    <w:rsid w:val="4A932ECE"/>
    <w:rsid w:val="4A954692"/>
    <w:rsid w:val="4AAE5753"/>
    <w:rsid w:val="4AB60164"/>
    <w:rsid w:val="4ABB39CC"/>
    <w:rsid w:val="4ABD08DC"/>
    <w:rsid w:val="4ACC3EEE"/>
    <w:rsid w:val="4AD127C8"/>
    <w:rsid w:val="4AD131F0"/>
    <w:rsid w:val="4AD14F9E"/>
    <w:rsid w:val="4ADB406F"/>
    <w:rsid w:val="4AE42F23"/>
    <w:rsid w:val="4AEC002A"/>
    <w:rsid w:val="4AF9521E"/>
    <w:rsid w:val="4B037E2A"/>
    <w:rsid w:val="4B124C0F"/>
    <w:rsid w:val="4B223A4B"/>
    <w:rsid w:val="4B242DE5"/>
    <w:rsid w:val="4B2701C1"/>
    <w:rsid w:val="4B3117D6"/>
    <w:rsid w:val="4B364C4C"/>
    <w:rsid w:val="4B425E9C"/>
    <w:rsid w:val="4B4B2FA2"/>
    <w:rsid w:val="4B5856BF"/>
    <w:rsid w:val="4B5A4F93"/>
    <w:rsid w:val="4B5F25AA"/>
    <w:rsid w:val="4B655548"/>
    <w:rsid w:val="4B7A02A7"/>
    <w:rsid w:val="4B83273C"/>
    <w:rsid w:val="4B9009B5"/>
    <w:rsid w:val="4B9E19F4"/>
    <w:rsid w:val="4BA07DE3"/>
    <w:rsid w:val="4BA8113B"/>
    <w:rsid w:val="4BB328F5"/>
    <w:rsid w:val="4BB42648"/>
    <w:rsid w:val="4BB943B0"/>
    <w:rsid w:val="4BC44B03"/>
    <w:rsid w:val="4BC50B39"/>
    <w:rsid w:val="4BC93EC7"/>
    <w:rsid w:val="4BCD61D2"/>
    <w:rsid w:val="4BD016F9"/>
    <w:rsid w:val="4BD165C6"/>
    <w:rsid w:val="4BD42F98"/>
    <w:rsid w:val="4BDA60D4"/>
    <w:rsid w:val="4BE86A43"/>
    <w:rsid w:val="4C092FFA"/>
    <w:rsid w:val="4C0F5D7E"/>
    <w:rsid w:val="4C143200"/>
    <w:rsid w:val="4C1D6881"/>
    <w:rsid w:val="4C207F8B"/>
    <w:rsid w:val="4C3B7578"/>
    <w:rsid w:val="4C3E48B5"/>
    <w:rsid w:val="4C40062D"/>
    <w:rsid w:val="4C4F261E"/>
    <w:rsid w:val="4C530B9E"/>
    <w:rsid w:val="4C5821AD"/>
    <w:rsid w:val="4C63256E"/>
    <w:rsid w:val="4C771B75"/>
    <w:rsid w:val="4C800A2A"/>
    <w:rsid w:val="4C904488"/>
    <w:rsid w:val="4C91592D"/>
    <w:rsid w:val="4C951AA7"/>
    <w:rsid w:val="4C9A70C7"/>
    <w:rsid w:val="4C9E35A6"/>
    <w:rsid w:val="4CBE77A4"/>
    <w:rsid w:val="4CC60DB4"/>
    <w:rsid w:val="4CC72AFC"/>
    <w:rsid w:val="4CCA547A"/>
    <w:rsid w:val="4CCF19B1"/>
    <w:rsid w:val="4CF03E01"/>
    <w:rsid w:val="4CF17B79"/>
    <w:rsid w:val="4CFA4C80"/>
    <w:rsid w:val="4CFB2B99"/>
    <w:rsid w:val="4D072EF9"/>
    <w:rsid w:val="4D094EC3"/>
    <w:rsid w:val="4D176CDD"/>
    <w:rsid w:val="4D176F21"/>
    <w:rsid w:val="4D1B69A4"/>
    <w:rsid w:val="4D1D5A08"/>
    <w:rsid w:val="4D21045F"/>
    <w:rsid w:val="4D255D1B"/>
    <w:rsid w:val="4D4D5BFF"/>
    <w:rsid w:val="4D567A2A"/>
    <w:rsid w:val="4D587B0F"/>
    <w:rsid w:val="4D5A74CD"/>
    <w:rsid w:val="4D5B4FF3"/>
    <w:rsid w:val="4D5E3823"/>
    <w:rsid w:val="4D6B1C95"/>
    <w:rsid w:val="4D7367E0"/>
    <w:rsid w:val="4D741C78"/>
    <w:rsid w:val="4D814A59"/>
    <w:rsid w:val="4D865650"/>
    <w:rsid w:val="4D8C54DC"/>
    <w:rsid w:val="4D8E53C8"/>
    <w:rsid w:val="4D901140"/>
    <w:rsid w:val="4D924EB8"/>
    <w:rsid w:val="4D956757"/>
    <w:rsid w:val="4D9A561E"/>
    <w:rsid w:val="4DA66D09"/>
    <w:rsid w:val="4DAD60E5"/>
    <w:rsid w:val="4DB017E2"/>
    <w:rsid w:val="4DC112FA"/>
    <w:rsid w:val="4DC31516"/>
    <w:rsid w:val="4DDD70BE"/>
    <w:rsid w:val="4DE44FE8"/>
    <w:rsid w:val="4DE66FB2"/>
    <w:rsid w:val="4DE82D2A"/>
    <w:rsid w:val="4DED20EF"/>
    <w:rsid w:val="4DF36049"/>
    <w:rsid w:val="4E0A0EF3"/>
    <w:rsid w:val="4E192EE4"/>
    <w:rsid w:val="4E1C29D4"/>
    <w:rsid w:val="4E2E44B5"/>
    <w:rsid w:val="4E3E294A"/>
    <w:rsid w:val="4E4A7541"/>
    <w:rsid w:val="4E4C150B"/>
    <w:rsid w:val="4E5122A9"/>
    <w:rsid w:val="4E6525CD"/>
    <w:rsid w:val="4E6C5709"/>
    <w:rsid w:val="4E7445BE"/>
    <w:rsid w:val="4E755F28"/>
    <w:rsid w:val="4E7E3EF7"/>
    <w:rsid w:val="4E8605FF"/>
    <w:rsid w:val="4E9609D8"/>
    <w:rsid w:val="4EA05DD5"/>
    <w:rsid w:val="4EA847CF"/>
    <w:rsid w:val="4EA9095A"/>
    <w:rsid w:val="4EB15812"/>
    <w:rsid w:val="4EB22B79"/>
    <w:rsid w:val="4EBB634F"/>
    <w:rsid w:val="4ECA1B7D"/>
    <w:rsid w:val="4ECC43FA"/>
    <w:rsid w:val="4EE47996"/>
    <w:rsid w:val="4EF456FF"/>
    <w:rsid w:val="4EFB1BD9"/>
    <w:rsid w:val="4F0328C4"/>
    <w:rsid w:val="4F133DD7"/>
    <w:rsid w:val="4F1418FD"/>
    <w:rsid w:val="4F1D07B2"/>
    <w:rsid w:val="4F1E6963"/>
    <w:rsid w:val="4F244236"/>
    <w:rsid w:val="4F290873"/>
    <w:rsid w:val="4F304F0F"/>
    <w:rsid w:val="4F310701"/>
    <w:rsid w:val="4F437D7E"/>
    <w:rsid w:val="4F4D3939"/>
    <w:rsid w:val="4F5543EF"/>
    <w:rsid w:val="4F55619D"/>
    <w:rsid w:val="4F577461"/>
    <w:rsid w:val="4F5F0DCA"/>
    <w:rsid w:val="4F6A6F79"/>
    <w:rsid w:val="4F6C3DC6"/>
    <w:rsid w:val="4F701CA4"/>
    <w:rsid w:val="4F7459D0"/>
    <w:rsid w:val="4F7A5C04"/>
    <w:rsid w:val="4F7B372A"/>
    <w:rsid w:val="4F7E1A87"/>
    <w:rsid w:val="4F7F76BE"/>
    <w:rsid w:val="4F8B7E11"/>
    <w:rsid w:val="4F8C3149"/>
    <w:rsid w:val="4F8C5937"/>
    <w:rsid w:val="4F8E345D"/>
    <w:rsid w:val="4F8F360B"/>
    <w:rsid w:val="4F8F7453"/>
    <w:rsid w:val="4F911872"/>
    <w:rsid w:val="4F950C90"/>
    <w:rsid w:val="4F951480"/>
    <w:rsid w:val="4FA03191"/>
    <w:rsid w:val="4FA669F9"/>
    <w:rsid w:val="4FAC303A"/>
    <w:rsid w:val="4FB54E8E"/>
    <w:rsid w:val="4FB70C06"/>
    <w:rsid w:val="4FBA06F6"/>
    <w:rsid w:val="4FC155E1"/>
    <w:rsid w:val="4FC6507C"/>
    <w:rsid w:val="4FC82B2E"/>
    <w:rsid w:val="4FCD042A"/>
    <w:rsid w:val="4FD55530"/>
    <w:rsid w:val="4FF260E2"/>
    <w:rsid w:val="4FFC486B"/>
    <w:rsid w:val="500100D3"/>
    <w:rsid w:val="50096F88"/>
    <w:rsid w:val="500D6A78"/>
    <w:rsid w:val="500E27F0"/>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AB003F"/>
    <w:rsid w:val="50C57042"/>
    <w:rsid w:val="50C92A33"/>
    <w:rsid w:val="50CE4A5A"/>
    <w:rsid w:val="50CF01D2"/>
    <w:rsid w:val="50D954C3"/>
    <w:rsid w:val="50E10C5A"/>
    <w:rsid w:val="50F733A8"/>
    <w:rsid w:val="50FA66E7"/>
    <w:rsid w:val="50FB11BA"/>
    <w:rsid w:val="50FD2FC0"/>
    <w:rsid w:val="50FF7A5A"/>
    <w:rsid w:val="510460CD"/>
    <w:rsid w:val="510A120A"/>
    <w:rsid w:val="510B1AC2"/>
    <w:rsid w:val="510F4A72"/>
    <w:rsid w:val="511126A2"/>
    <w:rsid w:val="51116092"/>
    <w:rsid w:val="51387B25"/>
    <w:rsid w:val="513E60D4"/>
    <w:rsid w:val="514566E6"/>
    <w:rsid w:val="514C35D0"/>
    <w:rsid w:val="514E559A"/>
    <w:rsid w:val="51510956"/>
    <w:rsid w:val="5151508A"/>
    <w:rsid w:val="51600E2A"/>
    <w:rsid w:val="516473EA"/>
    <w:rsid w:val="516C5EF8"/>
    <w:rsid w:val="517C08CB"/>
    <w:rsid w:val="51840FBC"/>
    <w:rsid w:val="51873568"/>
    <w:rsid w:val="519311FF"/>
    <w:rsid w:val="519530DD"/>
    <w:rsid w:val="51976F41"/>
    <w:rsid w:val="51A60F32"/>
    <w:rsid w:val="51BA7D9C"/>
    <w:rsid w:val="51C25640"/>
    <w:rsid w:val="51CA4B82"/>
    <w:rsid w:val="51D57A6A"/>
    <w:rsid w:val="51D72F2C"/>
    <w:rsid w:val="51DA0BDC"/>
    <w:rsid w:val="51E14E3C"/>
    <w:rsid w:val="51E6025E"/>
    <w:rsid w:val="51E63A25"/>
    <w:rsid w:val="51ED5E1F"/>
    <w:rsid w:val="52140592"/>
    <w:rsid w:val="521C7446"/>
    <w:rsid w:val="52354064"/>
    <w:rsid w:val="523F62C5"/>
    <w:rsid w:val="52436B86"/>
    <w:rsid w:val="52466271"/>
    <w:rsid w:val="524B1ADA"/>
    <w:rsid w:val="525C3CE7"/>
    <w:rsid w:val="525E6503"/>
    <w:rsid w:val="52707792"/>
    <w:rsid w:val="527A5F1B"/>
    <w:rsid w:val="52910DFD"/>
    <w:rsid w:val="529A036B"/>
    <w:rsid w:val="52A336C4"/>
    <w:rsid w:val="52A47F2C"/>
    <w:rsid w:val="52A86F2C"/>
    <w:rsid w:val="52AA1A33"/>
    <w:rsid w:val="52BF7DD2"/>
    <w:rsid w:val="52C5058C"/>
    <w:rsid w:val="52CD6993"/>
    <w:rsid w:val="52D41ACF"/>
    <w:rsid w:val="52E066C6"/>
    <w:rsid w:val="52F12681"/>
    <w:rsid w:val="52F45CCD"/>
    <w:rsid w:val="52FD6150"/>
    <w:rsid w:val="52FE3C2E"/>
    <w:rsid w:val="5304233A"/>
    <w:rsid w:val="531145A8"/>
    <w:rsid w:val="5311687F"/>
    <w:rsid w:val="53163E96"/>
    <w:rsid w:val="531B14AC"/>
    <w:rsid w:val="532366DF"/>
    <w:rsid w:val="532A414D"/>
    <w:rsid w:val="532F6D06"/>
    <w:rsid w:val="53373E0C"/>
    <w:rsid w:val="53373E56"/>
    <w:rsid w:val="53430F31"/>
    <w:rsid w:val="534529CD"/>
    <w:rsid w:val="534F1156"/>
    <w:rsid w:val="53537313"/>
    <w:rsid w:val="53591FD4"/>
    <w:rsid w:val="535D3873"/>
    <w:rsid w:val="536632F4"/>
    <w:rsid w:val="536E3CD2"/>
    <w:rsid w:val="53733096"/>
    <w:rsid w:val="53741F9D"/>
    <w:rsid w:val="537B68F8"/>
    <w:rsid w:val="538057B3"/>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0C7047"/>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A318A"/>
    <w:rsid w:val="54CD2C7A"/>
    <w:rsid w:val="54D51A4B"/>
    <w:rsid w:val="54D9743E"/>
    <w:rsid w:val="54DD06D4"/>
    <w:rsid w:val="54E104D3"/>
    <w:rsid w:val="54EB3100"/>
    <w:rsid w:val="54F14BBA"/>
    <w:rsid w:val="550D12C8"/>
    <w:rsid w:val="55102B67"/>
    <w:rsid w:val="551709E9"/>
    <w:rsid w:val="551B1885"/>
    <w:rsid w:val="551C775D"/>
    <w:rsid w:val="553C5017"/>
    <w:rsid w:val="55456CB4"/>
    <w:rsid w:val="554C0043"/>
    <w:rsid w:val="55516A4E"/>
    <w:rsid w:val="556B5270"/>
    <w:rsid w:val="556F3D31"/>
    <w:rsid w:val="556F5ADF"/>
    <w:rsid w:val="557401FE"/>
    <w:rsid w:val="55754C4A"/>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818D6"/>
    <w:rsid w:val="55DE621D"/>
    <w:rsid w:val="55E02539"/>
    <w:rsid w:val="55E53FF3"/>
    <w:rsid w:val="55EB785C"/>
    <w:rsid w:val="55ED52C6"/>
    <w:rsid w:val="55F674E6"/>
    <w:rsid w:val="55FA7A9F"/>
    <w:rsid w:val="55FB55C5"/>
    <w:rsid w:val="55FC6F38"/>
    <w:rsid w:val="561B17C3"/>
    <w:rsid w:val="561F7505"/>
    <w:rsid w:val="56226FF5"/>
    <w:rsid w:val="56242D6E"/>
    <w:rsid w:val="562E599A"/>
    <w:rsid w:val="563A433F"/>
    <w:rsid w:val="5647080A"/>
    <w:rsid w:val="56486A5C"/>
    <w:rsid w:val="56554CD5"/>
    <w:rsid w:val="565655AA"/>
    <w:rsid w:val="56633896"/>
    <w:rsid w:val="56665BCA"/>
    <w:rsid w:val="566A3561"/>
    <w:rsid w:val="56707D61"/>
    <w:rsid w:val="567A298E"/>
    <w:rsid w:val="567A33CD"/>
    <w:rsid w:val="568D26C1"/>
    <w:rsid w:val="569F7B35"/>
    <w:rsid w:val="56B0015D"/>
    <w:rsid w:val="56B440F1"/>
    <w:rsid w:val="56B75990"/>
    <w:rsid w:val="56B85264"/>
    <w:rsid w:val="56B86142"/>
    <w:rsid w:val="56BA5480"/>
    <w:rsid w:val="56BC5814"/>
    <w:rsid w:val="56C62507"/>
    <w:rsid w:val="56C859FA"/>
    <w:rsid w:val="56D15BC0"/>
    <w:rsid w:val="56D402F0"/>
    <w:rsid w:val="56DC0F52"/>
    <w:rsid w:val="56E10C5F"/>
    <w:rsid w:val="56E12A0D"/>
    <w:rsid w:val="56F269C8"/>
    <w:rsid w:val="56FC15F5"/>
    <w:rsid w:val="57016832"/>
    <w:rsid w:val="570A3D11"/>
    <w:rsid w:val="57106E4E"/>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3077A8"/>
    <w:rsid w:val="58445C19"/>
    <w:rsid w:val="58447CCC"/>
    <w:rsid w:val="58490869"/>
    <w:rsid w:val="584B0E16"/>
    <w:rsid w:val="585F62DF"/>
    <w:rsid w:val="58607961"/>
    <w:rsid w:val="5866141B"/>
    <w:rsid w:val="5876327B"/>
    <w:rsid w:val="587A4EC7"/>
    <w:rsid w:val="588B2C30"/>
    <w:rsid w:val="58904D53"/>
    <w:rsid w:val="589143AC"/>
    <w:rsid w:val="58931AE5"/>
    <w:rsid w:val="589917F1"/>
    <w:rsid w:val="589A4356"/>
    <w:rsid w:val="589D2963"/>
    <w:rsid w:val="58B303D9"/>
    <w:rsid w:val="58BA0865"/>
    <w:rsid w:val="58C148A4"/>
    <w:rsid w:val="58C425E6"/>
    <w:rsid w:val="58C83E84"/>
    <w:rsid w:val="58C93758"/>
    <w:rsid w:val="58C96998"/>
    <w:rsid w:val="58D00F8B"/>
    <w:rsid w:val="58EB7AAF"/>
    <w:rsid w:val="590645DA"/>
    <w:rsid w:val="590F329A"/>
    <w:rsid w:val="59154BEF"/>
    <w:rsid w:val="591C3800"/>
    <w:rsid w:val="591C41D0"/>
    <w:rsid w:val="592117E6"/>
    <w:rsid w:val="592B065B"/>
    <w:rsid w:val="592D018B"/>
    <w:rsid w:val="59376914"/>
    <w:rsid w:val="593C03CE"/>
    <w:rsid w:val="593C17F4"/>
    <w:rsid w:val="59457283"/>
    <w:rsid w:val="59484FC5"/>
    <w:rsid w:val="595A5BCE"/>
    <w:rsid w:val="595B4CF8"/>
    <w:rsid w:val="596207AC"/>
    <w:rsid w:val="597436C4"/>
    <w:rsid w:val="597A220D"/>
    <w:rsid w:val="59843C2A"/>
    <w:rsid w:val="59A2321B"/>
    <w:rsid w:val="59A514D2"/>
    <w:rsid w:val="59DE1485"/>
    <w:rsid w:val="59F2049D"/>
    <w:rsid w:val="59F27755"/>
    <w:rsid w:val="59F75FE7"/>
    <w:rsid w:val="59FE0BAD"/>
    <w:rsid w:val="5A0354BA"/>
    <w:rsid w:val="5A040EEC"/>
    <w:rsid w:val="5A074538"/>
    <w:rsid w:val="5A131882"/>
    <w:rsid w:val="5A1530F9"/>
    <w:rsid w:val="5A291596"/>
    <w:rsid w:val="5A343E94"/>
    <w:rsid w:val="5A3572F7"/>
    <w:rsid w:val="5A357CBF"/>
    <w:rsid w:val="5A494B51"/>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AB75B9"/>
    <w:rsid w:val="5AC05945"/>
    <w:rsid w:val="5AC661A1"/>
    <w:rsid w:val="5ACE5056"/>
    <w:rsid w:val="5AD52888"/>
    <w:rsid w:val="5AD54636"/>
    <w:rsid w:val="5AD563E4"/>
    <w:rsid w:val="5AE05F3C"/>
    <w:rsid w:val="5AEC309D"/>
    <w:rsid w:val="5AF00910"/>
    <w:rsid w:val="5AF54CD9"/>
    <w:rsid w:val="5B0D2022"/>
    <w:rsid w:val="5B172EA1"/>
    <w:rsid w:val="5B1769FD"/>
    <w:rsid w:val="5B1E0327"/>
    <w:rsid w:val="5B21787C"/>
    <w:rsid w:val="5B296730"/>
    <w:rsid w:val="5B296DA0"/>
    <w:rsid w:val="5B3A3F2B"/>
    <w:rsid w:val="5B4B4927"/>
    <w:rsid w:val="5B4C4282"/>
    <w:rsid w:val="5B505989"/>
    <w:rsid w:val="5B5163B3"/>
    <w:rsid w:val="5B5F03A4"/>
    <w:rsid w:val="5B6A7475"/>
    <w:rsid w:val="5B6D2AC1"/>
    <w:rsid w:val="5B70435F"/>
    <w:rsid w:val="5B721E85"/>
    <w:rsid w:val="5B755C47"/>
    <w:rsid w:val="5B797C67"/>
    <w:rsid w:val="5B7C0F56"/>
    <w:rsid w:val="5B7C4A52"/>
    <w:rsid w:val="5B800A46"/>
    <w:rsid w:val="5B8012C6"/>
    <w:rsid w:val="5B8B2F47"/>
    <w:rsid w:val="5BA109BC"/>
    <w:rsid w:val="5BA159E3"/>
    <w:rsid w:val="5BB3664B"/>
    <w:rsid w:val="5BB5565E"/>
    <w:rsid w:val="5BBB1A7E"/>
    <w:rsid w:val="5BC56459"/>
    <w:rsid w:val="5BCC3C8B"/>
    <w:rsid w:val="5BDB7A2A"/>
    <w:rsid w:val="5BDD7C46"/>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46DB3"/>
    <w:rsid w:val="5CE60D7D"/>
    <w:rsid w:val="5CF16F06"/>
    <w:rsid w:val="5CFA1A9B"/>
    <w:rsid w:val="5CFE45D1"/>
    <w:rsid w:val="5D0E2082"/>
    <w:rsid w:val="5D1256CE"/>
    <w:rsid w:val="5D283143"/>
    <w:rsid w:val="5D3968F1"/>
    <w:rsid w:val="5D3E4715"/>
    <w:rsid w:val="5D431D2B"/>
    <w:rsid w:val="5D467A6D"/>
    <w:rsid w:val="5D5E7BC3"/>
    <w:rsid w:val="5D6E1CEF"/>
    <w:rsid w:val="5D710D9B"/>
    <w:rsid w:val="5D71365A"/>
    <w:rsid w:val="5D7A3273"/>
    <w:rsid w:val="5D7A37C6"/>
    <w:rsid w:val="5D8B17CC"/>
    <w:rsid w:val="5D9407D9"/>
    <w:rsid w:val="5D9555C5"/>
    <w:rsid w:val="5D9D6B16"/>
    <w:rsid w:val="5D9F0F2C"/>
    <w:rsid w:val="5D9F2CDA"/>
    <w:rsid w:val="5D9F6BA2"/>
    <w:rsid w:val="5DA17E81"/>
    <w:rsid w:val="5DA23103"/>
    <w:rsid w:val="5DAB5B22"/>
    <w:rsid w:val="5DB878AC"/>
    <w:rsid w:val="5DBA51ED"/>
    <w:rsid w:val="5DBF512A"/>
    <w:rsid w:val="5DCB1D21"/>
    <w:rsid w:val="5DCB3ACF"/>
    <w:rsid w:val="5DCF7A63"/>
    <w:rsid w:val="5DD230AF"/>
    <w:rsid w:val="5DD2766C"/>
    <w:rsid w:val="5DDD322E"/>
    <w:rsid w:val="5DDE648A"/>
    <w:rsid w:val="5DE87A06"/>
    <w:rsid w:val="5DF50B4C"/>
    <w:rsid w:val="5DF66800"/>
    <w:rsid w:val="5E190CDE"/>
    <w:rsid w:val="5E255EF1"/>
    <w:rsid w:val="5E2A3511"/>
    <w:rsid w:val="5E3B2A02"/>
    <w:rsid w:val="5E421FE3"/>
    <w:rsid w:val="5E47584B"/>
    <w:rsid w:val="5E532442"/>
    <w:rsid w:val="5E5F0BEC"/>
    <w:rsid w:val="5E7128C8"/>
    <w:rsid w:val="5E76511E"/>
    <w:rsid w:val="5E7B72A3"/>
    <w:rsid w:val="5E873E9A"/>
    <w:rsid w:val="5E880EEE"/>
    <w:rsid w:val="5EA44A4C"/>
    <w:rsid w:val="5EA92062"/>
    <w:rsid w:val="5EAA5DDA"/>
    <w:rsid w:val="5EAC3900"/>
    <w:rsid w:val="5EB17168"/>
    <w:rsid w:val="5EB57238"/>
    <w:rsid w:val="5EC40C4A"/>
    <w:rsid w:val="5EC46E9C"/>
    <w:rsid w:val="5ECC7AFE"/>
    <w:rsid w:val="5ED24F05"/>
    <w:rsid w:val="5EDA1E95"/>
    <w:rsid w:val="5EEE13A2"/>
    <w:rsid w:val="5EF332DD"/>
    <w:rsid w:val="5EF54CAE"/>
    <w:rsid w:val="5F057A70"/>
    <w:rsid w:val="5F061262"/>
    <w:rsid w:val="5F06329E"/>
    <w:rsid w:val="5F160083"/>
    <w:rsid w:val="5F1F6461"/>
    <w:rsid w:val="5F225246"/>
    <w:rsid w:val="5F296CFF"/>
    <w:rsid w:val="5F2D500B"/>
    <w:rsid w:val="5F2E113A"/>
    <w:rsid w:val="5F323F31"/>
    <w:rsid w:val="5F3429A7"/>
    <w:rsid w:val="5F3432E0"/>
    <w:rsid w:val="5F350550"/>
    <w:rsid w:val="5F353224"/>
    <w:rsid w:val="5F3B2A2C"/>
    <w:rsid w:val="5F45566C"/>
    <w:rsid w:val="5F51677D"/>
    <w:rsid w:val="5F534EAA"/>
    <w:rsid w:val="5F5A0B67"/>
    <w:rsid w:val="5F5B337D"/>
    <w:rsid w:val="5F5C0E82"/>
    <w:rsid w:val="5F7C6122"/>
    <w:rsid w:val="5F85016E"/>
    <w:rsid w:val="5F9745B0"/>
    <w:rsid w:val="5F9E6D95"/>
    <w:rsid w:val="5FB76A00"/>
    <w:rsid w:val="5FC353A5"/>
    <w:rsid w:val="5FE01AB3"/>
    <w:rsid w:val="5FF05A6E"/>
    <w:rsid w:val="5FF137C3"/>
    <w:rsid w:val="5FFB4B3F"/>
    <w:rsid w:val="601E1A8A"/>
    <w:rsid w:val="602A2D2E"/>
    <w:rsid w:val="60375FC5"/>
    <w:rsid w:val="603F0748"/>
    <w:rsid w:val="60455DBA"/>
    <w:rsid w:val="604A517F"/>
    <w:rsid w:val="6051475F"/>
    <w:rsid w:val="60563B24"/>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D61108"/>
    <w:rsid w:val="60EC26DA"/>
    <w:rsid w:val="60EC4488"/>
    <w:rsid w:val="60F026A0"/>
    <w:rsid w:val="60F63558"/>
    <w:rsid w:val="60FF41BB"/>
    <w:rsid w:val="61045C75"/>
    <w:rsid w:val="61073070"/>
    <w:rsid w:val="610761B7"/>
    <w:rsid w:val="61082472"/>
    <w:rsid w:val="610C0686"/>
    <w:rsid w:val="610C68D8"/>
    <w:rsid w:val="61153112"/>
    <w:rsid w:val="611539DF"/>
    <w:rsid w:val="611A7247"/>
    <w:rsid w:val="611F172B"/>
    <w:rsid w:val="612877BC"/>
    <w:rsid w:val="6136215C"/>
    <w:rsid w:val="613E7553"/>
    <w:rsid w:val="61594380"/>
    <w:rsid w:val="615F2EAC"/>
    <w:rsid w:val="6160324A"/>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1F93300"/>
    <w:rsid w:val="6202723B"/>
    <w:rsid w:val="62092E18"/>
    <w:rsid w:val="620A72BB"/>
    <w:rsid w:val="620C2F1B"/>
    <w:rsid w:val="622173D3"/>
    <w:rsid w:val="6226471C"/>
    <w:rsid w:val="62285A57"/>
    <w:rsid w:val="622A6491"/>
    <w:rsid w:val="623E0D13"/>
    <w:rsid w:val="62410803"/>
    <w:rsid w:val="624D53FA"/>
    <w:rsid w:val="625B3673"/>
    <w:rsid w:val="62615FEA"/>
    <w:rsid w:val="62622F5E"/>
    <w:rsid w:val="6263717B"/>
    <w:rsid w:val="62683FE2"/>
    <w:rsid w:val="626B7D0D"/>
    <w:rsid w:val="626D0FDF"/>
    <w:rsid w:val="6272454C"/>
    <w:rsid w:val="627961EF"/>
    <w:rsid w:val="628045C0"/>
    <w:rsid w:val="62827F6A"/>
    <w:rsid w:val="628568AE"/>
    <w:rsid w:val="6291178B"/>
    <w:rsid w:val="62922E0D"/>
    <w:rsid w:val="62946750"/>
    <w:rsid w:val="629B6165"/>
    <w:rsid w:val="62A50D92"/>
    <w:rsid w:val="62AE0A41"/>
    <w:rsid w:val="62AF1C11"/>
    <w:rsid w:val="62B763E4"/>
    <w:rsid w:val="62B92A90"/>
    <w:rsid w:val="62BB2364"/>
    <w:rsid w:val="62C1796B"/>
    <w:rsid w:val="62C725D4"/>
    <w:rsid w:val="62D82B5B"/>
    <w:rsid w:val="62D847B6"/>
    <w:rsid w:val="62D96C8E"/>
    <w:rsid w:val="62DD362F"/>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23E09"/>
    <w:rsid w:val="63D52D78"/>
    <w:rsid w:val="63D731CD"/>
    <w:rsid w:val="63DC790D"/>
    <w:rsid w:val="63E458EA"/>
    <w:rsid w:val="63E6217C"/>
    <w:rsid w:val="63E9714C"/>
    <w:rsid w:val="63F7386F"/>
    <w:rsid w:val="63FE1550"/>
    <w:rsid w:val="640B2E77"/>
    <w:rsid w:val="6410048D"/>
    <w:rsid w:val="642108EC"/>
    <w:rsid w:val="642A59F3"/>
    <w:rsid w:val="642E6B65"/>
    <w:rsid w:val="643979E4"/>
    <w:rsid w:val="644366BF"/>
    <w:rsid w:val="644B3444"/>
    <w:rsid w:val="64505303"/>
    <w:rsid w:val="646D58E0"/>
    <w:rsid w:val="647927F9"/>
    <w:rsid w:val="64847F0B"/>
    <w:rsid w:val="648C220A"/>
    <w:rsid w:val="648E1784"/>
    <w:rsid w:val="648F5856"/>
    <w:rsid w:val="64986CAA"/>
    <w:rsid w:val="649D4417"/>
    <w:rsid w:val="64B17EC2"/>
    <w:rsid w:val="64BA216D"/>
    <w:rsid w:val="64BB2B8D"/>
    <w:rsid w:val="64BF56D9"/>
    <w:rsid w:val="64C37BF6"/>
    <w:rsid w:val="64C9520C"/>
    <w:rsid w:val="64D140C0"/>
    <w:rsid w:val="64D4595F"/>
    <w:rsid w:val="64DD6884"/>
    <w:rsid w:val="64E5191A"/>
    <w:rsid w:val="64F14763"/>
    <w:rsid w:val="64F225B2"/>
    <w:rsid w:val="64F471A3"/>
    <w:rsid w:val="64F953C5"/>
    <w:rsid w:val="64FF5BCA"/>
    <w:rsid w:val="650571F3"/>
    <w:rsid w:val="65110712"/>
    <w:rsid w:val="65135FC2"/>
    <w:rsid w:val="65164B3A"/>
    <w:rsid w:val="652106FC"/>
    <w:rsid w:val="65222B6E"/>
    <w:rsid w:val="65270184"/>
    <w:rsid w:val="6535464F"/>
    <w:rsid w:val="65387C9C"/>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540B05"/>
    <w:rsid w:val="666A0329"/>
    <w:rsid w:val="66770C98"/>
    <w:rsid w:val="667E2026"/>
    <w:rsid w:val="66823A94"/>
    <w:rsid w:val="668313EA"/>
    <w:rsid w:val="66833198"/>
    <w:rsid w:val="6688668C"/>
    <w:rsid w:val="668D4017"/>
    <w:rsid w:val="66950DF7"/>
    <w:rsid w:val="66A03D4A"/>
    <w:rsid w:val="66A63182"/>
    <w:rsid w:val="66AA4BC9"/>
    <w:rsid w:val="66BC0A58"/>
    <w:rsid w:val="66BE423A"/>
    <w:rsid w:val="66CC0FE3"/>
    <w:rsid w:val="66D85D11"/>
    <w:rsid w:val="66D93700"/>
    <w:rsid w:val="66DB1226"/>
    <w:rsid w:val="66F81DD8"/>
    <w:rsid w:val="66F81F24"/>
    <w:rsid w:val="67006681"/>
    <w:rsid w:val="67103466"/>
    <w:rsid w:val="671357D7"/>
    <w:rsid w:val="671B7875"/>
    <w:rsid w:val="673504EF"/>
    <w:rsid w:val="673D3C8F"/>
    <w:rsid w:val="67550AE6"/>
    <w:rsid w:val="675859D1"/>
    <w:rsid w:val="6764121C"/>
    <w:rsid w:val="67674868"/>
    <w:rsid w:val="67713939"/>
    <w:rsid w:val="6775711A"/>
    <w:rsid w:val="67786A75"/>
    <w:rsid w:val="6782148E"/>
    <w:rsid w:val="678278F4"/>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0E2F36"/>
    <w:rsid w:val="68212C69"/>
    <w:rsid w:val="6837248C"/>
    <w:rsid w:val="683A360D"/>
    <w:rsid w:val="683D5975"/>
    <w:rsid w:val="6841330B"/>
    <w:rsid w:val="68452682"/>
    <w:rsid w:val="684828EC"/>
    <w:rsid w:val="685F19E3"/>
    <w:rsid w:val="68660FC4"/>
    <w:rsid w:val="687552DE"/>
    <w:rsid w:val="687A4A6F"/>
    <w:rsid w:val="6882548B"/>
    <w:rsid w:val="688A402C"/>
    <w:rsid w:val="688D02FE"/>
    <w:rsid w:val="689537F1"/>
    <w:rsid w:val="689618A9"/>
    <w:rsid w:val="689803F1"/>
    <w:rsid w:val="689B046A"/>
    <w:rsid w:val="68A613C0"/>
    <w:rsid w:val="68AD6BF3"/>
    <w:rsid w:val="68B43ADD"/>
    <w:rsid w:val="68B76F6F"/>
    <w:rsid w:val="68B86FA3"/>
    <w:rsid w:val="68B97345"/>
    <w:rsid w:val="68C041DB"/>
    <w:rsid w:val="68CA1553"/>
    <w:rsid w:val="68D26C4D"/>
    <w:rsid w:val="68D97D65"/>
    <w:rsid w:val="68DD28B2"/>
    <w:rsid w:val="68DD2925"/>
    <w:rsid w:val="68E048D2"/>
    <w:rsid w:val="68FE11F2"/>
    <w:rsid w:val="690F51B7"/>
    <w:rsid w:val="69237AB2"/>
    <w:rsid w:val="69252E07"/>
    <w:rsid w:val="69256789"/>
    <w:rsid w:val="692C5D69"/>
    <w:rsid w:val="6934375B"/>
    <w:rsid w:val="693D3DF0"/>
    <w:rsid w:val="69450B30"/>
    <w:rsid w:val="69466C5F"/>
    <w:rsid w:val="69487959"/>
    <w:rsid w:val="69492517"/>
    <w:rsid w:val="694B3740"/>
    <w:rsid w:val="695452C0"/>
    <w:rsid w:val="69557EF4"/>
    <w:rsid w:val="695619A4"/>
    <w:rsid w:val="695921F4"/>
    <w:rsid w:val="69594684"/>
    <w:rsid w:val="696D1EDE"/>
    <w:rsid w:val="696E0130"/>
    <w:rsid w:val="696F26AE"/>
    <w:rsid w:val="697D65C5"/>
    <w:rsid w:val="69877444"/>
    <w:rsid w:val="6992608B"/>
    <w:rsid w:val="699451C2"/>
    <w:rsid w:val="69A14A4B"/>
    <w:rsid w:val="69AC6EAA"/>
    <w:rsid w:val="69B1626F"/>
    <w:rsid w:val="69E95A08"/>
    <w:rsid w:val="69EA352F"/>
    <w:rsid w:val="69EB1780"/>
    <w:rsid w:val="69EC5884"/>
    <w:rsid w:val="69EC72A7"/>
    <w:rsid w:val="6A0171F6"/>
    <w:rsid w:val="6A050368"/>
    <w:rsid w:val="6A0A0231"/>
    <w:rsid w:val="6A0B3BD1"/>
    <w:rsid w:val="6A1567FD"/>
    <w:rsid w:val="6A1C481A"/>
    <w:rsid w:val="6A2151A2"/>
    <w:rsid w:val="6A2D585D"/>
    <w:rsid w:val="6A2E7F6E"/>
    <w:rsid w:val="6A3656CE"/>
    <w:rsid w:val="6A3749C6"/>
    <w:rsid w:val="6A3B63DF"/>
    <w:rsid w:val="6A4946F9"/>
    <w:rsid w:val="6A5D1F52"/>
    <w:rsid w:val="6A66663F"/>
    <w:rsid w:val="6A701C86"/>
    <w:rsid w:val="6A7245A8"/>
    <w:rsid w:val="6A8B4D12"/>
    <w:rsid w:val="6A9043A3"/>
    <w:rsid w:val="6A9736B6"/>
    <w:rsid w:val="6A997972"/>
    <w:rsid w:val="6AAC47D0"/>
    <w:rsid w:val="6AAD0439"/>
    <w:rsid w:val="6AB37396"/>
    <w:rsid w:val="6ADB5443"/>
    <w:rsid w:val="6AE6019A"/>
    <w:rsid w:val="6AFE3735"/>
    <w:rsid w:val="6B0F149F"/>
    <w:rsid w:val="6B113469"/>
    <w:rsid w:val="6B152CE6"/>
    <w:rsid w:val="6B1E4C20"/>
    <w:rsid w:val="6B1E7934"/>
    <w:rsid w:val="6B252A70"/>
    <w:rsid w:val="6B2C2051"/>
    <w:rsid w:val="6B3134EF"/>
    <w:rsid w:val="6B3E1D84"/>
    <w:rsid w:val="6B4A697B"/>
    <w:rsid w:val="6B563571"/>
    <w:rsid w:val="6B6C4B43"/>
    <w:rsid w:val="6B6C68F1"/>
    <w:rsid w:val="6B737BEB"/>
    <w:rsid w:val="6B7632CC"/>
    <w:rsid w:val="6B86601F"/>
    <w:rsid w:val="6B907123"/>
    <w:rsid w:val="6B9C21B9"/>
    <w:rsid w:val="6BA17875"/>
    <w:rsid w:val="6BAF67DE"/>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A1D90"/>
    <w:rsid w:val="6C1068F5"/>
    <w:rsid w:val="6C167D41"/>
    <w:rsid w:val="6C185B57"/>
    <w:rsid w:val="6C1A634D"/>
    <w:rsid w:val="6C1F3963"/>
    <w:rsid w:val="6C256AA0"/>
    <w:rsid w:val="6C3116E2"/>
    <w:rsid w:val="6C327B3B"/>
    <w:rsid w:val="6C36217B"/>
    <w:rsid w:val="6C3D64DF"/>
    <w:rsid w:val="6C4438F4"/>
    <w:rsid w:val="6C5A499B"/>
    <w:rsid w:val="6C5E64B7"/>
    <w:rsid w:val="6C64581A"/>
    <w:rsid w:val="6C6475C8"/>
    <w:rsid w:val="6C8611CE"/>
    <w:rsid w:val="6C8A14A1"/>
    <w:rsid w:val="6C951E77"/>
    <w:rsid w:val="6C9C1E8E"/>
    <w:rsid w:val="6CA01AB8"/>
    <w:rsid w:val="6CA54605"/>
    <w:rsid w:val="6CAA1C5B"/>
    <w:rsid w:val="6CBC7404"/>
    <w:rsid w:val="6CBF19A5"/>
    <w:rsid w:val="6CC938CF"/>
    <w:rsid w:val="6CCC4A03"/>
    <w:rsid w:val="6CD209D6"/>
    <w:rsid w:val="6CDE737B"/>
    <w:rsid w:val="6CDF30F3"/>
    <w:rsid w:val="6CED5810"/>
    <w:rsid w:val="6CF3201F"/>
    <w:rsid w:val="6CF92406"/>
    <w:rsid w:val="6D013069"/>
    <w:rsid w:val="6D0D7C60"/>
    <w:rsid w:val="6D17288C"/>
    <w:rsid w:val="6D196605"/>
    <w:rsid w:val="6D1F0D27"/>
    <w:rsid w:val="6D262AD0"/>
    <w:rsid w:val="6D302B94"/>
    <w:rsid w:val="6D30394E"/>
    <w:rsid w:val="6D323B6A"/>
    <w:rsid w:val="6D4C011E"/>
    <w:rsid w:val="6D673814"/>
    <w:rsid w:val="6D7D4DE5"/>
    <w:rsid w:val="6D8048D6"/>
    <w:rsid w:val="6D855A48"/>
    <w:rsid w:val="6D8A305E"/>
    <w:rsid w:val="6D8C5028"/>
    <w:rsid w:val="6D995997"/>
    <w:rsid w:val="6DA24C20"/>
    <w:rsid w:val="6DB850B3"/>
    <w:rsid w:val="6DBE53FE"/>
    <w:rsid w:val="6DCA3DA3"/>
    <w:rsid w:val="6DCC7B1B"/>
    <w:rsid w:val="6DCF3167"/>
    <w:rsid w:val="6DD8026E"/>
    <w:rsid w:val="6DDF6AD5"/>
    <w:rsid w:val="6DEE7A91"/>
    <w:rsid w:val="6DF25C05"/>
    <w:rsid w:val="6DFD14D4"/>
    <w:rsid w:val="6E0252EB"/>
    <w:rsid w:val="6E054DDB"/>
    <w:rsid w:val="6E0636F3"/>
    <w:rsid w:val="6E2214E9"/>
    <w:rsid w:val="6E2E4332"/>
    <w:rsid w:val="6E2E7E8E"/>
    <w:rsid w:val="6E301E58"/>
    <w:rsid w:val="6E436356"/>
    <w:rsid w:val="6E492F1A"/>
    <w:rsid w:val="6E4C0C5C"/>
    <w:rsid w:val="6E5047C8"/>
    <w:rsid w:val="6E565636"/>
    <w:rsid w:val="6E591F79"/>
    <w:rsid w:val="6E5B1928"/>
    <w:rsid w:val="6E5D0DF3"/>
    <w:rsid w:val="6E5D5B9B"/>
    <w:rsid w:val="6E63173E"/>
    <w:rsid w:val="6E6E472E"/>
    <w:rsid w:val="6E7206C2"/>
    <w:rsid w:val="6E781A51"/>
    <w:rsid w:val="6E7837FF"/>
    <w:rsid w:val="6E810905"/>
    <w:rsid w:val="6E867CCA"/>
    <w:rsid w:val="6E8738B8"/>
    <w:rsid w:val="6E8F40A5"/>
    <w:rsid w:val="6E9A783A"/>
    <w:rsid w:val="6E9C2DAC"/>
    <w:rsid w:val="6EB41798"/>
    <w:rsid w:val="6EB83BFB"/>
    <w:rsid w:val="6EBC36EB"/>
    <w:rsid w:val="6EBD1212"/>
    <w:rsid w:val="6EC66318"/>
    <w:rsid w:val="6EC93847"/>
    <w:rsid w:val="6EE3336E"/>
    <w:rsid w:val="6EE669BA"/>
    <w:rsid w:val="6EED5F9B"/>
    <w:rsid w:val="6EF47EDE"/>
    <w:rsid w:val="6F0A2244"/>
    <w:rsid w:val="6F152DFC"/>
    <w:rsid w:val="6F16104D"/>
    <w:rsid w:val="6F215C44"/>
    <w:rsid w:val="6F246F26"/>
    <w:rsid w:val="6F2D45E9"/>
    <w:rsid w:val="6F2E742E"/>
    <w:rsid w:val="6F307B60"/>
    <w:rsid w:val="6F330F4C"/>
    <w:rsid w:val="6F3E46C9"/>
    <w:rsid w:val="6F4638FD"/>
    <w:rsid w:val="6F4D4184"/>
    <w:rsid w:val="6F6941B6"/>
    <w:rsid w:val="6F6F69B0"/>
    <w:rsid w:val="6F7064BD"/>
    <w:rsid w:val="6F7264A0"/>
    <w:rsid w:val="6F727EF4"/>
    <w:rsid w:val="6F7C5682"/>
    <w:rsid w:val="6F8166E3"/>
    <w:rsid w:val="6F880045"/>
    <w:rsid w:val="6F8B1310"/>
    <w:rsid w:val="6F8C57B4"/>
    <w:rsid w:val="6F9739F5"/>
    <w:rsid w:val="6F9B59F7"/>
    <w:rsid w:val="6FA523D2"/>
    <w:rsid w:val="6FAC19B2"/>
    <w:rsid w:val="6FB24AEE"/>
    <w:rsid w:val="6FC52A74"/>
    <w:rsid w:val="6FCD36D6"/>
    <w:rsid w:val="6FDB5DF3"/>
    <w:rsid w:val="6FE32EFA"/>
    <w:rsid w:val="6FEE1FCA"/>
    <w:rsid w:val="6FFD045F"/>
    <w:rsid w:val="7002794D"/>
    <w:rsid w:val="70062C74"/>
    <w:rsid w:val="70076381"/>
    <w:rsid w:val="700C2D66"/>
    <w:rsid w:val="700E441B"/>
    <w:rsid w:val="701337DF"/>
    <w:rsid w:val="701C1BFF"/>
    <w:rsid w:val="701D01BA"/>
    <w:rsid w:val="701D1B77"/>
    <w:rsid w:val="701D640C"/>
    <w:rsid w:val="702347C4"/>
    <w:rsid w:val="7037459C"/>
    <w:rsid w:val="704316FC"/>
    <w:rsid w:val="704D1714"/>
    <w:rsid w:val="705F15EC"/>
    <w:rsid w:val="706614A5"/>
    <w:rsid w:val="70681758"/>
    <w:rsid w:val="706E0015"/>
    <w:rsid w:val="706E310B"/>
    <w:rsid w:val="70713B80"/>
    <w:rsid w:val="707A5B97"/>
    <w:rsid w:val="70822B2D"/>
    <w:rsid w:val="70942141"/>
    <w:rsid w:val="70A22DB5"/>
    <w:rsid w:val="70AB7EBB"/>
    <w:rsid w:val="70B71A4B"/>
    <w:rsid w:val="70C242E9"/>
    <w:rsid w:val="70C52258"/>
    <w:rsid w:val="70CC441C"/>
    <w:rsid w:val="70D0347E"/>
    <w:rsid w:val="70D2369A"/>
    <w:rsid w:val="70D265C2"/>
    <w:rsid w:val="70D36FE2"/>
    <w:rsid w:val="70ED4030"/>
    <w:rsid w:val="70EE1B56"/>
    <w:rsid w:val="70F133F4"/>
    <w:rsid w:val="70F76C5D"/>
    <w:rsid w:val="70FA04FB"/>
    <w:rsid w:val="710B2708"/>
    <w:rsid w:val="71290DE0"/>
    <w:rsid w:val="7130224D"/>
    <w:rsid w:val="713734FD"/>
    <w:rsid w:val="714A4664"/>
    <w:rsid w:val="714A76D4"/>
    <w:rsid w:val="714D2D21"/>
    <w:rsid w:val="71500A63"/>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01B41"/>
    <w:rsid w:val="72082C14"/>
    <w:rsid w:val="720E0625"/>
    <w:rsid w:val="720E0702"/>
    <w:rsid w:val="720E1013"/>
    <w:rsid w:val="72102360"/>
    <w:rsid w:val="72203F91"/>
    <w:rsid w:val="72237D08"/>
    <w:rsid w:val="72254EA7"/>
    <w:rsid w:val="72283418"/>
    <w:rsid w:val="7229553C"/>
    <w:rsid w:val="7231619E"/>
    <w:rsid w:val="724A3778"/>
    <w:rsid w:val="725325B9"/>
    <w:rsid w:val="72636FD7"/>
    <w:rsid w:val="726C58D8"/>
    <w:rsid w:val="727D13E4"/>
    <w:rsid w:val="728409C4"/>
    <w:rsid w:val="72A5093A"/>
    <w:rsid w:val="72AF5315"/>
    <w:rsid w:val="72B131C6"/>
    <w:rsid w:val="72BB0214"/>
    <w:rsid w:val="72C25048"/>
    <w:rsid w:val="72C45265"/>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3E5017"/>
    <w:rsid w:val="73451D79"/>
    <w:rsid w:val="734B7734"/>
    <w:rsid w:val="7352461E"/>
    <w:rsid w:val="73577E87"/>
    <w:rsid w:val="735A0201"/>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3F456D6"/>
    <w:rsid w:val="74031DBD"/>
    <w:rsid w:val="74063606"/>
    <w:rsid w:val="740C6EC3"/>
    <w:rsid w:val="741464E0"/>
    <w:rsid w:val="7419513C"/>
    <w:rsid w:val="741B0EB4"/>
    <w:rsid w:val="74220495"/>
    <w:rsid w:val="742C30C1"/>
    <w:rsid w:val="7434271A"/>
    <w:rsid w:val="74474788"/>
    <w:rsid w:val="74480466"/>
    <w:rsid w:val="744D3038"/>
    <w:rsid w:val="744E30B7"/>
    <w:rsid w:val="745F3497"/>
    <w:rsid w:val="74620891"/>
    <w:rsid w:val="74734442"/>
    <w:rsid w:val="747F71E4"/>
    <w:rsid w:val="74836A59"/>
    <w:rsid w:val="748C2944"/>
    <w:rsid w:val="748F01F5"/>
    <w:rsid w:val="749A2DE8"/>
    <w:rsid w:val="749B1FF5"/>
    <w:rsid w:val="749D5D6D"/>
    <w:rsid w:val="749D7B1B"/>
    <w:rsid w:val="74A569D0"/>
    <w:rsid w:val="74A94712"/>
    <w:rsid w:val="74AB4753"/>
    <w:rsid w:val="74B3733F"/>
    <w:rsid w:val="74BB61F3"/>
    <w:rsid w:val="74C13807"/>
    <w:rsid w:val="74C762A4"/>
    <w:rsid w:val="74CF1C9F"/>
    <w:rsid w:val="74DC4AE7"/>
    <w:rsid w:val="74DD43BC"/>
    <w:rsid w:val="74E279D7"/>
    <w:rsid w:val="74EC45FF"/>
    <w:rsid w:val="74F31E31"/>
    <w:rsid w:val="74FC01B7"/>
    <w:rsid w:val="750A2CD7"/>
    <w:rsid w:val="75167F2B"/>
    <w:rsid w:val="751853F4"/>
    <w:rsid w:val="751D2AF0"/>
    <w:rsid w:val="7544268D"/>
    <w:rsid w:val="754601B3"/>
    <w:rsid w:val="75475CD9"/>
    <w:rsid w:val="754B3A1B"/>
    <w:rsid w:val="755C1784"/>
    <w:rsid w:val="756E14B8"/>
    <w:rsid w:val="757E0BB5"/>
    <w:rsid w:val="757F020E"/>
    <w:rsid w:val="75832D5B"/>
    <w:rsid w:val="75834F63"/>
    <w:rsid w:val="758B3E18"/>
    <w:rsid w:val="759251A6"/>
    <w:rsid w:val="75956A44"/>
    <w:rsid w:val="75A26A30"/>
    <w:rsid w:val="75A82C1C"/>
    <w:rsid w:val="75AE7B06"/>
    <w:rsid w:val="75BB2563"/>
    <w:rsid w:val="75C94940"/>
    <w:rsid w:val="75CE1F56"/>
    <w:rsid w:val="75D73501"/>
    <w:rsid w:val="75D94B83"/>
    <w:rsid w:val="75F47C0F"/>
    <w:rsid w:val="75F55735"/>
    <w:rsid w:val="75F67D31"/>
    <w:rsid w:val="7601057E"/>
    <w:rsid w:val="7603715B"/>
    <w:rsid w:val="7607416F"/>
    <w:rsid w:val="76085468"/>
    <w:rsid w:val="76100EE8"/>
    <w:rsid w:val="7614205F"/>
    <w:rsid w:val="76183A28"/>
    <w:rsid w:val="761D53B8"/>
    <w:rsid w:val="7625601A"/>
    <w:rsid w:val="76285B0A"/>
    <w:rsid w:val="76361FD5"/>
    <w:rsid w:val="76426BCC"/>
    <w:rsid w:val="76432944"/>
    <w:rsid w:val="76445D7A"/>
    <w:rsid w:val="764B35A7"/>
    <w:rsid w:val="765406AD"/>
    <w:rsid w:val="76564426"/>
    <w:rsid w:val="76574DC9"/>
    <w:rsid w:val="765B5DF4"/>
    <w:rsid w:val="765E152C"/>
    <w:rsid w:val="76652273"/>
    <w:rsid w:val="76664C8D"/>
    <w:rsid w:val="7682346D"/>
    <w:rsid w:val="768D3BBF"/>
    <w:rsid w:val="76904267"/>
    <w:rsid w:val="76910AF0"/>
    <w:rsid w:val="76991590"/>
    <w:rsid w:val="769E5DCD"/>
    <w:rsid w:val="76B012F4"/>
    <w:rsid w:val="76B4114C"/>
    <w:rsid w:val="76BD44A5"/>
    <w:rsid w:val="76C84BF7"/>
    <w:rsid w:val="76CA2073"/>
    <w:rsid w:val="76CB0372"/>
    <w:rsid w:val="76CC46E8"/>
    <w:rsid w:val="76E06E8B"/>
    <w:rsid w:val="76E2473B"/>
    <w:rsid w:val="76E557A9"/>
    <w:rsid w:val="76E640F0"/>
    <w:rsid w:val="76EA2DC0"/>
    <w:rsid w:val="76EE0B02"/>
    <w:rsid w:val="76EE465E"/>
    <w:rsid w:val="76F33268"/>
    <w:rsid w:val="76F51E90"/>
    <w:rsid w:val="76FB59C6"/>
    <w:rsid w:val="77020109"/>
    <w:rsid w:val="77022CE3"/>
    <w:rsid w:val="77045AC6"/>
    <w:rsid w:val="7706219D"/>
    <w:rsid w:val="770734AF"/>
    <w:rsid w:val="770B3462"/>
    <w:rsid w:val="770C0F88"/>
    <w:rsid w:val="77100A78"/>
    <w:rsid w:val="771039C0"/>
    <w:rsid w:val="77147432"/>
    <w:rsid w:val="77277B70"/>
    <w:rsid w:val="77405D68"/>
    <w:rsid w:val="774E15A1"/>
    <w:rsid w:val="77585F7B"/>
    <w:rsid w:val="775C4448"/>
    <w:rsid w:val="775F37AE"/>
    <w:rsid w:val="776331FE"/>
    <w:rsid w:val="77643B8B"/>
    <w:rsid w:val="7765665E"/>
    <w:rsid w:val="776D5DAA"/>
    <w:rsid w:val="77753443"/>
    <w:rsid w:val="77764653"/>
    <w:rsid w:val="777709E9"/>
    <w:rsid w:val="777A2396"/>
    <w:rsid w:val="77860D3A"/>
    <w:rsid w:val="77955421"/>
    <w:rsid w:val="77A05EDF"/>
    <w:rsid w:val="77A15B74"/>
    <w:rsid w:val="77A66839"/>
    <w:rsid w:val="77AD35FB"/>
    <w:rsid w:val="77B830F0"/>
    <w:rsid w:val="77B91110"/>
    <w:rsid w:val="77B92EBE"/>
    <w:rsid w:val="77BA09E4"/>
    <w:rsid w:val="77BE6726"/>
    <w:rsid w:val="77BF7F00"/>
    <w:rsid w:val="77C6382D"/>
    <w:rsid w:val="77D83BF3"/>
    <w:rsid w:val="77DA1086"/>
    <w:rsid w:val="77E31BB3"/>
    <w:rsid w:val="77F42A27"/>
    <w:rsid w:val="77F55EC0"/>
    <w:rsid w:val="77F85183"/>
    <w:rsid w:val="77FC0FFD"/>
    <w:rsid w:val="77FC2DAB"/>
    <w:rsid w:val="77FE3D94"/>
    <w:rsid w:val="78003FA4"/>
    <w:rsid w:val="78145988"/>
    <w:rsid w:val="78210A63"/>
    <w:rsid w:val="782151C7"/>
    <w:rsid w:val="78284000"/>
    <w:rsid w:val="7831514A"/>
    <w:rsid w:val="783A666A"/>
    <w:rsid w:val="784E31E5"/>
    <w:rsid w:val="786372CE"/>
    <w:rsid w:val="78670B6C"/>
    <w:rsid w:val="786C5ECD"/>
    <w:rsid w:val="78932B61"/>
    <w:rsid w:val="789977BD"/>
    <w:rsid w:val="789E20B4"/>
    <w:rsid w:val="78A05039"/>
    <w:rsid w:val="78AE17AF"/>
    <w:rsid w:val="78B676BA"/>
    <w:rsid w:val="78BE2756"/>
    <w:rsid w:val="78D6184E"/>
    <w:rsid w:val="78DA7131"/>
    <w:rsid w:val="78E0091E"/>
    <w:rsid w:val="78ED15CB"/>
    <w:rsid w:val="78FA19E0"/>
    <w:rsid w:val="790C34C1"/>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25532"/>
    <w:rsid w:val="798824CB"/>
    <w:rsid w:val="799B6859"/>
    <w:rsid w:val="799E3333"/>
    <w:rsid w:val="799F60E4"/>
    <w:rsid w:val="79A11E5C"/>
    <w:rsid w:val="79B53B59"/>
    <w:rsid w:val="79BF1AE8"/>
    <w:rsid w:val="79C45B4A"/>
    <w:rsid w:val="79CC5E49"/>
    <w:rsid w:val="79D344C4"/>
    <w:rsid w:val="79D9190A"/>
    <w:rsid w:val="79DB6809"/>
    <w:rsid w:val="79DD4D9E"/>
    <w:rsid w:val="79EE0E9A"/>
    <w:rsid w:val="79EE40DD"/>
    <w:rsid w:val="79F467B9"/>
    <w:rsid w:val="79F93A46"/>
    <w:rsid w:val="79FA156C"/>
    <w:rsid w:val="79FE105C"/>
    <w:rsid w:val="7A04063C"/>
    <w:rsid w:val="7A124B07"/>
    <w:rsid w:val="7A2D1941"/>
    <w:rsid w:val="7A301431"/>
    <w:rsid w:val="7A360C00"/>
    <w:rsid w:val="7A48677B"/>
    <w:rsid w:val="7A523156"/>
    <w:rsid w:val="7A637111"/>
    <w:rsid w:val="7A677E27"/>
    <w:rsid w:val="7A684727"/>
    <w:rsid w:val="7A6B246A"/>
    <w:rsid w:val="7A6F5299"/>
    <w:rsid w:val="7A847DB3"/>
    <w:rsid w:val="7A8732A6"/>
    <w:rsid w:val="7A8D0632"/>
    <w:rsid w:val="7A9E639B"/>
    <w:rsid w:val="7AA22819"/>
    <w:rsid w:val="7AA8546C"/>
    <w:rsid w:val="7AB066E9"/>
    <w:rsid w:val="7AB43E11"/>
    <w:rsid w:val="7AED4C9E"/>
    <w:rsid w:val="7AF4420D"/>
    <w:rsid w:val="7AF83CFD"/>
    <w:rsid w:val="7B041AF4"/>
    <w:rsid w:val="7B0C2FCA"/>
    <w:rsid w:val="7B0D784D"/>
    <w:rsid w:val="7B166879"/>
    <w:rsid w:val="7B185FAC"/>
    <w:rsid w:val="7B1B6026"/>
    <w:rsid w:val="7B1D7C08"/>
    <w:rsid w:val="7B2057A7"/>
    <w:rsid w:val="7B3B184D"/>
    <w:rsid w:val="7B3B1E3C"/>
    <w:rsid w:val="7B3E36DA"/>
    <w:rsid w:val="7B42141C"/>
    <w:rsid w:val="7B441468"/>
    <w:rsid w:val="7B454A69"/>
    <w:rsid w:val="7B4B6523"/>
    <w:rsid w:val="7B5F3D7C"/>
    <w:rsid w:val="7B696C1E"/>
    <w:rsid w:val="7B767318"/>
    <w:rsid w:val="7B827A6B"/>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BFC781D"/>
    <w:rsid w:val="7C0466D2"/>
    <w:rsid w:val="7C06244A"/>
    <w:rsid w:val="7C136915"/>
    <w:rsid w:val="7C1508DF"/>
    <w:rsid w:val="7C173A56"/>
    <w:rsid w:val="7C1F1589"/>
    <w:rsid w:val="7C2E19A1"/>
    <w:rsid w:val="7C3C2310"/>
    <w:rsid w:val="7C3F7AEE"/>
    <w:rsid w:val="7C4B55D7"/>
    <w:rsid w:val="7C605FFE"/>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0050EB"/>
    <w:rsid w:val="7D10125B"/>
    <w:rsid w:val="7D124E1E"/>
    <w:rsid w:val="7D157C49"/>
    <w:rsid w:val="7D180687"/>
    <w:rsid w:val="7D1B3CD3"/>
    <w:rsid w:val="7D1E1A15"/>
    <w:rsid w:val="7D3445AB"/>
    <w:rsid w:val="7D35091E"/>
    <w:rsid w:val="7D3E79C1"/>
    <w:rsid w:val="7D4C6582"/>
    <w:rsid w:val="7D4F1BCF"/>
    <w:rsid w:val="7D4F7E21"/>
    <w:rsid w:val="7D5D253D"/>
    <w:rsid w:val="7D7004C3"/>
    <w:rsid w:val="7D80622C"/>
    <w:rsid w:val="7D873EDA"/>
    <w:rsid w:val="7D883850"/>
    <w:rsid w:val="7D8C0A7A"/>
    <w:rsid w:val="7DA243F4"/>
    <w:rsid w:val="7DB14637"/>
    <w:rsid w:val="7DBD2FDC"/>
    <w:rsid w:val="7DD16A88"/>
    <w:rsid w:val="7DD34BB2"/>
    <w:rsid w:val="7DDD767C"/>
    <w:rsid w:val="7DE12051"/>
    <w:rsid w:val="7DEC6514"/>
    <w:rsid w:val="7DFC32FA"/>
    <w:rsid w:val="7E064983"/>
    <w:rsid w:val="7E0B1F99"/>
    <w:rsid w:val="7E1846B6"/>
    <w:rsid w:val="7E1A21DD"/>
    <w:rsid w:val="7E21356B"/>
    <w:rsid w:val="7E301A00"/>
    <w:rsid w:val="7E350DC4"/>
    <w:rsid w:val="7E3A462D"/>
    <w:rsid w:val="7E464D80"/>
    <w:rsid w:val="7E527BC8"/>
    <w:rsid w:val="7E551467"/>
    <w:rsid w:val="7E551C72"/>
    <w:rsid w:val="7E5D7BC6"/>
    <w:rsid w:val="7E617E0B"/>
    <w:rsid w:val="7E646727"/>
    <w:rsid w:val="7E696CC0"/>
    <w:rsid w:val="7E916A99"/>
    <w:rsid w:val="7EA15932"/>
    <w:rsid w:val="7EA32D16"/>
    <w:rsid w:val="7EB05101"/>
    <w:rsid w:val="7EB92883"/>
    <w:rsid w:val="7EBC7738"/>
    <w:rsid w:val="7EC02A55"/>
    <w:rsid w:val="7ED06D3F"/>
    <w:rsid w:val="7ED76320"/>
    <w:rsid w:val="7ED93086"/>
    <w:rsid w:val="7EDB7BBE"/>
    <w:rsid w:val="7EE747B5"/>
    <w:rsid w:val="7EFC41F2"/>
    <w:rsid w:val="7F0D0E5D"/>
    <w:rsid w:val="7F0D3AEF"/>
    <w:rsid w:val="7F1255AA"/>
    <w:rsid w:val="7F1773FE"/>
    <w:rsid w:val="7F1A34D8"/>
    <w:rsid w:val="7F1C1F84"/>
    <w:rsid w:val="7F207CC7"/>
    <w:rsid w:val="7F3379FA"/>
    <w:rsid w:val="7F344DA2"/>
    <w:rsid w:val="7F39114B"/>
    <w:rsid w:val="7F3C17C9"/>
    <w:rsid w:val="7F405C73"/>
    <w:rsid w:val="7F427C3D"/>
    <w:rsid w:val="7F4F235A"/>
    <w:rsid w:val="7F511C2E"/>
    <w:rsid w:val="7F567244"/>
    <w:rsid w:val="7F5D6825"/>
    <w:rsid w:val="7F696111"/>
    <w:rsid w:val="7F6F47AA"/>
    <w:rsid w:val="7F6F6558"/>
    <w:rsid w:val="7F761695"/>
    <w:rsid w:val="7F7B314F"/>
    <w:rsid w:val="7F853FCE"/>
    <w:rsid w:val="7F991CFF"/>
    <w:rsid w:val="7F9F5A2A"/>
    <w:rsid w:val="7FAF619A"/>
    <w:rsid w:val="7FC34B98"/>
    <w:rsid w:val="7FD05249"/>
    <w:rsid w:val="7FDB599C"/>
    <w:rsid w:val="7FDD5BB8"/>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10</Pages>
  <Words>5669</Words>
  <Characters>7937</Characters>
  <Lines>0</Lines>
  <Paragraphs>0</Paragraphs>
  <TotalTime>42</TotalTime>
  <ScaleCrop>false</ScaleCrop>
  <LinksUpToDate>false</LinksUpToDate>
  <CharactersWithSpaces>9710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2023-04-17T10:45:54Z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KSOTemplateUUID">
    <vt:lpwstr>v1.0_mb_I0cNGWN6gvNy9FgJpfDRPg==</vt:lpwstr>
  </property>
  <property fmtid="{D5CDD505-2E9C-101B-9397-08002B2CF9AE}" pid="4" name="ICV">
    <vt:lpwstr>5C45D01FAF924AA7AFB4F3356937A0F5_13</vt:lpwstr>
  </property>
  <property fmtid="{D5CDD505-2E9C-101B-9397-08002B2CF9AE}" pid="5" name="commondata">
    <vt:lpwstr>eyJjb3VudCI6NDAzLCJoZGlkIjoiNjdhMTMwNDYzZWIwOTU0NDRlYjIzNmI5NWQ1MzBlYjAiLCJ1c2VyQ291bnQiOjQwM30=</vt:lpwstr>
  </property>
</Properties>
</file>