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-436880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2024年全球市场情感健康监测总体规模、主要企业、主要地区、产品和应用细分研究报告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4pt;margin-top:99.35pt;height:72pt;width:509.15pt;z-index:251660288;mso-width-relative:page;mso-height-relative:page;" filled="f" stroked="f" coordsize="21600,21600" o:gfxdata="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b1PS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2024年全球市场情感健康监测总体规模、主要企业、主要地区、产品和应用细分研究报告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报告摘要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利用生物传感器、情绪识别技术等，监测患者的情绪状态，帮助诊断和治疗情绪健康问题。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2023年全球情感健康监测收入大约 百万美元，预计2030年达到 百万美元，2024至2030期间，年复合增长率CAGR为 %。2023年中国市场规模大约为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本文研究全球市场、主要地区和主要国家情感健康监测的收入等，同时也重点分析全球范围内主要企业竞争态势，情感健康监测收入和市场份额等。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针对过去五年（2019-2023）年的历史情况，分析历史几年全球情感健康监测总体规模，主要地区规模，主要企业规模和份额，主要产品分类规模，下游主要应用规模等。规模分析包括收入和市场份额等。针对未来几年情感健康监测的发展前景预测，本文预测到2030年，主要包括全球和主要地区收入预测，分类收入预测，以及主要应用情感健康监测收入预测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全球市场主要情感健康监测生产商包括Affectiva、Emotiv、Moodmetric、Neumitra、Beyond Verbal等，按收入计，2023年全球前四大厂商占有大约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从产品类型方面来看，软件占有重要地位，按收入计，2023年市场份额为 %，预计2029年份额将达到 %。同时就应用来看，表情分析在2030年份额大约是 %，未来几年CAGR大约为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根据不同产品类型，情感健康监测细分为：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软件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设备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根据不同下游应用，本文重点关注以下领域：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表情分析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脑波分析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语音分析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本文重点关注全球范围内情感健康监测主要企业，包括：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Affectiva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Emotiv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Moodmetric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Neumitra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Beyond Verbal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本文重点关注全球主要地区和国家，重点包括：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北美市场（美国、加拿大和墨西哥）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欧洲市场（德国、法国、英国、俄罗斯、意大利和欧洲其他国家）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亚太市场（中国、日本、韩国、印度、东南亚和澳大利亚等）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南美市场（巴西和阿根廷等）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中东及非洲（沙特、阿联酋和土耳其等）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章节内容简要介绍：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第1章、定义、统计范围、产品分类、应用等介绍，全球及地区总体规模及展望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第2章、企业简介，包括企业基本情况、主营业务及主要产品、情感健康监测收入、企业最新动态等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第3章、全球竞争态势分析，主要企业情感健康监测收入及份额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第4章、按产品类型拆分，细分规模及预测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第5章、按应用拆分，细分规模及预测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第6章、北美地区细分，按国家、产品类型和应用拆分，细分规模及预测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第7章、欧洲地区细分，按国家、产品类型和应用拆分，细分规模及预测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第8章、亚太地区细分，按地区、产品类型和应用拆分，细分规模及预测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第9章、南美地区细分，按地区、产品类型和应用拆分，细分规模及预测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第10章、中东及非洲细分，按地区、产品类型和应用拆分，细分规模及预测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第11章、市场动态，包括驱动因素、阻碍因素、发展趋势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第12章、行业产业链分析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第13章、报告结论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1.1 情感健康监测介绍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 行业规模统计说明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 情感健康监测分类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1.3.1 全球市场不同产品类型情感健康监测规模对比：2019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1.3.2 软件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1.3.3 设备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 全球情感健康监测主要下游市场分析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1.4.1 全球情感健康监测主要下游市场规模对比：2019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1.4.2 表情分析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1.4.3 脑波分析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1.4.4 语音分析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 全球市场情感健康监测总体规模及预测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1.6 全球主要地区情感健康监测市场规模及预测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1.6.1 全球主要地区情感健康监测市场规模及预测：2019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1.6.2 全球主要地区情感健康监测市场规模（2019-2030）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1.6.3 北美情感健康监测市场规模及预测（2019-2030）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1.6.4 欧洲情感健康监测市场规模及预测（2019-2030）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1.6.5 亚太情感健康监测市场规模及预测（2019-2030）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1.6.6 南美情感健康监测市场规模及预测（2019-2030）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1.6.7 中东及非洲情感健康监测市场规模及预测（2019-2030）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 Affectiva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2.1.1 Affectiva基本情况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2.1.2 Affectiva主营业务及主要产品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2.1.3 Affectiva 情感健康监测产品介绍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2.1.4 Affectiva 情感健康监测收入、毛利率及市场份额（2019-2024）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2.1.5 Affectiva最新发展动态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 Emotiv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2.2.1 Emotiv基本情况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2.2.2 Emotiv主营业务及主要产品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2.2.3 Emotiv 情感健康监测产品介绍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2.2.4 Emotiv 情感健康监测收入、毛利率及市场份额（2019-2024）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2.2.5 Emotiv最新发展动态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 Moodmetric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2.3.1 Moodmetric基本情况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2.3.2 Moodmetric主营业务及主要产品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2.3.3 Moodmetric 情感健康监测产品介绍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2.3.4 Moodmetric 情感健康监测收入、毛利率及市场份额（2019-2024）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2.3.5 Moodmetric最新发展动态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 Neumitra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2.4.1 Neumitra基本情况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2.4.2 Neumitra主营业务及主要产品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2.4.3 Neumitra 情感健康监测产品介绍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2.4.4 Neumitra 情感健康监测收入、毛利率及市场份额（2019-2024）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2.4.5 Neumitra最新发展动态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 Beyond Verbal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2.5.1 Beyond Verbal基本情况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2.5.2 Beyond Verbal主营业务及主要产品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2.5.3 Beyond Verbal 情感健康监测产品介绍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2.5.4 Beyond Verbal 情感健康监测收入、毛利率及市场份额（2019-2024）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2.5.5 Beyond Verbal最新发展动态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全球竞争态势分析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3.1 全球主要企业情感健康监测收入（2019-2024）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 全球情感健康监测市场集中度分析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3.2.1 全球前三大厂商情感健康监测市场份额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3.2.2 全球前五大厂商情感健康监测市场份额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 全球情感健康监测主要企业总部及产品类型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3.3.1 全球主要厂商情感健康监测相关业务/产品布局情况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3.3.2 全球主要厂商情感健康监测产品面向的下游市场及应用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 情感健康监测行业并购情况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 情感健康监测新进入者及扩产情况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全球市场不同产品类型情感健康监测市场规模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 全球不同产品类型情感健康监测收入（2019-2024）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 全球不同产品类型情感健康监测收入预测（2025-2030）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 全球不同产品类型情感健康监测收入份额（2019-2030）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全球市场不同应用情感健康监测市场规模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5.1 全球不同应用情感健康监测收入（2019-2024）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 全球不同应用情感健康监测收入预测（2025-2030）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 全球不同应用情感健康监测收入份额（2019-2030）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6.1 北美不同产品类型情感健康监测收入（2019-2030）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 北美不同应用情感健康监测收入（2019-2030）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 北美主要国家情感健康监测市场规模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6.3.1 北美主要国家情感健康监测收入（2019-2030）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6.3.2 美国情感健康监测市场规模及预测（2019-2030）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6.3.3 加拿大情感健康监测市场规模及预测（2019-2030）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6.3.4 墨西哥情感健康监测市场规模及预测（2019-2030）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 欧洲不同产品类型情感健康监测收入（2019-2030）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 欧洲不同应用情感健康监测收入（2019-2030）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 欧洲主要国家情感健康监测市场规模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7.3.1 欧洲主要国家情感健康监测收入（2019-2030）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7.3.2 德国情感健康监测市场规模及预测（2019-2030）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7.3.3 法国情感健康监测市场规模及预测（2019-2030）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7.3.4 英国情感健康监测市场规模及预测（2019-2030）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7.3.5 俄罗斯情感健康监测市场规模及预测（2019-2030）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7.3.6 意大利情感健康监测市场规模及预测（2019-2030）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亚太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8.1 亚太不同产品类型情感健康监测收入（2019-2030）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 亚太不同应用情感健康监测收入（2019-2030）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 亚太主要地区情感健康监测市场规模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8.3.1 亚太主要地区情感健康监测收入（2019-2030）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8.3.2 中国情感健康监测市场规模及预测（2019-2030）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8.3.3 日本情感健康监测市场规模及预测（2019-2030）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8.3.4 韩国情感健康监测市场规模及预测（2019-2030）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8.3.5 印度情感健康监测市场规模及预测（2019-2030）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8.3.6 东南亚情感健康监测市场规模及预测（2019-2030）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8.3.7 澳大利亚情感健康监测市场规模及预测（2019-2030）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9.1 南美不同产品类型情感健康监测收入（2019-2030）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9.2 南美不同应用情感健康监测收入（2019-2030）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 南美主要国家情感健康监测市场规模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9.3.1 南美主要国家情感健康监测收入（2019-2030）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9.3.2 巴西情感健康监测市场规模及预测（2019-2030）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9.3.3 阿根廷情感健康监测市场规模及预测（2019-2030）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10.1 中东及非洲不同产品类型情感健康监测收入（2019-2030）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10.2 中东及非洲不同应用情感健康监测收入（2019-2030）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 中东及非洲主要国家情感健康监测市场规模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10.3.1 中东及非洲主要国家情感健康监测收入（2019-2030）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10.3.2 土耳其情感健康监测市场规模及预测（2019-2030）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10.3.3 沙特情感健康监测市场规模及预测（2019-2030）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10.3.4 阿联酋情感健康监测市场规模及预测（2019-2030）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市场动态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11.1 情感健康监测市场驱动因素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11.2 情感健康监测市场阻碍因素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 情感健康监测市场发展趋势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11.4 情感健康监测行业波特五力模型分析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11.4.1 行业内竞争者现在的竞争能力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11.4.2 潜在竞争者进入的能力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11.4.3 供应商的议价能力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11.4.4 购买者的议价能力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11.4.5 替代品的替代能力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12 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12.1 情感健康监测行业产业链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12.2 上游分析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12.2.1 情感健康监测核心原料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12.2.2 情感健康监测原料供应商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12.3 中游分析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 下游分析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13 研究结论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14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14.2 研究过程及数据来源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14.3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MyLCJoZGlkIjoiNjdhMTMwNDYzZWIwOTU0NDRlYjIzNmI5NWQ1MzBlYjAiLCJ1c2VyQ291bnQiOjEzMn0="/>
  </w:docVars>
  <w:rsids>
    <w:rsidRoot w:val="438C3708"/>
    <w:rsid w:val="00041D5A"/>
    <w:rsid w:val="000F336E"/>
    <w:rsid w:val="001464CE"/>
    <w:rsid w:val="002B507D"/>
    <w:rsid w:val="002C697C"/>
    <w:rsid w:val="006739B1"/>
    <w:rsid w:val="008C7FF6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517E0"/>
    <w:rsid w:val="02583C7F"/>
    <w:rsid w:val="026022C7"/>
    <w:rsid w:val="02883D22"/>
    <w:rsid w:val="028E1D4C"/>
    <w:rsid w:val="029334E8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36044"/>
    <w:rsid w:val="03FB11FA"/>
    <w:rsid w:val="0400509F"/>
    <w:rsid w:val="04113619"/>
    <w:rsid w:val="04260351"/>
    <w:rsid w:val="0437593A"/>
    <w:rsid w:val="04386C8B"/>
    <w:rsid w:val="044502C0"/>
    <w:rsid w:val="0452188F"/>
    <w:rsid w:val="045E04EB"/>
    <w:rsid w:val="04776C93"/>
    <w:rsid w:val="04A234B2"/>
    <w:rsid w:val="04AD74AB"/>
    <w:rsid w:val="04B643BB"/>
    <w:rsid w:val="04C602E0"/>
    <w:rsid w:val="04C7403D"/>
    <w:rsid w:val="04CD5763"/>
    <w:rsid w:val="04D54EAF"/>
    <w:rsid w:val="04F129B0"/>
    <w:rsid w:val="050E77DB"/>
    <w:rsid w:val="05292583"/>
    <w:rsid w:val="052B7E5F"/>
    <w:rsid w:val="05313611"/>
    <w:rsid w:val="053725CD"/>
    <w:rsid w:val="0567614A"/>
    <w:rsid w:val="056A1997"/>
    <w:rsid w:val="0589693E"/>
    <w:rsid w:val="05A57EB9"/>
    <w:rsid w:val="05A629A4"/>
    <w:rsid w:val="05BA78F4"/>
    <w:rsid w:val="05C22EAD"/>
    <w:rsid w:val="05E10A73"/>
    <w:rsid w:val="05E42CB6"/>
    <w:rsid w:val="05F73041"/>
    <w:rsid w:val="05F966C2"/>
    <w:rsid w:val="05FC12A3"/>
    <w:rsid w:val="06167900"/>
    <w:rsid w:val="061D24C6"/>
    <w:rsid w:val="064A5EDE"/>
    <w:rsid w:val="069B5247"/>
    <w:rsid w:val="06D4768D"/>
    <w:rsid w:val="06D77F68"/>
    <w:rsid w:val="07056945"/>
    <w:rsid w:val="070C1165"/>
    <w:rsid w:val="07204C3C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095DE2"/>
    <w:rsid w:val="09141A78"/>
    <w:rsid w:val="091C792E"/>
    <w:rsid w:val="09212793"/>
    <w:rsid w:val="09213793"/>
    <w:rsid w:val="095F23E5"/>
    <w:rsid w:val="0975119A"/>
    <w:rsid w:val="09786095"/>
    <w:rsid w:val="097E7F9F"/>
    <w:rsid w:val="098C58A1"/>
    <w:rsid w:val="09D153F7"/>
    <w:rsid w:val="09D869C9"/>
    <w:rsid w:val="09F43460"/>
    <w:rsid w:val="0A4B20AA"/>
    <w:rsid w:val="0A4C4EA4"/>
    <w:rsid w:val="0A7A79B9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F84018"/>
    <w:rsid w:val="0BFC713A"/>
    <w:rsid w:val="0C005441"/>
    <w:rsid w:val="0C071439"/>
    <w:rsid w:val="0C1D75EE"/>
    <w:rsid w:val="0C221EB1"/>
    <w:rsid w:val="0C403987"/>
    <w:rsid w:val="0C4442B8"/>
    <w:rsid w:val="0C567B2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4B301C"/>
    <w:rsid w:val="0E655D57"/>
    <w:rsid w:val="0E7321E8"/>
    <w:rsid w:val="0E7A0E5A"/>
    <w:rsid w:val="0E8222DB"/>
    <w:rsid w:val="0E965DBC"/>
    <w:rsid w:val="0EAD5C94"/>
    <w:rsid w:val="0EAF2794"/>
    <w:rsid w:val="0EC97171"/>
    <w:rsid w:val="0F1A1DC7"/>
    <w:rsid w:val="0F3F0B7A"/>
    <w:rsid w:val="0F580B65"/>
    <w:rsid w:val="0F6C5737"/>
    <w:rsid w:val="0F7953B8"/>
    <w:rsid w:val="0F7B295E"/>
    <w:rsid w:val="0FA10E8C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06587D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3C58FA"/>
    <w:rsid w:val="124144FB"/>
    <w:rsid w:val="125B0518"/>
    <w:rsid w:val="12705F04"/>
    <w:rsid w:val="12733E3A"/>
    <w:rsid w:val="12837B81"/>
    <w:rsid w:val="12B12D75"/>
    <w:rsid w:val="12D2223E"/>
    <w:rsid w:val="132D4C2B"/>
    <w:rsid w:val="13382063"/>
    <w:rsid w:val="13431746"/>
    <w:rsid w:val="1346162F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A670CA"/>
    <w:rsid w:val="13BA34BF"/>
    <w:rsid w:val="13C85226"/>
    <w:rsid w:val="13D26C95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342B9"/>
    <w:rsid w:val="14D95222"/>
    <w:rsid w:val="14E87D13"/>
    <w:rsid w:val="1516024C"/>
    <w:rsid w:val="15183DB5"/>
    <w:rsid w:val="151B65FC"/>
    <w:rsid w:val="15227F36"/>
    <w:rsid w:val="152B2276"/>
    <w:rsid w:val="15492F97"/>
    <w:rsid w:val="15657929"/>
    <w:rsid w:val="15A004B8"/>
    <w:rsid w:val="15BE6552"/>
    <w:rsid w:val="15C6060D"/>
    <w:rsid w:val="15F76AF0"/>
    <w:rsid w:val="163363D2"/>
    <w:rsid w:val="164B4D9F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2C"/>
    <w:rsid w:val="18740FEA"/>
    <w:rsid w:val="187622AE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632DB3"/>
    <w:rsid w:val="197C23FD"/>
    <w:rsid w:val="19907563"/>
    <w:rsid w:val="19972E44"/>
    <w:rsid w:val="19A02719"/>
    <w:rsid w:val="19B63E36"/>
    <w:rsid w:val="19BC4D29"/>
    <w:rsid w:val="19D50A53"/>
    <w:rsid w:val="19D5786F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B2BBB"/>
    <w:rsid w:val="1A6B35E5"/>
    <w:rsid w:val="1A6E1D58"/>
    <w:rsid w:val="1A711B64"/>
    <w:rsid w:val="1A876D8A"/>
    <w:rsid w:val="1A9A4AA1"/>
    <w:rsid w:val="1AA926E6"/>
    <w:rsid w:val="1AF87BE6"/>
    <w:rsid w:val="1B102A82"/>
    <w:rsid w:val="1B501024"/>
    <w:rsid w:val="1B5D1C74"/>
    <w:rsid w:val="1B61067A"/>
    <w:rsid w:val="1B63636A"/>
    <w:rsid w:val="1B6759AA"/>
    <w:rsid w:val="1B8D5618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9D47FF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E16FB7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758B9"/>
    <w:rsid w:val="20B91C2E"/>
    <w:rsid w:val="20C31443"/>
    <w:rsid w:val="20C3661F"/>
    <w:rsid w:val="20C6696E"/>
    <w:rsid w:val="20E00E92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783778"/>
    <w:rsid w:val="21B00C7A"/>
    <w:rsid w:val="21BC2F68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8655F9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8E6799"/>
    <w:rsid w:val="289D5604"/>
    <w:rsid w:val="28B56DF2"/>
    <w:rsid w:val="28C16C02"/>
    <w:rsid w:val="28D72149"/>
    <w:rsid w:val="28F6317C"/>
    <w:rsid w:val="29032ED5"/>
    <w:rsid w:val="29477F0D"/>
    <w:rsid w:val="295568E4"/>
    <w:rsid w:val="295F3E54"/>
    <w:rsid w:val="29771C3E"/>
    <w:rsid w:val="297D005D"/>
    <w:rsid w:val="298A3FC0"/>
    <w:rsid w:val="29900C2F"/>
    <w:rsid w:val="29973EA5"/>
    <w:rsid w:val="29A6139E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3D4920"/>
    <w:rsid w:val="2C4E0713"/>
    <w:rsid w:val="2C4E6FAF"/>
    <w:rsid w:val="2C5C3B08"/>
    <w:rsid w:val="2C6022FA"/>
    <w:rsid w:val="2C615E6B"/>
    <w:rsid w:val="2C6A588B"/>
    <w:rsid w:val="2C9A687C"/>
    <w:rsid w:val="2CC011CB"/>
    <w:rsid w:val="2CD82CFD"/>
    <w:rsid w:val="2CF22721"/>
    <w:rsid w:val="2D006AE6"/>
    <w:rsid w:val="2D017E77"/>
    <w:rsid w:val="2D025963"/>
    <w:rsid w:val="2D0C6FCC"/>
    <w:rsid w:val="2D215E65"/>
    <w:rsid w:val="2D3C78E5"/>
    <w:rsid w:val="2D5F5CFD"/>
    <w:rsid w:val="2D735831"/>
    <w:rsid w:val="2D7B562D"/>
    <w:rsid w:val="2D7D19C3"/>
    <w:rsid w:val="2D7D5399"/>
    <w:rsid w:val="2D857954"/>
    <w:rsid w:val="2D944C91"/>
    <w:rsid w:val="2DAD17FB"/>
    <w:rsid w:val="2DAF2604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CC1A3D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C6769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D60378"/>
    <w:rsid w:val="32E72793"/>
    <w:rsid w:val="32F91961"/>
    <w:rsid w:val="331E5F2D"/>
    <w:rsid w:val="33263D52"/>
    <w:rsid w:val="33315FEB"/>
    <w:rsid w:val="3342275D"/>
    <w:rsid w:val="33456366"/>
    <w:rsid w:val="33540C4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3F474CA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945D4F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152E25"/>
    <w:rsid w:val="353E22D7"/>
    <w:rsid w:val="3542033F"/>
    <w:rsid w:val="358D5B50"/>
    <w:rsid w:val="35AD3168"/>
    <w:rsid w:val="35B73EA0"/>
    <w:rsid w:val="360F0E0E"/>
    <w:rsid w:val="3636114E"/>
    <w:rsid w:val="3639364F"/>
    <w:rsid w:val="36396688"/>
    <w:rsid w:val="365921B8"/>
    <w:rsid w:val="36665F76"/>
    <w:rsid w:val="367B10BF"/>
    <w:rsid w:val="36914D4B"/>
    <w:rsid w:val="36956799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C95891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15575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232FB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EA16FC"/>
    <w:rsid w:val="3CF66C0A"/>
    <w:rsid w:val="3D263123"/>
    <w:rsid w:val="3D427E5A"/>
    <w:rsid w:val="3D6A37EA"/>
    <w:rsid w:val="3D784558"/>
    <w:rsid w:val="3D7E0E7E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EF717DC"/>
    <w:rsid w:val="3F07249A"/>
    <w:rsid w:val="3F151A75"/>
    <w:rsid w:val="3F1D0F74"/>
    <w:rsid w:val="3F85693A"/>
    <w:rsid w:val="3F9119DB"/>
    <w:rsid w:val="3F91340A"/>
    <w:rsid w:val="3FA96407"/>
    <w:rsid w:val="3FAB2C43"/>
    <w:rsid w:val="3FAB3612"/>
    <w:rsid w:val="3FC05C11"/>
    <w:rsid w:val="3FCC2AB9"/>
    <w:rsid w:val="3FFC636A"/>
    <w:rsid w:val="402A12A4"/>
    <w:rsid w:val="40560217"/>
    <w:rsid w:val="407F5DE0"/>
    <w:rsid w:val="40806B5C"/>
    <w:rsid w:val="40B52DA7"/>
    <w:rsid w:val="40BE2CC7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A945C9"/>
    <w:rsid w:val="41CB4AB7"/>
    <w:rsid w:val="41D60C7F"/>
    <w:rsid w:val="41DA3FB8"/>
    <w:rsid w:val="423D6442"/>
    <w:rsid w:val="426D66E1"/>
    <w:rsid w:val="42746848"/>
    <w:rsid w:val="428C691E"/>
    <w:rsid w:val="42916F69"/>
    <w:rsid w:val="42A71302"/>
    <w:rsid w:val="42AB2B62"/>
    <w:rsid w:val="42AC3237"/>
    <w:rsid w:val="42B47F7E"/>
    <w:rsid w:val="42B56FDB"/>
    <w:rsid w:val="42B60275"/>
    <w:rsid w:val="42EB5009"/>
    <w:rsid w:val="42EF48E0"/>
    <w:rsid w:val="43133C6A"/>
    <w:rsid w:val="43526E1E"/>
    <w:rsid w:val="435C023E"/>
    <w:rsid w:val="4361391A"/>
    <w:rsid w:val="4376192A"/>
    <w:rsid w:val="437A45BD"/>
    <w:rsid w:val="437C6D34"/>
    <w:rsid w:val="438C3708"/>
    <w:rsid w:val="439648D1"/>
    <w:rsid w:val="43A0784E"/>
    <w:rsid w:val="43D34EA2"/>
    <w:rsid w:val="43EA5F5A"/>
    <w:rsid w:val="43EE4803"/>
    <w:rsid w:val="440F27B9"/>
    <w:rsid w:val="441472E9"/>
    <w:rsid w:val="442C42E7"/>
    <w:rsid w:val="44301062"/>
    <w:rsid w:val="444079E8"/>
    <w:rsid w:val="444C4A3E"/>
    <w:rsid w:val="44537C4A"/>
    <w:rsid w:val="44610641"/>
    <w:rsid w:val="4469658F"/>
    <w:rsid w:val="447D7569"/>
    <w:rsid w:val="44AF150D"/>
    <w:rsid w:val="44B96619"/>
    <w:rsid w:val="44C56C92"/>
    <w:rsid w:val="44DF6C65"/>
    <w:rsid w:val="44FF4802"/>
    <w:rsid w:val="45151B82"/>
    <w:rsid w:val="45230280"/>
    <w:rsid w:val="452C16A3"/>
    <w:rsid w:val="4546321C"/>
    <w:rsid w:val="457B3A87"/>
    <w:rsid w:val="45AB21DA"/>
    <w:rsid w:val="45CD5860"/>
    <w:rsid w:val="45E30407"/>
    <w:rsid w:val="45F94BE4"/>
    <w:rsid w:val="460427FF"/>
    <w:rsid w:val="46046775"/>
    <w:rsid w:val="460E227E"/>
    <w:rsid w:val="461913B7"/>
    <w:rsid w:val="46437ED3"/>
    <w:rsid w:val="46500769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A11C34"/>
    <w:rsid w:val="47A23261"/>
    <w:rsid w:val="47A36FA7"/>
    <w:rsid w:val="47B157F3"/>
    <w:rsid w:val="47BB1826"/>
    <w:rsid w:val="47D55B97"/>
    <w:rsid w:val="47D94F35"/>
    <w:rsid w:val="47FB54BA"/>
    <w:rsid w:val="47FD5F4E"/>
    <w:rsid w:val="480B5077"/>
    <w:rsid w:val="480E19C4"/>
    <w:rsid w:val="480E642E"/>
    <w:rsid w:val="48163B07"/>
    <w:rsid w:val="482A5B09"/>
    <w:rsid w:val="482D66CC"/>
    <w:rsid w:val="48325930"/>
    <w:rsid w:val="484239F0"/>
    <w:rsid w:val="485401B8"/>
    <w:rsid w:val="48570EBF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D85C06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0574A3"/>
    <w:rsid w:val="4B271E82"/>
    <w:rsid w:val="4B32628E"/>
    <w:rsid w:val="4B5C1B0B"/>
    <w:rsid w:val="4B5D03A4"/>
    <w:rsid w:val="4B5D2903"/>
    <w:rsid w:val="4B615355"/>
    <w:rsid w:val="4B9F6467"/>
    <w:rsid w:val="4BAB7C31"/>
    <w:rsid w:val="4BB23B7A"/>
    <w:rsid w:val="4BB513ED"/>
    <w:rsid w:val="4C2B6CF1"/>
    <w:rsid w:val="4C4B338E"/>
    <w:rsid w:val="4C5D4353"/>
    <w:rsid w:val="4C665351"/>
    <w:rsid w:val="4CAC738B"/>
    <w:rsid w:val="4CB9236D"/>
    <w:rsid w:val="4CC30FA7"/>
    <w:rsid w:val="4CDB43FA"/>
    <w:rsid w:val="4CDB482D"/>
    <w:rsid w:val="4CDC224B"/>
    <w:rsid w:val="4CE82EBC"/>
    <w:rsid w:val="4D007331"/>
    <w:rsid w:val="4D1825FC"/>
    <w:rsid w:val="4D1E300D"/>
    <w:rsid w:val="4D261EAC"/>
    <w:rsid w:val="4D2A4F5E"/>
    <w:rsid w:val="4D33346E"/>
    <w:rsid w:val="4D58317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3F346D"/>
    <w:rsid w:val="4E4243F2"/>
    <w:rsid w:val="4E487DC2"/>
    <w:rsid w:val="4E59789B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645371"/>
    <w:rsid w:val="507652D2"/>
    <w:rsid w:val="5094647C"/>
    <w:rsid w:val="50AC5BC5"/>
    <w:rsid w:val="50BE4EF9"/>
    <w:rsid w:val="50EC654F"/>
    <w:rsid w:val="50FD767C"/>
    <w:rsid w:val="50FF6925"/>
    <w:rsid w:val="51586515"/>
    <w:rsid w:val="519F7CEC"/>
    <w:rsid w:val="51A702DD"/>
    <w:rsid w:val="51CE4B6D"/>
    <w:rsid w:val="51D477C1"/>
    <w:rsid w:val="51E76883"/>
    <w:rsid w:val="51F032EB"/>
    <w:rsid w:val="51FD43EE"/>
    <w:rsid w:val="520F3BC8"/>
    <w:rsid w:val="52124F95"/>
    <w:rsid w:val="522056E8"/>
    <w:rsid w:val="52206BA5"/>
    <w:rsid w:val="52276511"/>
    <w:rsid w:val="5231485B"/>
    <w:rsid w:val="526824BB"/>
    <w:rsid w:val="52812BBE"/>
    <w:rsid w:val="529D4B31"/>
    <w:rsid w:val="52A57F6E"/>
    <w:rsid w:val="52AA12FC"/>
    <w:rsid w:val="52C12CF2"/>
    <w:rsid w:val="53023300"/>
    <w:rsid w:val="530A5E24"/>
    <w:rsid w:val="53185BA1"/>
    <w:rsid w:val="531F2481"/>
    <w:rsid w:val="53342F91"/>
    <w:rsid w:val="535A3E84"/>
    <w:rsid w:val="535A53CF"/>
    <w:rsid w:val="537108B7"/>
    <w:rsid w:val="53877C13"/>
    <w:rsid w:val="53B8298E"/>
    <w:rsid w:val="53DA5D06"/>
    <w:rsid w:val="540505F8"/>
    <w:rsid w:val="54062852"/>
    <w:rsid w:val="540867EC"/>
    <w:rsid w:val="54203B0B"/>
    <w:rsid w:val="543D2333"/>
    <w:rsid w:val="544143C8"/>
    <w:rsid w:val="54636575"/>
    <w:rsid w:val="54AD6566"/>
    <w:rsid w:val="54BE3E6C"/>
    <w:rsid w:val="54C10C99"/>
    <w:rsid w:val="54CE71CD"/>
    <w:rsid w:val="54D77E12"/>
    <w:rsid w:val="550F5D1A"/>
    <w:rsid w:val="551C7529"/>
    <w:rsid w:val="551E4C5A"/>
    <w:rsid w:val="5541273A"/>
    <w:rsid w:val="55573BDA"/>
    <w:rsid w:val="55574379"/>
    <w:rsid w:val="55790ADF"/>
    <w:rsid w:val="55814A74"/>
    <w:rsid w:val="55DB79EC"/>
    <w:rsid w:val="55DE621D"/>
    <w:rsid w:val="55EB6857"/>
    <w:rsid w:val="560C41D3"/>
    <w:rsid w:val="561B5D29"/>
    <w:rsid w:val="563D098A"/>
    <w:rsid w:val="563F4088"/>
    <w:rsid w:val="56586FB6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44525"/>
    <w:rsid w:val="578E4544"/>
    <w:rsid w:val="57A23AD5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B07FB1"/>
    <w:rsid w:val="59D01E6B"/>
    <w:rsid w:val="59EA5EEF"/>
    <w:rsid w:val="59F86A07"/>
    <w:rsid w:val="59FC0431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3B2EDE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B7388"/>
    <w:rsid w:val="5DA87FAC"/>
    <w:rsid w:val="5DAC47EB"/>
    <w:rsid w:val="5DB96BD3"/>
    <w:rsid w:val="5DE51AE3"/>
    <w:rsid w:val="5DE5232D"/>
    <w:rsid w:val="5DF37F67"/>
    <w:rsid w:val="5DF55733"/>
    <w:rsid w:val="5E143D57"/>
    <w:rsid w:val="5E1B47BB"/>
    <w:rsid w:val="5E20681F"/>
    <w:rsid w:val="5E2651A3"/>
    <w:rsid w:val="5E362330"/>
    <w:rsid w:val="5E3A1468"/>
    <w:rsid w:val="5E5B23E8"/>
    <w:rsid w:val="5E5E18DF"/>
    <w:rsid w:val="5E932C1E"/>
    <w:rsid w:val="5E961773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C5339"/>
    <w:rsid w:val="5FCE7211"/>
    <w:rsid w:val="5FE505D1"/>
    <w:rsid w:val="5FF273F0"/>
    <w:rsid w:val="60055A6E"/>
    <w:rsid w:val="600A6DFF"/>
    <w:rsid w:val="600E6E8E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DC76F4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5627E4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14E7B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C948C4"/>
    <w:rsid w:val="63DA263C"/>
    <w:rsid w:val="63E8130D"/>
    <w:rsid w:val="63EF118B"/>
    <w:rsid w:val="63F00200"/>
    <w:rsid w:val="641B352D"/>
    <w:rsid w:val="642671DC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657B68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410373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03DB3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45E93"/>
    <w:rsid w:val="69CB4E42"/>
    <w:rsid w:val="69E65AFB"/>
    <w:rsid w:val="69EB0556"/>
    <w:rsid w:val="69F13AB5"/>
    <w:rsid w:val="69F9436F"/>
    <w:rsid w:val="6A016E94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57289"/>
    <w:rsid w:val="6B496A63"/>
    <w:rsid w:val="6B5F298E"/>
    <w:rsid w:val="6B610B98"/>
    <w:rsid w:val="6B747783"/>
    <w:rsid w:val="6B760CC0"/>
    <w:rsid w:val="6B8D0D02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84DC9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F031E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EE263C"/>
    <w:rsid w:val="6DFC4664"/>
    <w:rsid w:val="6E025E88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473A67"/>
    <w:rsid w:val="71520601"/>
    <w:rsid w:val="716150E9"/>
    <w:rsid w:val="71690B59"/>
    <w:rsid w:val="71724AB3"/>
    <w:rsid w:val="717E0935"/>
    <w:rsid w:val="717E56EC"/>
    <w:rsid w:val="71804DBB"/>
    <w:rsid w:val="7191735E"/>
    <w:rsid w:val="71AB1AA6"/>
    <w:rsid w:val="71B263C8"/>
    <w:rsid w:val="71CA07BD"/>
    <w:rsid w:val="71CA4930"/>
    <w:rsid w:val="71CC7543"/>
    <w:rsid w:val="71DC7DA0"/>
    <w:rsid w:val="72043542"/>
    <w:rsid w:val="72083B25"/>
    <w:rsid w:val="72254EA7"/>
    <w:rsid w:val="72587127"/>
    <w:rsid w:val="725961F2"/>
    <w:rsid w:val="725E3D16"/>
    <w:rsid w:val="72600BC9"/>
    <w:rsid w:val="72766BE8"/>
    <w:rsid w:val="727C67C8"/>
    <w:rsid w:val="727F2B66"/>
    <w:rsid w:val="729A6845"/>
    <w:rsid w:val="729E07F8"/>
    <w:rsid w:val="72CD4B67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E5800"/>
    <w:rsid w:val="74171626"/>
    <w:rsid w:val="743B23AB"/>
    <w:rsid w:val="744E59F8"/>
    <w:rsid w:val="7457715C"/>
    <w:rsid w:val="745B5F47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9D7871"/>
    <w:rsid w:val="78B5718D"/>
    <w:rsid w:val="78B9787C"/>
    <w:rsid w:val="78F072FB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9C3989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A9084B"/>
    <w:rsid w:val="7ABC4567"/>
    <w:rsid w:val="7AC44C54"/>
    <w:rsid w:val="7ACC6C5F"/>
    <w:rsid w:val="7B0B3C74"/>
    <w:rsid w:val="7B4A03D4"/>
    <w:rsid w:val="7B75259E"/>
    <w:rsid w:val="7B8A11BD"/>
    <w:rsid w:val="7B925FDE"/>
    <w:rsid w:val="7B9671C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402B12"/>
    <w:rsid w:val="7D725AC4"/>
    <w:rsid w:val="7D7654E6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EF127D4"/>
    <w:rsid w:val="7EFC2D63"/>
    <w:rsid w:val="7F007D74"/>
    <w:rsid w:val="7F23500C"/>
    <w:rsid w:val="7F422C7B"/>
    <w:rsid w:val="7F4A08E4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979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2024-04-03T09:31:35Z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2BA5838995474C0080230A63E3D3813E_13</vt:lpwstr>
  </property>
</Properties>
</file>