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2023年钛酸钙溅射靶行业现状与前景趋势分析报告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2023年钛酸钙溅射靶行业现状与前景趋势分析报告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【报告篇幅】：90</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【报告图表数】：126</w:t>
      </w: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2022年中国钛酸钙溅射靶市场销售收入达到了 万元，预计2029年可以达到 万元，2023-2029期间年复合增长率(CAGR)为 %。本研究项目旨在梳理钛酸钙溅射靶领域产品系列，洞悉行业特点、市场存量空间及增量空间，并结合市场发展前景判断钛酸钙溅射靶领域内各类竞争者所处地位。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中国市场核心厂商包括American Elements、HIMET MATERIALS、SCI Engineered Materials、Stanford Advanced Material和Advanced Engineering Materials等，按收入计，2022年中国市场前三大厂商占有大约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从产品纯度方面来看，0.995占有重要地位，预计2029年份额将达到 %。同时就应用来看，半导体在2022年份额大约是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钛酸钙溅射靶的生产、消费及进出口情况，重点关注在中国市场扮演重要角色的全球及本土钛酸钙溅射靶生产商，呈现这些厂商在中国市场的钛酸钙溅射靶销量、收入、价格、毛利率、市场份额等关键指标。此外，针对钛酸钙溅射靶产品本身的细分增长情况，如不同钛酸钙溅射靶产品类型、价格、销量、收入，不同应用钛酸钙溅射靶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本文主要包括钛酸钙溅射靶生产商如下：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American Elements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HIMET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SCI Engineered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Stanford Advanced Material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Advanced Engineering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Kurt J. Lesker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西安方科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按照不同产品纯度，包括如下几个类别：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0.995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0.997</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0.999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半导体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光学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第2章：中国市场钛酸钙溅射靶主要厂商（品牌）竞争分析，主要包括钛酸钙溅射靶销量、收入、市场份额、价格、产地及行业集中度分析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第3章：中国市场钛酸钙溅射靶主要厂商（品牌）基本情况介绍，包括公司简介、钛酸钙溅射靶产品型号、销量、价格、收入及最新动态等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第4章：中国不同类型钛酸钙溅射靶销量、收入、价格及份额等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第5章：中国不同应用钛酸钙溅射靶销量、收入、价格及份额等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第8章：中国本土钛酸钙溅射靶生产情况分析，及中国市场钛酸钙溅射靶进出口情况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市场空间：中国钛酸钙溅射靶行业市场规模情况如何？未来增长情况如何？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产业链情况：中国钛酸钙溅射靶厂商所在产业链构成是怎样？未来格局会如何演化？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厂商分析：全球钛酸钙溅射靶领先企业是谁？企业情况怎样？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钛酸钙溅射靶市场概述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按照不同产品纯度，钛酸钙溅射靶主要可以分为如下几个类别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中国不同产品纯度钛酸钙溅射靶增长趋势2018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1.2.2 0.995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1.2.3 0.997</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1.2.4 0.999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从不同应用，钛酸钙溅射靶主要包括如下几个方面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中国不同应用钛酸钙溅射靶增长趋势2018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半导体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光学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中国钛酸钙溅射靶发展现状及未来趋势（2018-2029）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中国市场钛酸钙溅射靶收入及增长率（2018-2029）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中国市场钛酸钙溅射靶销量及增长率（2018-2029）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中国市场主要钛酸钙溅射靶厂商分析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中国市场主要厂商钛酸钙溅射靶销量、收入及市场份额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中国市场主要厂商钛酸钙溅射靶销量（2018-2023）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中国市场主要厂商钛酸钙溅射靶收入（2018-2023）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2022年中国市场主要厂商钛酸钙溅射靶收入排名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中国市场主要厂商钛酸钙溅射靶价格（2018-2023）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中国市场主要厂商钛酸钙溅射靶总部及产地分布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中国市场主要厂商成立时间及钛酸钙溅射靶商业化日期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中国市场主要厂商钛酸钙溅射靶产品类型及应用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钛酸钙溅射靶行业集中度、竞争程度分析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钛酸钙溅射靶行业集中度分析：2022年中国Top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中国钛酸钙溅射靶第一梯队、第二梯队和第三梯队厂商（品牌）及2022年市场份额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中国市场钛酸钙溅射靶主要企业分析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American Elements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American Elements基本信息、钛酸钙溅射靶生产基地、总部、竞争对手及市场地位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American Elements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American Elements在中国市场钛酸钙溅射靶销量、收入、价格及毛利率（2018-2023）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American Elements公司简介及主要业务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American Elements企业最新动态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HIMET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HIMET MATERIALS基本信息、钛酸钙溅射靶生产基地、总部、竞争对手及市场地位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HIMET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HIMET MATERIALS在中国市场钛酸钙溅射靶销量、收入、价格及毛利率（2018-2023）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HIMET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HIMET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SCI Engineered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SCI Engineered Materials基本信息、钛酸钙溅射靶生产基地、总部、竞争对手及市场地位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SCI Engineered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SCI Engineered Materials在中国市场钛酸钙溅射靶销量、收入、价格及毛利率（2018-2023）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SCI Engineered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SCI Engineered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Stanford Advanced Material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Stanford Advanced Material基本信息、钛酸钙溅射靶生产基地、总部、竞争对手及市场地位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Stanford Advanced Material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Stanford Advanced Material在中国市场钛酸钙溅射靶销量、收入、价格及毛利率（2018-2023）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Stanford Advanced Material公司简介及主要业务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Stanford Advanced Material企业最新动态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Advanced Engineering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Advanced Engineering Materials基本信息、钛酸钙溅射靶生产基地、总部、竞争对手及市场地位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Advanced Engineering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Advanced Engineering Materials在中国市场钛酸钙溅射靶销量、收入、价格及毛利率（2018-2023）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Advanced Engineering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Advanced Engineering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Kurt J. Lesker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Kurt J. Lesker基本信息、钛酸钙溅射靶生产基地、总部、竞争对手及市场地位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Kurt J. Lesker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Kurt J. Lesker在中国市场钛酸钙溅射靶销量、收入、价格及毛利率（2018-2023）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Kurt J. Lesker公司简介及主要业务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Kurt J. Lesker企业最新动态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西安方科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西安方科基本信息、钛酸钙溅射靶生产基地、总部、竞争对手及市场地位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西安方科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西安方科在中国市场钛酸钙溅射靶销量、收入、价格及毛利率（2018-2023）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西安方科公司简介及主要业务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西安方科企业最新动态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不同类型钛酸钙溅射靶分析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中国市场不同产品纯度钛酸钙溅射靶销量（2018-2029）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中国市场不同产品纯度钛酸钙溅射靶销量及市场份额（2018-2023）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中国市场不同产品纯度钛酸钙溅射靶销量预测（2024-2029）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中国市场不同产品纯度钛酸钙溅射靶规模（2018-2029）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中国市场不同产品纯度钛酸钙溅射靶规模及市场份额（2018-2023）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中国市场不同产品纯度钛酸钙溅射靶规模预测（2024-2029）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中国市场不同产品纯度钛酸钙溅射靶价格走势（2018-2029）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不同应用钛酸钙溅射靶分析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中国市场不同应用钛酸钙溅射靶销量（2018-2029）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中国市场不同应用钛酸钙溅射靶销量及市场份额（2018-2023）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中国市场不同应用钛酸钙溅射靶销量预测（2024-2029）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中国市场不同应用钛酸钙溅射靶规模（2018-2029）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中国市场不同应用钛酸钙溅射靶规模及市场份额（2018-2023）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中国市场不同应用钛酸钙溅射靶规模预测（2024-2029）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中国市场不同应用钛酸钙溅射靶价格走势（2018-2029）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钛酸钙溅射靶行业发展分析---发展趋势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钛酸钙溅射靶行业发展分析---厂商壁垒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钛酸钙溅射靶行业发展分析---驱动因素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钛酸钙溅射靶行业发展分析---制约因素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钛酸钙溅射靶中国企业SWOT分析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钛酸钙溅射靶行业政策环境分析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钛酸钙溅射靶行业产业链简介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钛酸钙溅射靶产业链分析-上游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钛酸钙溅射靶产业链分析-中游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钛酸钙溅射靶产业链分析-下游：行业场景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钛酸钙溅射靶行业采购模式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钛酸钙溅射靶行业生产模式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钛酸钙溅射靶行业销售模式及销售渠道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中国本土钛酸钙溅射靶产能、产量分析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中国钛酸钙溅射靶供需现状及预测（2018-2029）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中国钛酸钙溅射靶产能、产量、产能利用率及发展趋势（2018-2029）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中国钛酸钙溅射靶产量、市场需求量及发展趋势（2018-2029）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中国钛酸钙溅射靶进出口分析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中国市场钛酸钙溅射靶主要进口来源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中国市场钛酸钙溅射靶主要出口目的地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不同产品纯度，钛酸钙溅射靶市场规模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不同应用钛酸钙溅射靶市场规模2018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中国市场主要厂商钛酸钙溅射靶销量（2018-2023）&amp;（吨）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中国市场主要厂商钛酸钙溅射靶销量市场份额（2018-2023）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中国市场主要厂商钛酸钙溅射靶收入（2018-2023）&amp;（万元）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中国市场主要厂商钛酸钙溅射靶收入份额（2018-2023）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2022年中国主要生产商钛酸钙溅射靶收入排名（万元）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中国市场主要厂商钛酸钙溅射靶价格（2018-2023）&amp;（元/吨）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中国市场主要厂商钛酸钙溅射靶总部及产地分布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中国市场主要厂商成立时间及钛酸钙溅射靶商业化日期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中国市场主要厂商钛酸钙溅射靶产品类型及应用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2022年中国市场钛酸钙溅射靶主要厂商市场地位（第一梯队、第二梯队和第三梯队）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American Elements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American Elements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American Elements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American Elements公司简介及主要业务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American Elements企业最新动态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HIMET MATERIALS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HIMET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HIMET MATERIALS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HIMET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HIMET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SCI Engineered Materials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SCI Engineered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SCI Engineered Materials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SCI Engineered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SCI Engineered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Stanford Advanced Material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Stanford Advanced Material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Stanford Advanced Material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Stanford Advanced Material公司简介及主要业务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Stanford Advanced Material企业最新动态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Advanced Engineering Materials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Advanced Engineering Materials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Advanced Engineering Materials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Advanced Engineering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Advanced Engineering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Kurt J. Lesker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Kurt J. Lesker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Kurt J. Lesker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Kurt J. Lesker公司简介及主要业务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Kurt J. Lesker企业最新动态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西安方科 钛酸钙溅射靶生产基地、总部、竞争对手及市场地位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西安方科 钛酸钙溅射靶产品规格、参数及市场应用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西安方科 钛酸钙溅射靶销量（吨）、收入（万元）、价格（元/吨）及毛利率（2018-2023）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西安方科公司简介及主要业务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西安方科企业最新动态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中国市场不同类型钛酸钙溅射靶销量（2018-2023）&amp;（吨）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中国市场不同类型钛酸钙溅射靶销量市场份额（2018-2023）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中国市场不同类型钛酸钙溅射靶销量预测（2024-2029）&amp;（吨）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中国市场不同类型钛酸钙溅射靶销量市场份额预测（2024-2029）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中国市场不同类型钛酸钙溅射靶规模（2018-2023）&amp;（万元）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中国市场不同类型钛酸钙溅射靶规模市场份额（2018-2023）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中国市场不同类型钛酸钙溅射靶规模预测（2024-2029）&amp;（万元）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中国市场不同类型钛酸钙溅射靶规模市场份额预测（2024-2029）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中国市场不同应用钛酸钙溅射靶销量（2018-2023）&amp;（吨）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中国市场不同应用钛酸钙溅射靶销量市场份额（2018-2023）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中国市场不同应用钛酸钙溅射靶销量预测（2024-2029）&amp;（吨）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中国市场不同应用钛酸钙溅射靶销量市场份额预测（2024-2029）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中国市场不同应用钛酸钙溅射靶规模（2018-2023）&amp;（万元）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中国市场不同应用钛酸钙溅射靶规模市场份额（2018-2023）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中国市场不同应用钛酸钙溅射靶规模预测（2024-2029）&amp;（万元）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中国市场不同应用钛酸钙溅射靶规模市场份额预测（2024-2029）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钛酸钙溅射靶行业发展分析---发展趋势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钛酸钙溅射靶行业发展分析---厂商壁垒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钛酸钙溅射靶行业发展分析---驱动因素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钛酸钙溅射靶行业发展分析---制约因素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钛酸钙溅射靶行业相关重点政策一览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钛酸钙溅射靶行业供应链分析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钛酸钙溅射靶上游原料供应商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钛酸钙溅射靶行业主要下游客户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钛酸钙溅射靶典型经销商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中国钛酸钙溅射靶产量、销量、进口量及出口量（2018-2023）&amp;（吨）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中国钛酸钙溅射靶产量、销量、进口量及出口量预测（2024-2029）&amp;（吨）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中国市场钛酸钙溅射靶主要进口来源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中国市场钛酸钙溅射靶主要出口目的地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钛酸钙溅射靶产品图片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中国不同产品纯度钛酸钙溅射靶产量市场份额2022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0.995产品图片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0.997产品图片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0.999产品图片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中国不同应用钛酸钙溅射靶市场份额2022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半导体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光学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中国市场钛酸钙溅射靶市场规模，2018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中国市场钛酸钙溅射靶收入及增长率（2018-2029）&amp;（万元）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中国市场钛酸钙溅射靶销量及增长率（2018-2029）&amp;（吨）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2022年中国市场主要厂商钛酸钙溅射靶销量市场份额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2022年中国市场主要厂商钛酸钙溅射靶收入市场份额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2022年中国市场前五大厂商钛酸钙溅射靶市场份额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2022年中国市场钛酸钙溅射靶第一梯队、第二梯队和第三梯队厂商（品牌）及市场份额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中国市场不同产品纯度钛酸钙溅射靶价格走势（2018-2029）&amp;（元/吨）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中国市场不同应用钛酸钙溅射靶价格走势（2018-2029）&amp;（元/吨）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钛酸钙溅射靶中国企业SWOT分析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钛酸钙溅射靶产业链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钛酸钙溅射靶行业采购模式分析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钛酸钙溅射靶行业生产模式分析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钛酸钙溅射靶行业销售模式分析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中国钛酸钙溅射靶产能、产量、产能利用率及发展趋势（2018-2029）&amp;（吨）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中国钛酸钙溅射靶产量、市场需求量及发展趋势（2018-2029）&amp;（吨）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Y3MywiaGRpZCI6IjY3YTEzMDQ2M2ViMDk1NDQ0ZWIyMzZiOTVkNTMwZWIwIiwidXNlckNvdW50IjoxNjcz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02079"/>
    <w:rsid w:val="23563407"/>
    <w:rsid w:val="235C6C70"/>
    <w:rsid w:val="236E24FF"/>
    <w:rsid w:val="23802958"/>
    <w:rsid w:val="238910E7"/>
    <w:rsid w:val="23953F30"/>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EB2AFB"/>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F20066"/>
    <w:rsid w:val="34F767F8"/>
    <w:rsid w:val="34FB3F48"/>
    <w:rsid w:val="35004E5B"/>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6FD7572"/>
    <w:rsid w:val="47022DDB"/>
    <w:rsid w:val="4705380E"/>
    <w:rsid w:val="47060B1D"/>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B3A1B"/>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5880</Words>
  <Characters>8497</Characters>
  <Lines>0</Lines>
  <Paragraphs>0</Paragraphs>
  <TotalTime>87</TotalTime>
  <ScaleCrop>false</ScaleCrop>
  <LinksUpToDate>false</LinksUpToDate>
  <CharactersWithSpaces>10276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2023-03-20T10:27:17Z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9F6C9B7D258741228F052C88AF15C940</vt:lpwstr>
  </property>
  <property fmtid="{D5CDD505-2E9C-101B-9397-08002B2CF9AE}" pid="5" name="commondata">
    <vt:lpwstr>eyJjb3VudCI6NDAzLCJoZGlkIjoiNjdhMTMwNDYzZWIwOTU0NDRlYjIzNmI5NWQ1MzBlYjAiLCJ1c2VyQ291bnQiOjQwM30=</vt:lpwstr>
  </property>
</Properties>
</file>