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2023年自动化仓储设备行业现状与前景趋势分析报告</w:t>
                            </w:r>
                            <w:r>
                              <w:rPr>
                                <w:rFonts w:hint="eastAsia" w:ascii="宋体" w:hAnsi="宋体" w:cs="宋体"/>
                                <w:sz w:val="72"/>
                                <w:szCs w:val="72"/>
                                <w:lang w:val="en-US" w:eastAsia="zh-CN"/>
                              </w:rPr>
                              <w:fldChar w:fldCharType="end"/>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2023年自动化仓储设备行业现状与前景趋势分析报告</w:t>
                      </w:r>
                      <w:r>
                        <w:rPr>
                          <w:rFonts w:hint="eastAsia" w:ascii="宋体" w:hAnsi="宋体" w:cs="宋体"/>
                          <w:sz w:val="72"/>
                          <w:szCs w:val="72"/>
                          <w:lang w:val="en-US" w:eastAsia="zh-CN"/>
                        </w:rPr>
                        <w:fldChar w:fldCharType="end"/>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【报告篇幅】：121</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【报告图表数】：161</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2022年中国自动化仓储设备市场销售收入达到了 万元，预计2029年可以达到 万元，2023-2029期间年复合增长率(CAGR)为 %。本研究项目旨在梳理自动化仓储设备领域产品系列，洞悉行业特点、市场存量空间及增量空间，并结合市场发展前景判断自动化仓储设备领域内各类竞争者所处地位。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中国市场核心厂商包括Dematic (Kion)、Vanderlande、Knapp AG、SSI Schaefer和Viastore等，按收入计，2022年中国市场前三大厂商占有大约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从产品类型方面来看，自动存储和检索占有重要地位，预计2029年份额将达到 %。同时就应用来看，电子商务与零售在2022年份额大约是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自动化仓储设备的生产、消费及进出口情况，重点关注在中国市场扮演重要角色的全球及本土自动化仓储设备生产商，呈现这些厂商在中国市场的自动化仓储设备销量、收入、价格、毛利率、市场份额等关键指标。此外，针对自动化仓储设备产品本身的细分增长情况，如不同自动化仓储设备产品类型、价格、销量、收入，不同应用自动化仓储设备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本文主要包括自动化仓储设备生产商如下：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Dematic (Kion)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Vanderlande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Knapp AG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SSI Schaefer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Viastore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Honeywell Intelligrated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Daifuku Co.,Ltd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Witron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MHS Global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TGW Logistics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Swisslog (KUKA)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Geek+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Kardex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Omron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ABB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Numina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Bastian solutions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Symbotic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K?rber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Murata Machinery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Fives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SAVOYE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Gebhardt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自动存储和检索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自动输送机和分拣</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自动导引车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机器人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电子商务与零售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食品与饮料</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制造业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制药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第2章：中国市场自动化仓储设备主要厂商（品牌）竞争分析，主要包括自动化仓储设备销量、收入、市场份额、价格、产地及行业集中度分析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第3章：中国市场自动化仓储设备主要厂商（品牌）基本情况介绍，包括公司简介、自动化仓储设备产品型号、销量、价格、收入及最新动态等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第4章：中国不同类型自动化仓储设备销量、收入、价格及份额等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第5章：中国不同应用自动化仓储设备销量、收入、价格及份额等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第8章：中国本土自动化仓储设备生产情况分析，及中国市场自动化仓储设备进出口情况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市场空间：中国自动化仓储设备行业市场规模情况如何？未来增长情况如何？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产业链情况：中国自动化仓储设备厂商所在产业链构成是怎样？未来格局会如何演化？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厂商分析：全球自动化仓储设备领先企业是谁？企业情况怎样？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自动化仓储设备市场概述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按照不同产品类型，自动化仓储设备主要可以分为如下几个类别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中国不同产品类型自动化仓储设备增长趋势2018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自动存储和检索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自动输送机和分拣</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自动导引车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1.2.5 机器人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1.2.6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从不同应用，自动化仓储设备主要包括如下几个方面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中国不同应用自动化仓储设备增长趋势2018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电子商务与零售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食品与饮料</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制造业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制药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1.3.6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中国自动化仓储设备发展现状及未来趋势（2018-2029）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中国市场自动化仓储设备收入及增长率（2018-2029）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中国市场自动化仓储设备销量及增长率（2018-2029）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中国市场主要自动化仓储设备厂商分析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中国市场主要厂商自动化仓储设备销量、收入及市场份额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中国市场主要厂商自动化仓储设备销量（2018-2023）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中国市场主要厂商自动化仓储设备收入（2018-2023）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2022年中国市场主要厂商自动化仓储设备收入排名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中国市场主要厂商自动化仓储设备价格（2018-2023）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中国市场主要厂商自动化仓储设备总部及产地分布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中国市场主要厂商成立时间及自动化仓储设备商业化日期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中国市场主要厂商自动化仓储设备产品类型及应用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自动化仓储设备行业集中度、竞争程度分析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自动化仓储设备行业集中度分析：2022年中国Top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中国自动化仓储设备第一梯队、第二梯队和第三梯队厂商（品牌）及2022年市场份额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中国市场自动化仓储设备主要企业分析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Dematic (Kion)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Dematic (Kion)基本信息、自动化仓储设备生产基地、总部、竞争对手及市场地位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Dematic (Kion)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Dematic (Kion)在中国市场自动化仓储设备销量、收入、价格及毛利率（2018-2023）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Dematic (Kion)公司简介及主要业务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Dematic (Kion)企业最新动态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Vanderlande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Vanderlande基本信息、自动化仓储设备生产基地、总部、竞争对手及市场地位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Vanderlande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Vanderlande在中国市场自动化仓储设备销量、收入、价格及毛利率（2018-2023）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Vanderlande公司简介及主要业务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Vanderlande企业最新动态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Knapp AG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Knapp AG基本信息、自动化仓储设备生产基地、总部、竞争对手及市场地位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Knapp AG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Knapp AG在中国市场自动化仓储设备销量、收入、价格及毛利率（2018-2023）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Knapp AG公司简介及主要业务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Knapp AG企业最新动态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SSI Schaefer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SSI Schaefer基本信息、自动化仓储设备生产基地、总部、竞争对手及市场地位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SSI Schaefer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SSI Schaefer在中国市场自动化仓储设备销量、收入、价格及毛利率（2018-2023）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SSI Schaefer公司简介及主要业务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SSI Schaefer企业最新动态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Viastore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Viastore基本信息、自动化仓储设备生产基地、总部、竞争对手及市场地位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Viastore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Viastore在中国市场自动化仓储设备销量、收入、价格及毛利率（2018-2023）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Viastore公司简介及主要业务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Viastore企业最新动态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Honeywell Intelligrated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Honeywell Intelligrated基本信息、自动化仓储设备生产基地、总部、竞争对手及市场地位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Honeywell Intelligrated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Honeywell Intelligrated在中国市场自动化仓储设备销量、收入、价格及毛利率（2018-2023）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Honeywell Intelligrated公司简介及主要业务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Honeywell Intelligrated企业最新动态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Daifuku Co.,Ltd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Daifuku Co.,Ltd基本信息、自动化仓储设备生产基地、总部、竞争对手及市场地位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Daifuku Co.,Ltd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Daifuku Co.,Ltd在中国市场自动化仓储设备销量、收入、价格及毛利率（2018-2023）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Daifuku Co.,Ltd公司简介及主要业务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Daifuku Co.,Ltd企业最新动态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Witron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Witron基本信息、自动化仓储设备生产基地、总部、竞争对手及市场地位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Witron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Witron在中国市场自动化仓储设备销量、收入、价格及毛利率（2018-2023）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Witron公司简介及主要业务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Witron企业最新动态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MHS Global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MHS Global基本信息、自动化仓储设备生产基地、总部、竞争对手及市场地位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MHS Global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MHS Global在中国市场自动化仓储设备销量、收入、价格及毛利率（2018-2023）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MHS Global公司简介及主要业务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MHS Global企业最新动态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TGW Logistics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TGW Logistics基本信息、自动化仓储设备生产基地、总部、竞争对手及市场地位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TGW Logistics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TGW Logistics在中国市场自动化仓储设备销量、收入、价格及毛利率（2018-2023）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TGW Logistics公司简介及主要业务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3.10.5 TGW Logistics企业最新动态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Swisslog (KUKA)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Swisslog (KUKA)基本信息、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Swisslog (KUKA)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Swisslog (KUKA)在中国市场自动化仓储设备销量、收入、价格及毛利率（2018-2023）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Swisslog (KUKA)公司简介及主要业务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3.11.5 Swisslog (KUKA)企业最新动态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Geek+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3.12.1 Geek+基本信息、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3.12.2 Geek+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3.12.3 Geek+在中国市场自动化仓储设备销量、收入、价格及毛利率（2018-2023）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3.12.4 Geek+公司简介及主要业务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3.12.5 Geek+企业最新动态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Kardex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3.13.1 Kardex基本信息、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3.13.2 Kardex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3.13.3 Kardex在中国市场自动化仓储设备销量、收入、价格及毛利率（2018-2023）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3.13.4 Kardex公司简介及主要业务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3.13.5 Kardex企业最新动态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Omron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3.14.1 Omron基本信息、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3.14.2 Omron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3.14.3 Omron在中国市场自动化仓储设备销量、收入、价格及毛利率（2018-2023）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3.14.4 Omron公司简介及主要业务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3.14.5 Omron企业最新动态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ABB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3.15.1 ABB基本信息、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3.15.2 ABB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3.15.3 ABB在中国市场自动化仓储设备销量、收入、价格及毛利率（2018-2023）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3.15.4 ABB公司简介及主要业务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3.15.5 ABB企业最新动态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Numina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3.16.1 Numina Group基本信息、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3.16.2 Numina Group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3.16.3 Numina Group在中国市场自动化仓储设备销量、收入、价格及毛利率（2018-2023）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3.16.4 Numina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3.16.5 Numina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 Bastian solutions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3.17.1 Bastian solutions基本信息、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3.17.2 Bastian solutions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3.17.3 Bastian solutions在中国市场自动化仓储设备销量、收入、价格及毛利率（2018-2023）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3.17.4 Bastian solutions公司简介及主要业务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3.17.5 Bastian solutions企业最新动态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 Symbotic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3.18.1 Symbotic基本信息、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3.18.2 Symbotic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3.18.3 Symbotic在中国市场自动化仓储设备销量、收入、价格及毛利率（2018-2023）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3.18.4 Symbotic公司简介及主要业务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3.18.5 Symbotic企业最新动态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 K?rber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3.19.1 K?rber基本信息、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3.19.2 K?rber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3.19.3 K?rber在中国市场自动化仓储设备销量、收入、价格及毛利率（2018-2023）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3.19.4 K?rber公司简介及主要业务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3.19.5 K?rber企业最新动态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 Murata Machinery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3.20.1 Murata Machinery基本信息、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3.20.2 Murata Machinery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3.20.3 Murata Machinery在中国市场自动化仓储设备销量、收入、价格及毛利率（2018-2023）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3.20.4 Murata Machinery公司简介及主要业务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3.20.5 Murata Machinery企业最新动态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Fives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3.21.1 Fives Group基本信息、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3.21.2 Fives Group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3.21.3 Fives Group在中国市场自动化仓储设备销量、收入、价格及毛利率（2018-2023）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3.21.4 Fives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3.21.5 Fives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SAVOYE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3.22.1 SAVOYE基本信息、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3.22.2 SAVOYE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3.22.3 SAVOYE在中国市场自动化仓储设备销量、收入、价格及毛利率（2018-2023）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3.22.4 SAVOYE公司简介及主要业务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3.22.5 SAVOYE企业最新动态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Gebhardt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3.23.1 Gebhardt Group基本信息、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3.23.2 Gebhardt Group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3.23.3 Gebhardt Group在中国市场自动化仓储设备销量、收入、价格及毛利率（2018-2023）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3.23.4 Gebhardt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3.23.5 Gebhardt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不同类型自动化仓储设备分析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中国市场不同产品类型自动化仓储设备销量（2018-2029）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中国市场不同产品类型自动化仓储设备销量及市场份额（2018-2023）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中国市场不同产品类型自动化仓储设备销量预测（2024-2029）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中国市场不同产品类型自动化仓储设备规模（2018-2029）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中国市场不同产品类型自动化仓储设备规模及市场份额（2018-2023）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中国市场不同产品类型自动化仓储设备规模预测（2024-2029）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中国市场不同产品类型自动化仓储设备价格走势（2018-2029）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不同应用自动化仓储设备分析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中国市场不同应用自动化仓储设备销量（2018-2029）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中国市场不同应用自动化仓储设备销量及市场份额（2018-2023）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中国市场不同应用自动化仓储设备销量预测（2024-2029）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中国市场不同应用自动化仓储设备规模（2018-2029）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中国市场不同应用自动化仓储设备规模及市场份额（2018-2023）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中国市场不同应用自动化仓储设备规模预测（2024-2029）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中国市场不同应用自动化仓储设备价格走势（2018-2029）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自动化仓储设备行业发展分析---发展趋势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自动化仓储设备行业发展分析---厂商壁垒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自动化仓储设备行业发展分析---驱动因素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自动化仓储设备行业发展分析---制约因素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自动化仓储设备中国企业SWOT分析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自动化仓储设备行业政策环境分析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自动化仓储设备行业产业链简介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自动化仓储设备产业链分析-上游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自动化仓储设备产业链分析-中游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自动化仓储设备产业链分析-下游：行业场景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自动化仓储设备行业采购模式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自动化仓储设备行业生产模式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自动化仓储设备行业销售模式及销售渠道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中国本土自动化仓储设备产能、产量分析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中国自动化仓储设备供需现状及预测（2018-2029）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中国自动化仓储设备产能、产量、产能利用率及发展趋势（2018-2029）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中国自动化仓储设备产量、市场需求量及发展趋势（2018-2029）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中国自动化仓储设备进出口分析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中国市场自动化仓储设备主要进口来源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中国市场自动化仓储设备主要出口目的地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不同产品类型，自动化仓储设备市场规模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不同应用自动化仓储设备市场规模2018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中国市场主要厂商自动化仓储设备销量（2018-2023）&amp;（台）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中国市场主要厂商自动化仓储设备销量市场份额（2018-2023）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中国市场主要厂商自动化仓储设备收入（2018-2023）&amp;（万元）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中国市场主要厂商自动化仓储设备收入份额（2018-2023）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2022年中国主要生产商自动化仓储设备收入排名（万元）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中国市场主要厂商自动化仓储设备价格（2018-2023）&amp;（元/台）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中国市场主要厂商自动化仓储设备总部及产地分布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中国市场主要厂商成立时间及自动化仓储设备商业化日期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中国市场主要厂商自动化仓储设备产品类型及应用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2022年中国市场自动化仓储设备主要厂商市场地位（第一梯队、第二梯队和第三梯队）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Dematic (Kion)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Dematic (Kion)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Dematic (Kion)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Dematic (Kion)公司简介及主要业务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Dematic (Kion)企业最新动态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Vanderlande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Vanderlande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Vanderlande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Vanderlande公司简介及主要业务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Vanderlande企业最新动态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Knapp AG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Knapp AG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Knapp AG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Knapp AG公司简介及主要业务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Knapp AG企业最新动态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SSI Schaefer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SSI Schaefer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SSI Schaefer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SSI Schaefer公司简介及主要业务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SSI Schaefer企业最新动态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Viastore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Viastore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Viastore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Viastore公司简介及主要业务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Viastore企业最新动态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Honeywell Intelligrated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Honeywell Intelligrated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Honeywell Intelligrated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Honeywell Intelligrated公司简介及主要业务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Honeywell Intelligrated企业最新动态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Daifuku Co.,Ltd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Daifuku Co.,Ltd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Daifuku Co.,Ltd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Daifuku Co.,Ltd公司简介及主要业务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Daifuku Co.,Ltd企业最新动态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Witron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Witron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Witron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Witron公司简介及主要业务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Witron企业最新动态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MHS Global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MHS Global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MHS Global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MHS Global公司简介及主要业务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MHS Global企业最新动态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TGW Logistics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TGW Logistics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TGW Logistics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TGW Logistics公司简介及主要业务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TGW Logistics企业最新动态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Swisslog (KUKA)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Swisslog (KUKA)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Swisslog (KUKA)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Swisslog (KUKA)公司简介及主要业务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Swisslog (KUKA)企业最新动态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Geek+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Geek+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Geek+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Geek+公司简介及主要业务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Geek+企业最新动态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Kardex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Kardex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Kardex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Kardex公司简介及主要业务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Kardex企业最新动态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Omron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Omron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Omron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Omron公司简介及主要业务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Omron企业最新动态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ABB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ABB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ABB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ABB公司简介及主要业务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ABB企业最新动态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Numina Group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Numina Group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Numina Group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Numina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Numina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Bastian solutions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Bastian solutions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Bastian solutions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Bastian solutions公司简介及主要业务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Bastian solutions企业最新动态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Symbotic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Symbotic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Symbotic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Symbotic公司简介及主要业务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Symbotic企业最新动态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K?rber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K?rber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K?rber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K?rber公司简介及主要业务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K?rber企业最新动态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Murata Machinery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Murata Machinery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Murata Machinery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Murata Machinery司简介及主要业务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Murata Machinery企业最新动态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Fives Group自动化仓储设备公生产基地、总部、竞争对手及市场地位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Fives Group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Fives Group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Fives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Fives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SAVOYE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SAVOYE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SAVOYE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SAVOYE公司简介及主要业务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SAVOYE企业最新动态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Gebhardt Group 自动化仓储设备生产基地、总部、竞争对手及市场地位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Gebhardt Group 自动化仓储设备产品规格、参数及市场应用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Gebhardt Group 自动化仓储设备销量（台）、收入（万元）、价格（元/台）及毛利率（2018-2023）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Gebhardt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Gebhardt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中国市场不同类型自动化仓储设备销量（2018-2023）&amp;（台）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中国市场不同类型自动化仓储设备销量市场份额（2018-2023）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中国市场不同类型自动化仓储设备销量预测（2024-2029）&amp;（台）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中国市场不同类型自动化仓储设备销量市场份额预测（2024-2029）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中国市场不同类型自动化仓储设备规模（2018-2023）&amp;（万元）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中国市场不同类型自动化仓储设备规模市场份额（2018-2023）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中国市场不同类型自动化仓储设备规模预测（2024-2029）&amp;（万元）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中国市场不同类型自动化仓储设备规模市场份额预测（2024-2029）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中国市场不同应用自动化仓储设备销量（2018-2023）&amp;（台）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中国市场不同应用自动化仓储设备销量市场份额（2018-2023）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表138 中国市场不同应用自动化仓储设备销量预测（2024-2029）&amp;（台）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表139 中国市场不同应用自动化仓储设备销量市场份额预测（2024-2029）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表140 中国市场不同应用自动化仓储设备规模（2018-2023）&amp;（万元）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表141 中国市场不同应用自动化仓储设备规模市场份额（2018-2023）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表142 中国市场不同应用自动化仓储设备规模预测（2024-2029）&amp;（万元）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表143 中国市场不同应用自动化仓储设备规模市场份额预测（2024-2029）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表144 自动化仓储设备行业发展分析---发展趋势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表145 自动化仓储设备行业发展分析---厂商壁垒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表146 自动化仓储设备行业发展分析---驱动因素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表147 自动化仓储设备行业发展分析---制约因素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表148 自动化仓储设备行业相关重点政策一览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表149 自动化仓储设备行业供应链分析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表150 自动化仓储设备上游原料供应商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表151 自动化仓储设备行业主要下游客户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表152 自动化仓储设备典型经销商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表153 中国自动化仓储设备产量、销量、进口量及出口量（2018-2023）&amp;（台）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表154 中国自动化仓储设备产量、销量、进口量及出口量预测（2024-2029）&amp;（台）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表155 中国市场自动化仓储设备主要进口来源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表156 中国市场自动化仓储设备主要出口目的地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表157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表158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自动化仓储设备产品图片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中国不同产品类型自动化仓储设备产量市场份额2022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自动存储和检索产品图片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自动输送机和分拣产品图片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自动导引车产品图片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机器人产品图片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其他产品图片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中国不同应用自动化仓储设备市场份额2022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电子商务与零售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食品与饮料</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制造业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制药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中国市场自动化仓储设备市场规模，2018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中国市场自动化仓储设备收入及增长率（2018-2029）&amp;（万元）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中国市场自动化仓储设备销量及增长率（2018-2029）&amp;（台）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2022年中国市场主要厂商自动化仓储设备销量市场份额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2022年中国市场主要厂商自动化仓储设备收入市场份额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2022年中国市场前五大厂商自动化仓储设备市场份额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2022年中国市场自动化仓储设备第一梯队、第二梯队和第三梯队厂商（品牌）及市场份额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中国市场不同产品类型自动化仓储设备价格走势（2018-2029）&amp;（元/台）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中国市场不同应用自动化仓储设备价格走势（2018-2029）&amp;（元/台）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自动化仓储设备中国企业SWOT分析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自动化仓储设备产业链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自动化仓储设备行业采购模式分析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自动化仓储设备行业生产模式分析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自动化仓储设备行业销售模式分析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中国自动化仓储设备产能、产量、产能利用率及发展趋势（2018-2029）&amp;（台）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中国自动化仓储设备产量、市场需求量及发展趋势（2018-2029）&amp;（台）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图31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图32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Y1MiwiaGRpZCI6IjY3YTEzMDQ2M2ViMDk1NDQ0ZWIyMzZiOTVkNTMwZWIwIiwidXNlckNvdW50IjoxNjUyfQ=="/>
  </w:docVars>
  <w:rsids>
    <w:rsidRoot w:val="438C3708"/>
    <w:rsid w:val="00005402"/>
    <w:rsid w:val="0009075B"/>
    <w:rsid w:val="00103897"/>
    <w:rsid w:val="001464CE"/>
    <w:rsid w:val="00227F32"/>
    <w:rsid w:val="00285085"/>
    <w:rsid w:val="00305CE7"/>
    <w:rsid w:val="00351550"/>
    <w:rsid w:val="003F417C"/>
    <w:rsid w:val="004B3940"/>
    <w:rsid w:val="004D183B"/>
    <w:rsid w:val="00522102"/>
    <w:rsid w:val="00610011"/>
    <w:rsid w:val="006964AB"/>
    <w:rsid w:val="00976277"/>
    <w:rsid w:val="009E329D"/>
    <w:rsid w:val="009F3C26"/>
    <w:rsid w:val="00AD7338"/>
    <w:rsid w:val="00B2476A"/>
    <w:rsid w:val="00B95CDD"/>
    <w:rsid w:val="00BF0E1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2952B7"/>
    <w:rsid w:val="022A20AD"/>
    <w:rsid w:val="022E26FA"/>
    <w:rsid w:val="0235549D"/>
    <w:rsid w:val="02385327"/>
    <w:rsid w:val="02394999"/>
    <w:rsid w:val="024242BB"/>
    <w:rsid w:val="024737BC"/>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33F84"/>
    <w:rsid w:val="03450DEE"/>
    <w:rsid w:val="0350044F"/>
    <w:rsid w:val="036A59B4"/>
    <w:rsid w:val="037477CB"/>
    <w:rsid w:val="0388408C"/>
    <w:rsid w:val="038F2452"/>
    <w:rsid w:val="039B5D11"/>
    <w:rsid w:val="03A24C2B"/>
    <w:rsid w:val="03B94E08"/>
    <w:rsid w:val="03C03826"/>
    <w:rsid w:val="03D472D2"/>
    <w:rsid w:val="03D746CC"/>
    <w:rsid w:val="03EC461B"/>
    <w:rsid w:val="03EC63C9"/>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A39D5"/>
    <w:rsid w:val="047F0663"/>
    <w:rsid w:val="0486382D"/>
    <w:rsid w:val="048C331C"/>
    <w:rsid w:val="04974587"/>
    <w:rsid w:val="04994C0E"/>
    <w:rsid w:val="04A122A7"/>
    <w:rsid w:val="04A612D5"/>
    <w:rsid w:val="04B073F7"/>
    <w:rsid w:val="04B35139"/>
    <w:rsid w:val="04B867D8"/>
    <w:rsid w:val="04B944F5"/>
    <w:rsid w:val="04BC5F70"/>
    <w:rsid w:val="04BF763A"/>
    <w:rsid w:val="04C02AAB"/>
    <w:rsid w:val="04D4448F"/>
    <w:rsid w:val="04F129B0"/>
    <w:rsid w:val="04F9361E"/>
    <w:rsid w:val="050643F9"/>
    <w:rsid w:val="050D2A9B"/>
    <w:rsid w:val="050F7BAB"/>
    <w:rsid w:val="051554AC"/>
    <w:rsid w:val="051C3F2E"/>
    <w:rsid w:val="051D6022"/>
    <w:rsid w:val="052E3828"/>
    <w:rsid w:val="05344215"/>
    <w:rsid w:val="05374021"/>
    <w:rsid w:val="053B0594"/>
    <w:rsid w:val="054B5371"/>
    <w:rsid w:val="055910AC"/>
    <w:rsid w:val="055C30DB"/>
    <w:rsid w:val="056B7658"/>
    <w:rsid w:val="056C3122"/>
    <w:rsid w:val="057228FE"/>
    <w:rsid w:val="05793C8D"/>
    <w:rsid w:val="05922FA0"/>
    <w:rsid w:val="059761E0"/>
    <w:rsid w:val="059A0E8F"/>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F0270"/>
    <w:rsid w:val="06456265"/>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30481F"/>
    <w:rsid w:val="07416A2C"/>
    <w:rsid w:val="07463E60"/>
    <w:rsid w:val="074B3532"/>
    <w:rsid w:val="074F1149"/>
    <w:rsid w:val="07541C5A"/>
    <w:rsid w:val="0754398E"/>
    <w:rsid w:val="07635050"/>
    <w:rsid w:val="076721B4"/>
    <w:rsid w:val="076C4756"/>
    <w:rsid w:val="076D7821"/>
    <w:rsid w:val="077548C2"/>
    <w:rsid w:val="077961C6"/>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D631A4"/>
    <w:rsid w:val="08DC4C5E"/>
    <w:rsid w:val="08F8136C"/>
    <w:rsid w:val="08FC21F4"/>
    <w:rsid w:val="09066EE6"/>
    <w:rsid w:val="09195451"/>
    <w:rsid w:val="091A12E3"/>
    <w:rsid w:val="09287EA3"/>
    <w:rsid w:val="09334E76"/>
    <w:rsid w:val="093F0D49"/>
    <w:rsid w:val="09420839"/>
    <w:rsid w:val="09485EB3"/>
    <w:rsid w:val="095D567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C6C61"/>
    <w:rsid w:val="0B6E1DBA"/>
    <w:rsid w:val="0B80232F"/>
    <w:rsid w:val="0B83012F"/>
    <w:rsid w:val="0B854172"/>
    <w:rsid w:val="0B8F6081"/>
    <w:rsid w:val="0B9D61FB"/>
    <w:rsid w:val="0B9E269F"/>
    <w:rsid w:val="0BA14FB7"/>
    <w:rsid w:val="0BA31A63"/>
    <w:rsid w:val="0BB43C70"/>
    <w:rsid w:val="0BC07420"/>
    <w:rsid w:val="0BDA11FD"/>
    <w:rsid w:val="0BDD731F"/>
    <w:rsid w:val="0BF724D8"/>
    <w:rsid w:val="0C0A7D34"/>
    <w:rsid w:val="0C126BE9"/>
    <w:rsid w:val="0C193AD3"/>
    <w:rsid w:val="0C1B3CF0"/>
    <w:rsid w:val="0C216E2C"/>
    <w:rsid w:val="0C2D285A"/>
    <w:rsid w:val="0C3E60D7"/>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764F9A"/>
    <w:rsid w:val="0D780CCE"/>
    <w:rsid w:val="0D894688"/>
    <w:rsid w:val="0D937400"/>
    <w:rsid w:val="0D9F0822"/>
    <w:rsid w:val="0D9F2BDA"/>
    <w:rsid w:val="0DB67FFA"/>
    <w:rsid w:val="0DB75732"/>
    <w:rsid w:val="0DC7709D"/>
    <w:rsid w:val="0DCF12BC"/>
    <w:rsid w:val="0DCF4AAF"/>
    <w:rsid w:val="0DE52FC4"/>
    <w:rsid w:val="0DE74F5C"/>
    <w:rsid w:val="0E1F739B"/>
    <w:rsid w:val="0E214EC1"/>
    <w:rsid w:val="0E3C7F4D"/>
    <w:rsid w:val="0E464928"/>
    <w:rsid w:val="0E4806A0"/>
    <w:rsid w:val="0E577E1C"/>
    <w:rsid w:val="0E5C05EF"/>
    <w:rsid w:val="0E5E7EC3"/>
    <w:rsid w:val="0E6D3705"/>
    <w:rsid w:val="0E6F174F"/>
    <w:rsid w:val="0E772D33"/>
    <w:rsid w:val="0E796AAB"/>
    <w:rsid w:val="0E94340C"/>
    <w:rsid w:val="0E984B91"/>
    <w:rsid w:val="0EA2285E"/>
    <w:rsid w:val="0EA33B28"/>
    <w:rsid w:val="0EAC0C2F"/>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7328B"/>
    <w:rsid w:val="0F7E4A8B"/>
    <w:rsid w:val="0F81030D"/>
    <w:rsid w:val="0F8971C2"/>
    <w:rsid w:val="0F930419"/>
    <w:rsid w:val="0F955B67"/>
    <w:rsid w:val="0F987405"/>
    <w:rsid w:val="0FA4224E"/>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86DD7"/>
    <w:rsid w:val="106A2B50"/>
    <w:rsid w:val="10725EA8"/>
    <w:rsid w:val="10797237"/>
    <w:rsid w:val="108D675B"/>
    <w:rsid w:val="10902932"/>
    <w:rsid w:val="10912913"/>
    <w:rsid w:val="109220A6"/>
    <w:rsid w:val="10982633"/>
    <w:rsid w:val="10991687"/>
    <w:rsid w:val="10A7189E"/>
    <w:rsid w:val="10AA46ED"/>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57601"/>
    <w:rsid w:val="113675B4"/>
    <w:rsid w:val="114A03FF"/>
    <w:rsid w:val="11551A52"/>
    <w:rsid w:val="11593715"/>
    <w:rsid w:val="11596B8F"/>
    <w:rsid w:val="11761DEC"/>
    <w:rsid w:val="117847D0"/>
    <w:rsid w:val="117E2064"/>
    <w:rsid w:val="11821FD2"/>
    <w:rsid w:val="1184162B"/>
    <w:rsid w:val="118D7E17"/>
    <w:rsid w:val="119F0F1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67594E"/>
    <w:rsid w:val="13761D7B"/>
    <w:rsid w:val="13813FAC"/>
    <w:rsid w:val="138A52B7"/>
    <w:rsid w:val="13992BE4"/>
    <w:rsid w:val="13A04ADA"/>
    <w:rsid w:val="13A27CA3"/>
    <w:rsid w:val="13AB3BAB"/>
    <w:rsid w:val="13D05C32"/>
    <w:rsid w:val="13D855BA"/>
    <w:rsid w:val="13E946D3"/>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72025"/>
    <w:rsid w:val="150818DD"/>
    <w:rsid w:val="150D43F1"/>
    <w:rsid w:val="151102E4"/>
    <w:rsid w:val="15146C09"/>
    <w:rsid w:val="151F5E0F"/>
    <w:rsid w:val="15227F36"/>
    <w:rsid w:val="1525173B"/>
    <w:rsid w:val="152534E9"/>
    <w:rsid w:val="15271230"/>
    <w:rsid w:val="152B2276"/>
    <w:rsid w:val="152D239E"/>
    <w:rsid w:val="15344D17"/>
    <w:rsid w:val="1537321C"/>
    <w:rsid w:val="154A4DFC"/>
    <w:rsid w:val="15567B46"/>
    <w:rsid w:val="156644AF"/>
    <w:rsid w:val="15733CEE"/>
    <w:rsid w:val="157C3764"/>
    <w:rsid w:val="157D1577"/>
    <w:rsid w:val="158879DE"/>
    <w:rsid w:val="15992531"/>
    <w:rsid w:val="159F14ED"/>
    <w:rsid w:val="15A50A7A"/>
    <w:rsid w:val="15A5287C"/>
    <w:rsid w:val="15B479FC"/>
    <w:rsid w:val="15B64A89"/>
    <w:rsid w:val="15BC1A9A"/>
    <w:rsid w:val="15C2342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94348"/>
    <w:rsid w:val="16E204EC"/>
    <w:rsid w:val="16E951E1"/>
    <w:rsid w:val="16EF0253"/>
    <w:rsid w:val="16EF3DAF"/>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E232C3"/>
    <w:rsid w:val="17E340BC"/>
    <w:rsid w:val="17F062FD"/>
    <w:rsid w:val="17F42B99"/>
    <w:rsid w:val="180E40F1"/>
    <w:rsid w:val="1811244B"/>
    <w:rsid w:val="181141F9"/>
    <w:rsid w:val="18131D1F"/>
    <w:rsid w:val="18151116"/>
    <w:rsid w:val="18225A12"/>
    <w:rsid w:val="18365A0D"/>
    <w:rsid w:val="18371EB1"/>
    <w:rsid w:val="183879D7"/>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C474BD"/>
    <w:rsid w:val="18EC4490"/>
    <w:rsid w:val="18ED47DB"/>
    <w:rsid w:val="18F669FA"/>
    <w:rsid w:val="18F77CFC"/>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50725A"/>
    <w:rsid w:val="1A6B1153"/>
    <w:rsid w:val="1A7226F6"/>
    <w:rsid w:val="1A85044E"/>
    <w:rsid w:val="1A876D8A"/>
    <w:rsid w:val="1A8920EF"/>
    <w:rsid w:val="1A8C7B66"/>
    <w:rsid w:val="1A98545C"/>
    <w:rsid w:val="1AD02BB1"/>
    <w:rsid w:val="1ADC791D"/>
    <w:rsid w:val="1AE45BF4"/>
    <w:rsid w:val="1B102525"/>
    <w:rsid w:val="1B244243"/>
    <w:rsid w:val="1B245FF1"/>
    <w:rsid w:val="1B34418A"/>
    <w:rsid w:val="1B351FAC"/>
    <w:rsid w:val="1B422063"/>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F400B9"/>
    <w:rsid w:val="1BF76FA4"/>
    <w:rsid w:val="1C033E58"/>
    <w:rsid w:val="1C115602"/>
    <w:rsid w:val="1C1B73F4"/>
    <w:rsid w:val="1C1C3093"/>
    <w:rsid w:val="1C2A284A"/>
    <w:rsid w:val="1C2F4C4D"/>
    <w:rsid w:val="1C33473D"/>
    <w:rsid w:val="1C384865"/>
    <w:rsid w:val="1C3B3518"/>
    <w:rsid w:val="1C3E1334"/>
    <w:rsid w:val="1C3F7586"/>
    <w:rsid w:val="1C450915"/>
    <w:rsid w:val="1C4526C3"/>
    <w:rsid w:val="1C4E5369"/>
    <w:rsid w:val="1C5254A4"/>
    <w:rsid w:val="1C6221B7"/>
    <w:rsid w:val="1C672639"/>
    <w:rsid w:val="1C756213"/>
    <w:rsid w:val="1C874A89"/>
    <w:rsid w:val="1C896A53"/>
    <w:rsid w:val="1C9B22E3"/>
    <w:rsid w:val="1CA05B4B"/>
    <w:rsid w:val="1CA4388D"/>
    <w:rsid w:val="1CA534DE"/>
    <w:rsid w:val="1CA76CEF"/>
    <w:rsid w:val="1CA90EA4"/>
    <w:rsid w:val="1CB61B34"/>
    <w:rsid w:val="1CBA5F77"/>
    <w:rsid w:val="1CCB2BC8"/>
    <w:rsid w:val="1CCE4466"/>
    <w:rsid w:val="1CCF55DB"/>
    <w:rsid w:val="1CD16CB8"/>
    <w:rsid w:val="1CDB17BE"/>
    <w:rsid w:val="1CDD28FB"/>
    <w:rsid w:val="1CF540E9"/>
    <w:rsid w:val="1CFF5EAA"/>
    <w:rsid w:val="1D152095"/>
    <w:rsid w:val="1D210A3A"/>
    <w:rsid w:val="1D2D3220"/>
    <w:rsid w:val="1D4A3D81"/>
    <w:rsid w:val="1D532BBD"/>
    <w:rsid w:val="1D55083D"/>
    <w:rsid w:val="1D593457"/>
    <w:rsid w:val="1D5F5A06"/>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461C3"/>
    <w:rsid w:val="1EE53CE9"/>
    <w:rsid w:val="1EED76E0"/>
    <w:rsid w:val="1EF02DBA"/>
    <w:rsid w:val="1F0E4FEE"/>
    <w:rsid w:val="1F180EF9"/>
    <w:rsid w:val="1F240CB5"/>
    <w:rsid w:val="1F244811"/>
    <w:rsid w:val="1F261F29"/>
    <w:rsid w:val="1F2A3E24"/>
    <w:rsid w:val="1F3031B6"/>
    <w:rsid w:val="1F403013"/>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A774A8"/>
    <w:rsid w:val="20B31F64"/>
    <w:rsid w:val="20BD316F"/>
    <w:rsid w:val="20C75D9C"/>
    <w:rsid w:val="20CD60E6"/>
    <w:rsid w:val="20D07F38"/>
    <w:rsid w:val="20DB35F6"/>
    <w:rsid w:val="20EA3839"/>
    <w:rsid w:val="2118069A"/>
    <w:rsid w:val="212349E5"/>
    <w:rsid w:val="213408D0"/>
    <w:rsid w:val="21380082"/>
    <w:rsid w:val="21451D01"/>
    <w:rsid w:val="21594B94"/>
    <w:rsid w:val="216422A6"/>
    <w:rsid w:val="21696C25"/>
    <w:rsid w:val="21743C12"/>
    <w:rsid w:val="21815F4B"/>
    <w:rsid w:val="218B5670"/>
    <w:rsid w:val="218F260E"/>
    <w:rsid w:val="2197576F"/>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6428D"/>
    <w:rsid w:val="22F7006A"/>
    <w:rsid w:val="230E024F"/>
    <w:rsid w:val="23127B27"/>
    <w:rsid w:val="23166B67"/>
    <w:rsid w:val="231F5029"/>
    <w:rsid w:val="232C754C"/>
    <w:rsid w:val="23455745"/>
    <w:rsid w:val="234D1C9C"/>
    <w:rsid w:val="234F5D16"/>
    <w:rsid w:val="23502079"/>
    <w:rsid w:val="23563407"/>
    <w:rsid w:val="235C6C70"/>
    <w:rsid w:val="236E24FF"/>
    <w:rsid w:val="23802958"/>
    <w:rsid w:val="238910E7"/>
    <w:rsid w:val="23953F30"/>
    <w:rsid w:val="23A20F03"/>
    <w:rsid w:val="23B048C6"/>
    <w:rsid w:val="23B866F3"/>
    <w:rsid w:val="23B87C1E"/>
    <w:rsid w:val="23BF2D5B"/>
    <w:rsid w:val="23C10881"/>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B03F0"/>
    <w:rsid w:val="242E1C8E"/>
    <w:rsid w:val="244A37D3"/>
    <w:rsid w:val="2452597D"/>
    <w:rsid w:val="245D2536"/>
    <w:rsid w:val="245E2574"/>
    <w:rsid w:val="246062EC"/>
    <w:rsid w:val="246928CA"/>
    <w:rsid w:val="24746C16"/>
    <w:rsid w:val="2482270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3908EB"/>
    <w:rsid w:val="254F010E"/>
    <w:rsid w:val="255273C3"/>
    <w:rsid w:val="255E0351"/>
    <w:rsid w:val="2570394C"/>
    <w:rsid w:val="25710085"/>
    <w:rsid w:val="257D111F"/>
    <w:rsid w:val="25897AC4"/>
    <w:rsid w:val="25924264"/>
    <w:rsid w:val="25970F68"/>
    <w:rsid w:val="25A130FC"/>
    <w:rsid w:val="25A22934"/>
    <w:rsid w:val="25AE7E68"/>
    <w:rsid w:val="25B52667"/>
    <w:rsid w:val="25BA004D"/>
    <w:rsid w:val="25C52299"/>
    <w:rsid w:val="25DD55FB"/>
    <w:rsid w:val="25DE0DDB"/>
    <w:rsid w:val="25F0369F"/>
    <w:rsid w:val="25FC0296"/>
    <w:rsid w:val="26141B5F"/>
    <w:rsid w:val="261849A4"/>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363334"/>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C037F"/>
    <w:rsid w:val="27DE2C9A"/>
    <w:rsid w:val="27E233B7"/>
    <w:rsid w:val="27EC00AA"/>
    <w:rsid w:val="27F12250"/>
    <w:rsid w:val="28011B94"/>
    <w:rsid w:val="28031161"/>
    <w:rsid w:val="280F7DE8"/>
    <w:rsid w:val="281573ED"/>
    <w:rsid w:val="281C4CEC"/>
    <w:rsid w:val="28327F9F"/>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4C6E3F"/>
    <w:rsid w:val="2989303D"/>
    <w:rsid w:val="29900C2F"/>
    <w:rsid w:val="29AB3C09"/>
    <w:rsid w:val="29AE5D4B"/>
    <w:rsid w:val="29C0416E"/>
    <w:rsid w:val="29C137C7"/>
    <w:rsid w:val="29D84B76"/>
    <w:rsid w:val="29F23E8A"/>
    <w:rsid w:val="29FA3933"/>
    <w:rsid w:val="29FF65A7"/>
    <w:rsid w:val="2A043BBD"/>
    <w:rsid w:val="2A092F82"/>
    <w:rsid w:val="2A095D01"/>
    <w:rsid w:val="2A132D50"/>
    <w:rsid w:val="2A16744D"/>
    <w:rsid w:val="2A17569E"/>
    <w:rsid w:val="2A176C4D"/>
    <w:rsid w:val="2A18040C"/>
    <w:rsid w:val="2A1C76E6"/>
    <w:rsid w:val="2A307018"/>
    <w:rsid w:val="2A383867"/>
    <w:rsid w:val="2A497728"/>
    <w:rsid w:val="2A4A6D87"/>
    <w:rsid w:val="2A62672D"/>
    <w:rsid w:val="2A6D1762"/>
    <w:rsid w:val="2A834AE2"/>
    <w:rsid w:val="2A846AAC"/>
    <w:rsid w:val="2A8820F8"/>
    <w:rsid w:val="2A922F77"/>
    <w:rsid w:val="2A9B4195"/>
    <w:rsid w:val="2A9C5BA4"/>
    <w:rsid w:val="2AA64C74"/>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5100F"/>
    <w:rsid w:val="2B762D4B"/>
    <w:rsid w:val="2B85488A"/>
    <w:rsid w:val="2B8723B0"/>
    <w:rsid w:val="2B881414"/>
    <w:rsid w:val="2B8E7BE2"/>
    <w:rsid w:val="2BA016C4"/>
    <w:rsid w:val="2BA04F9E"/>
    <w:rsid w:val="2BA07916"/>
    <w:rsid w:val="2BA271EA"/>
    <w:rsid w:val="2BA8774B"/>
    <w:rsid w:val="2BAC7237"/>
    <w:rsid w:val="2BBC7992"/>
    <w:rsid w:val="2BD17ACF"/>
    <w:rsid w:val="2BE041B6"/>
    <w:rsid w:val="2BE3594E"/>
    <w:rsid w:val="2BF13CCD"/>
    <w:rsid w:val="2BFC1D01"/>
    <w:rsid w:val="2C0B1233"/>
    <w:rsid w:val="2C11436F"/>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5BDE"/>
    <w:rsid w:val="2D200D0E"/>
    <w:rsid w:val="2D250244"/>
    <w:rsid w:val="2D2A7E76"/>
    <w:rsid w:val="2D2C7C11"/>
    <w:rsid w:val="2D3163B0"/>
    <w:rsid w:val="2D32459D"/>
    <w:rsid w:val="2D35210F"/>
    <w:rsid w:val="2D3C3E22"/>
    <w:rsid w:val="2D3C71CA"/>
    <w:rsid w:val="2D3C78E5"/>
    <w:rsid w:val="2D5473F4"/>
    <w:rsid w:val="2D5F5B52"/>
    <w:rsid w:val="2D601C8D"/>
    <w:rsid w:val="2D6B7AAF"/>
    <w:rsid w:val="2D6D3827"/>
    <w:rsid w:val="2D855015"/>
    <w:rsid w:val="2D892E82"/>
    <w:rsid w:val="2DA82AB1"/>
    <w:rsid w:val="2DAD1E76"/>
    <w:rsid w:val="2DB029C3"/>
    <w:rsid w:val="2DB4536F"/>
    <w:rsid w:val="2DB57BAA"/>
    <w:rsid w:val="2DB87198"/>
    <w:rsid w:val="2DCF44E2"/>
    <w:rsid w:val="2DCF6290"/>
    <w:rsid w:val="2DDB02CC"/>
    <w:rsid w:val="2DE27D71"/>
    <w:rsid w:val="2DE57862"/>
    <w:rsid w:val="2DE61A45"/>
    <w:rsid w:val="2DE81100"/>
    <w:rsid w:val="2DF27D37"/>
    <w:rsid w:val="2DF72E1E"/>
    <w:rsid w:val="2DFE0923"/>
    <w:rsid w:val="2E1312F0"/>
    <w:rsid w:val="2E143612"/>
    <w:rsid w:val="2E180272"/>
    <w:rsid w:val="2E1F0FC6"/>
    <w:rsid w:val="2E2C512B"/>
    <w:rsid w:val="2E530C6F"/>
    <w:rsid w:val="2E5D3BD9"/>
    <w:rsid w:val="2E695321"/>
    <w:rsid w:val="2E69634F"/>
    <w:rsid w:val="2E6A4C67"/>
    <w:rsid w:val="2E765F2D"/>
    <w:rsid w:val="2E7A15B5"/>
    <w:rsid w:val="2E7A444E"/>
    <w:rsid w:val="2E7E42AC"/>
    <w:rsid w:val="2EA35F69"/>
    <w:rsid w:val="2EB42A0B"/>
    <w:rsid w:val="2EB51CD8"/>
    <w:rsid w:val="2EB56F2D"/>
    <w:rsid w:val="2EBF0997"/>
    <w:rsid w:val="2ECB6A58"/>
    <w:rsid w:val="2ED1509A"/>
    <w:rsid w:val="2ED40AF8"/>
    <w:rsid w:val="2ED718A0"/>
    <w:rsid w:val="2EDA2C9E"/>
    <w:rsid w:val="2EEB0EA8"/>
    <w:rsid w:val="2EED69CE"/>
    <w:rsid w:val="2EF17D8C"/>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13E9F"/>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84C78"/>
    <w:rsid w:val="30ED707D"/>
    <w:rsid w:val="30FC739C"/>
    <w:rsid w:val="3106646D"/>
    <w:rsid w:val="310701CB"/>
    <w:rsid w:val="311C17EC"/>
    <w:rsid w:val="311E24C1"/>
    <w:rsid w:val="311F0DA0"/>
    <w:rsid w:val="31210BB1"/>
    <w:rsid w:val="31244B45"/>
    <w:rsid w:val="31376626"/>
    <w:rsid w:val="313F372D"/>
    <w:rsid w:val="314931FE"/>
    <w:rsid w:val="316D3DF6"/>
    <w:rsid w:val="31927D00"/>
    <w:rsid w:val="31934188"/>
    <w:rsid w:val="31BF0C8F"/>
    <w:rsid w:val="31CF685F"/>
    <w:rsid w:val="31E06CBE"/>
    <w:rsid w:val="31E83DC4"/>
    <w:rsid w:val="31E85CA8"/>
    <w:rsid w:val="31EB220A"/>
    <w:rsid w:val="31F6028F"/>
    <w:rsid w:val="31F918F3"/>
    <w:rsid w:val="31F96532"/>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3421"/>
    <w:rsid w:val="34874EF3"/>
    <w:rsid w:val="34913981"/>
    <w:rsid w:val="34936269"/>
    <w:rsid w:val="34A12BF9"/>
    <w:rsid w:val="34A2025B"/>
    <w:rsid w:val="34A22009"/>
    <w:rsid w:val="34BF705E"/>
    <w:rsid w:val="34F20066"/>
    <w:rsid w:val="34F767F8"/>
    <w:rsid w:val="34FB3F48"/>
    <w:rsid w:val="35004E5B"/>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E1C87"/>
    <w:rsid w:val="357E4BF5"/>
    <w:rsid w:val="3587674A"/>
    <w:rsid w:val="358B0CEF"/>
    <w:rsid w:val="358D2CB9"/>
    <w:rsid w:val="35983723"/>
    <w:rsid w:val="359A2D7C"/>
    <w:rsid w:val="35B00755"/>
    <w:rsid w:val="35B47338"/>
    <w:rsid w:val="35BC359E"/>
    <w:rsid w:val="35C35277"/>
    <w:rsid w:val="35C506A4"/>
    <w:rsid w:val="35CB1A33"/>
    <w:rsid w:val="35DB084C"/>
    <w:rsid w:val="35ED267E"/>
    <w:rsid w:val="35F26FC0"/>
    <w:rsid w:val="35F745D6"/>
    <w:rsid w:val="35FC1BEC"/>
    <w:rsid w:val="36036818"/>
    <w:rsid w:val="360D5BA8"/>
    <w:rsid w:val="360D7D52"/>
    <w:rsid w:val="361231BE"/>
    <w:rsid w:val="36186CF3"/>
    <w:rsid w:val="361F1C60"/>
    <w:rsid w:val="362317B0"/>
    <w:rsid w:val="36304469"/>
    <w:rsid w:val="363506C2"/>
    <w:rsid w:val="36394BEF"/>
    <w:rsid w:val="364E28A2"/>
    <w:rsid w:val="3653186C"/>
    <w:rsid w:val="36592B9B"/>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A10C9D"/>
    <w:rsid w:val="37B02C8E"/>
    <w:rsid w:val="37B13FAF"/>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6C5D3E"/>
    <w:rsid w:val="3871335D"/>
    <w:rsid w:val="38743CBC"/>
    <w:rsid w:val="387E00C9"/>
    <w:rsid w:val="3882184F"/>
    <w:rsid w:val="3885236D"/>
    <w:rsid w:val="388C36FB"/>
    <w:rsid w:val="388D1222"/>
    <w:rsid w:val="388E7474"/>
    <w:rsid w:val="389C3213"/>
    <w:rsid w:val="38AC16A8"/>
    <w:rsid w:val="38AF2C58"/>
    <w:rsid w:val="38B4055C"/>
    <w:rsid w:val="38B7004D"/>
    <w:rsid w:val="38BD5663"/>
    <w:rsid w:val="38C7758E"/>
    <w:rsid w:val="38D40C1D"/>
    <w:rsid w:val="38DD7AB3"/>
    <w:rsid w:val="38F026C3"/>
    <w:rsid w:val="38FF1464"/>
    <w:rsid w:val="39276F80"/>
    <w:rsid w:val="392927F4"/>
    <w:rsid w:val="39292CF8"/>
    <w:rsid w:val="39317DFF"/>
    <w:rsid w:val="393618B9"/>
    <w:rsid w:val="393F251C"/>
    <w:rsid w:val="394F5BA6"/>
    <w:rsid w:val="39551D3F"/>
    <w:rsid w:val="39561614"/>
    <w:rsid w:val="39785A2E"/>
    <w:rsid w:val="398B437E"/>
    <w:rsid w:val="399F745E"/>
    <w:rsid w:val="39A24982"/>
    <w:rsid w:val="39A910BC"/>
    <w:rsid w:val="39B76556"/>
    <w:rsid w:val="39BA1BA2"/>
    <w:rsid w:val="39BD1693"/>
    <w:rsid w:val="39C3537C"/>
    <w:rsid w:val="39C52C0D"/>
    <w:rsid w:val="39CE38A0"/>
    <w:rsid w:val="39D709A6"/>
    <w:rsid w:val="39E11825"/>
    <w:rsid w:val="39E62997"/>
    <w:rsid w:val="39ED1F78"/>
    <w:rsid w:val="3A014D73"/>
    <w:rsid w:val="3A065CA2"/>
    <w:rsid w:val="3A39340F"/>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960B9"/>
    <w:rsid w:val="3CE70DB6"/>
    <w:rsid w:val="3CE8111C"/>
    <w:rsid w:val="3CEC29BB"/>
    <w:rsid w:val="3CEE6FA1"/>
    <w:rsid w:val="3CF66C0A"/>
    <w:rsid w:val="3CFB4C5D"/>
    <w:rsid w:val="3D0400FB"/>
    <w:rsid w:val="3D0A4BEF"/>
    <w:rsid w:val="3D0C4E0B"/>
    <w:rsid w:val="3D0E0B83"/>
    <w:rsid w:val="3D324146"/>
    <w:rsid w:val="3D3D3216"/>
    <w:rsid w:val="3D3D6AF8"/>
    <w:rsid w:val="3D4223AD"/>
    <w:rsid w:val="3D472B15"/>
    <w:rsid w:val="3D4A76E1"/>
    <w:rsid w:val="3D595B76"/>
    <w:rsid w:val="3D6D517E"/>
    <w:rsid w:val="3D7423FD"/>
    <w:rsid w:val="3D7824A0"/>
    <w:rsid w:val="3D7B3D3F"/>
    <w:rsid w:val="3D7D00DC"/>
    <w:rsid w:val="3D7E0E7E"/>
    <w:rsid w:val="3D826B73"/>
    <w:rsid w:val="3D8F1598"/>
    <w:rsid w:val="3D98044D"/>
    <w:rsid w:val="3DAA0180"/>
    <w:rsid w:val="3DB35286"/>
    <w:rsid w:val="3DBE1FC2"/>
    <w:rsid w:val="3DC07568"/>
    <w:rsid w:val="3DD35929"/>
    <w:rsid w:val="3DD82F3F"/>
    <w:rsid w:val="3DD86F3A"/>
    <w:rsid w:val="3DDC316C"/>
    <w:rsid w:val="3DE11DF4"/>
    <w:rsid w:val="3DF8713D"/>
    <w:rsid w:val="3DF91843"/>
    <w:rsid w:val="3E021D6A"/>
    <w:rsid w:val="3E1201FF"/>
    <w:rsid w:val="3E135D25"/>
    <w:rsid w:val="3E160504"/>
    <w:rsid w:val="3E171CB9"/>
    <w:rsid w:val="3E1C72D0"/>
    <w:rsid w:val="3E1D6BA4"/>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A64DEB"/>
    <w:rsid w:val="3EB97F9E"/>
    <w:rsid w:val="3EBC016B"/>
    <w:rsid w:val="3EC15781"/>
    <w:rsid w:val="3ECF47EA"/>
    <w:rsid w:val="3ED26C57"/>
    <w:rsid w:val="3EF50B95"/>
    <w:rsid w:val="3F0B7B65"/>
    <w:rsid w:val="3F0D4E6A"/>
    <w:rsid w:val="3F204B9E"/>
    <w:rsid w:val="3F21430D"/>
    <w:rsid w:val="3F2521B4"/>
    <w:rsid w:val="3F4E563E"/>
    <w:rsid w:val="3F5070B9"/>
    <w:rsid w:val="3F5B7984"/>
    <w:rsid w:val="3F6A406B"/>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40B2E"/>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3F17DF"/>
    <w:rsid w:val="42507548"/>
    <w:rsid w:val="4258222A"/>
    <w:rsid w:val="426B4382"/>
    <w:rsid w:val="42707BEA"/>
    <w:rsid w:val="427342EC"/>
    <w:rsid w:val="427C5579"/>
    <w:rsid w:val="428A37DB"/>
    <w:rsid w:val="42905B96"/>
    <w:rsid w:val="42916F69"/>
    <w:rsid w:val="42937435"/>
    <w:rsid w:val="42997141"/>
    <w:rsid w:val="429B74ED"/>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7B6846"/>
    <w:rsid w:val="438C3708"/>
    <w:rsid w:val="439F229A"/>
    <w:rsid w:val="43A044FF"/>
    <w:rsid w:val="43A35D9D"/>
    <w:rsid w:val="43B9111D"/>
    <w:rsid w:val="43C006FD"/>
    <w:rsid w:val="43C901B0"/>
    <w:rsid w:val="43F72CC5"/>
    <w:rsid w:val="440203D8"/>
    <w:rsid w:val="44174B0E"/>
    <w:rsid w:val="44240C8C"/>
    <w:rsid w:val="442F041A"/>
    <w:rsid w:val="442F13DF"/>
    <w:rsid w:val="44375106"/>
    <w:rsid w:val="44392A3A"/>
    <w:rsid w:val="444E5D09"/>
    <w:rsid w:val="4453331F"/>
    <w:rsid w:val="446E0735"/>
    <w:rsid w:val="447946C2"/>
    <w:rsid w:val="447A4194"/>
    <w:rsid w:val="447D0F6A"/>
    <w:rsid w:val="447E20A0"/>
    <w:rsid w:val="449000D0"/>
    <w:rsid w:val="44983428"/>
    <w:rsid w:val="449851D6"/>
    <w:rsid w:val="44A01C25"/>
    <w:rsid w:val="44A37EC3"/>
    <w:rsid w:val="44AE215C"/>
    <w:rsid w:val="44B02520"/>
    <w:rsid w:val="44B042CE"/>
    <w:rsid w:val="44BC2C73"/>
    <w:rsid w:val="44BC4E15"/>
    <w:rsid w:val="44BD4C3D"/>
    <w:rsid w:val="44BD69EB"/>
    <w:rsid w:val="44C4421D"/>
    <w:rsid w:val="44CD4598"/>
    <w:rsid w:val="44D949F1"/>
    <w:rsid w:val="44D97CC8"/>
    <w:rsid w:val="44DD41A3"/>
    <w:rsid w:val="44F4256A"/>
    <w:rsid w:val="44F920D0"/>
    <w:rsid w:val="45040E37"/>
    <w:rsid w:val="45054A10"/>
    <w:rsid w:val="45113714"/>
    <w:rsid w:val="45157D14"/>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604DF"/>
    <w:rsid w:val="468C2B19"/>
    <w:rsid w:val="468C638D"/>
    <w:rsid w:val="469F5CBE"/>
    <w:rsid w:val="46A41C10"/>
    <w:rsid w:val="46A71700"/>
    <w:rsid w:val="46B51F2C"/>
    <w:rsid w:val="46ED1809"/>
    <w:rsid w:val="46F41115"/>
    <w:rsid w:val="46FD7572"/>
    <w:rsid w:val="47022DDB"/>
    <w:rsid w:val="4705380E"/>
    <w:rsid w:val="47090A75"/>
    <w:rsid w:val="472D2D5A"/>
    <w:rsid w:val="47393FAB"/>
    <w:rsid w:val="473C0BAA"/>
    <w:rsid w:val="47541C62"/>
    <w:rsid w:val="477137B3"/>
    <w:rsid w:val="47730D59"/>
    <w:rsid w:val="477558AD"/>
    <w:rsid w:val="477C1F4A"/>
    <w:rsid w:val="477E2FF2"/>
    <w:rsid w:val="47912301"/>
    <w:rsid w:val="47961EA1"/>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B63E7D"/>
    <w:rsid w:val="48BE63E9"/>
    <w:rsid w:val="48C4125B"/>
    <w:rsid w:val="48D34A2F"/>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5E2A1E"/>
    <w:rsid w:val="4A64451E"/>
    <w:rsid w:val="4A69564B"/>
    <w:rsid w:val="4A85368F"/>
    <w:rsid w:val="4A881286"/>
    <w:rsid w:val="4A932ECE"/>
    <w:rsid w:val="4A954692"/>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41C78"/>
    <w:rsid w:val="4D814A59"/>
    <w:rsid w:val="4D865650"/>
    <w:rsid w:val="4D8C54DC"/>
    <w:rsid w:val="4D901140"/>
    <w:rsid w:val="4D924EB8"/>
    <w:rsid w:val="4D956757"/>
    <w:rsid w:val="4D9A561E"/>
    <w:rsid w:val="4DA66D09"/>
    <w:rsid w:val="4DAD60E5"/>
    <w:rsid w:val="4DB017E2"/>
    <w:rsid w:val="4DC112FA"/>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CC43FA"/>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B372A"/>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4566E6"/>
    <w:rsid w:val="514C35D0"/>
    <w:rsid w:val="51510956"/>
    <w:rsid w:val="5151508A"/>
    <w:rsid w:val="51600E2A"/>
    <w:rsid w:val="516473EA"/>
    <w:rsid w:val="516C5EF8"/>
    <w:rsid w:val="517C08CB"/>
    <w:rsid w:val="51873568"/>
    <w:rsid w:val="519530DD"/>
    <w:rsid w:val="51BA7D9C"/>
    <w:rsid w:val="51C25640"/>
    <w:rsid w:val="51CA4B82"/>
    <w:rsid w:val="51D72F2C"/>
    <w:rsid w:val="51DA0BDC"/>
    <w:rsid w:val="51E14E3C"/>
    <w:rsid w:val="51E6025E"/>
    <w:rsid w:val="51ED5E1F"/>
    <w:rsid w:val="521C7446"/>
    <w:rsid w:val="523F62C5"/>
    <w:rsid w:val="52436B86"/>
    <w:rsid w:val="524B1ADA"/>
    <w:rsid w:val="525C3CE7"/>
    <w:rsid w:val="525E6503"/>
    <w:rsid w:val="527A5F1B"/>
    <w:rsid w:val="52910DFD"/>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3C5017"/>
    <w:rsid w:val="55456CB4"/>
    <w:rsid w:val="554C0043"/>
    <w:rsid w:val="55516A4E"/>
    <w:rsid w:val="556B5270"/>
    <w:rsid w:val="556F3D31"/>
    <w:rsid w:val="556F5ADF"/>
    <w:rsid w:val="557401FE"/>
    <w:rsid w:val="55754C4A"/>
    <w:rsid w:val="55891C8E"/>
    <w:rsid w:val="558C5567"/>
    <w:rsid w:val="559612BE"/>
    <w:rsid w:val="55985036"/>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B55C5"/>
    <w:rsid w:val="55FC6F38"/>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85264"/>
    <w:rsid w:val="56B86142"/>
    <w:rsid w:val="56BC5814"/>
    <w:rsid w:val="56C62507"/>
    <w:rsid w:val="56C859FA"/>
    <w:rsid w:val="56D15BC0"/>
    <w:rsid w:val="56D402F0"/>
    <w:rsid w:val="56E10C5F"/>
    <w:rsid w:val="56F269C8"/>
    <w:rsid w:val="56FC15F5"/>
    <w:rsid w:val="57016832"/>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917F1"/>
    <w:rsid w:val="589A4356"/>
    <w:rsid w:val="589D2963"/>
    <w:rsid w:val="58BA0865"/>
    <w:rsid w:val="58C148A4"/>
    <w:rsid w:val="58C425E6"/>
    <w:rsid w:val="58C96998"/>
    <w:rsid w:val="58D00F8B"/>
    <w:rsid w:val="58EB7AAF"/>
    <w:rsid w:val="590645DA"/>
    <w:rsid w:val="590F329A"/>
    <w:rsid w:val="59154BEF"/>
    <w:rsid w:val="591C3800"/>
    <w:rsid w:val="591C41D0"/>
    <w:rsid w:val="592117E6"/>
    <w:rsid w:val="592B065B"/>
    <w:rsid w:val="59376914"/>
    <w:rsid w:val="593C03CE"/>
    <w:rsid w:val="593C17F4"/>
    <w:rsid w:val="595A5BCE"/>
    <w:rsid w:val="596207AC"/>
    <w:rsid w:val="597436C4"/>
    <w:rsid w:val="597A220D"/>
    <w:rsid w:val="59843C2A"/>
    <w:rsid w:val="59A2321B"/>
    <w:rsid w:val="59A514D2"/>
    <w:rsid w:val="59DE1485"/>
    <w:rsid w:val="59F2049D"/>
    <w:rsid w:val="59F27755"/>
    <w:rsid w:val="59F75FE7"/>
    <w:rsid w:val="59FE0BAD"/>
    <w:rsid w:val="5A040EEC"/>
    <w:rsid w:val="5A131882"/>
    <w:rsid w:val="5A1530F9"/>
    <w:rsid w:val="5A291596"/>
    <w:rsid w:val="5A343E94"/>
    <w:rsid w:val="5A3572F7"/>
    <w:rsid w:val="5A357CBF"/>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21E85"/>
    <w:rsid w:val="5B755C47"/>
    <w:rsid w:val="5B797C67"/>
    <w:rsid w:val="5B7C4A52"/>
    <w:rsid w:val="5B800A46"/>
    <w:rsid w:val="5B8012C6"/>
    <w:rsid w:val="5B8B2F47"/>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E01AB3"/>
    <w:rsid w:val="5FF05A6E"/>
    <w:rsid w:val="5FF137C3"/>
    <w:rsid w:val="601E1A8A"/>
    <w:rsid w:val="60375FC5"/>
    <w:rsid w:val="603F0748"/>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153112"/>
    <w:rsid w:val="611539DF"/>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45648"/>
    <w:rsid w:val="61D77CEC"/>
    <w:rsid w:val="61E425AB"/>
    <w:rsid w:val="61EA269E"/>
    <w:rsid w:val="61F77CA9"/>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C790D"/>
    <w:rsid w:val="63E458EA"/>
    <w:rsid w:val="63E9714C"/>
    <w:rsid w:val="63FE1550"/>
    <w:rsid w:val="640B2E77"/>
    <w:rsid w:val="642108EC"/>
    <w:rsid w:val="642E6B65"/>
    <w:rsid w:val="643979E4"/>
    <w:rsid w:val="644366BF"/>
    <w:rsid w:val="644B3444"/>
    <w:rsid w:val="64505303"/>
    <w:rsid w:val="646D58E0"/>
    <w:rsid w:val="647927F9"/>
    <w:rsid w:val="64847F0B"/>
    <w:rsid w:val="648C220A"/>
    <w:rsid w:val="648E1784"/>
    <w:rsid w:val="648F5856"/>
    <w:rsid w:val="64986CAA"/>
    <w:rsid w:val="64B17EC2"/>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8D4017"/>
    <w:rsid w:val="66950DF7"/>
    <w:rsid w:val="66A03D4A"/>
    <w:rsid w:val="66A63182"/>
    <w:rsid w:val="66BC0A58"/>
    <w:rsid w:val="66BE423A"/>
    <w:rsid w:val="66CC0FE3"/>
    <w:rsid w:val="66D85D11"/>
    <w:rsid w:val="66D93700"/>
    <w:rsid w:val="66DB1226"/>
    <w:rsid w:val="66F81F24"/>
    <w:rsid w:val="67006681"/>
    <w:rsid w:val="67103466"/>
    <w:rsid w:val="671357D7"/>
    <w:rsid w:val="671B7875"/>
    <w:rsid w:val="673504EF"/>
    <w:rsid w:val="67550AE6"/>
    <w:rsid w:val="675859D1"/>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C041DB"/>
    <w:rsid w:val="68CA1553"/>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9EC72A7"/>
    <w:rsid w:val="6A0171F6"/>
    <w:rsid w:val="6A1C481A"/>
    <w:rsid w:val="6A2D585D"/>
    <w:rsid w:val="6A2E7F6E"/>
    <w:rsid w:val="6A3656CE"/>
    <w:rsid w:val="6A3749C6"/>
    <w:rsid w:val="6A3B63DF"/>
    <w:rsid w:val="6A4946F9"/>
    <w:rsid w:val="6A66663F"/>
    <w:rsid w:val="6A701C86"/>
    <w:rsid w:val="6A7245A8"/>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6C4B43"/>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1F3963"/>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ED5810"/>
    <w:rsid w:val="6CF3201F"/>
    <w:rsid w:val="6CF92406"/>
    <w:rsid w:val="6D013069"/>
    <w:rsid w:val="6D0D7C60"/>
    <w:rsid w:val="6D17288C"/>
    <w:rsid w:val="6D196605"/>
    <w:rsid w:val="6D1F0D27"/>
    <w:rsid w:val="6D302B94"/>
    <w:rsid w:val="6D30394E"/>
    <w:rsid w:val="6D4C011E"/>
    <w:rsid w:val="6D673814"/>
    <w:rsid w:val="6D7D4DE5"/>
    <w:rsid w:val="6D8048D6"/>
    <w:rsid w:val="6D855A48"/>
    <w:rsid w:val="6D8A305E"/>
    <w:rsid w:val="6D995997"/>
    <w:rsid w:val="6DA24C20"/>
    <w:rsid w:val="6DB850B3"/>
    <w:rsid w:val="6DBE53FE"/>
    <w:rsid w:val="6DCA3DA3"/>
    <w:rsid w:val="6DCC7B1B"/>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7206C2"/>
    <w:rsid w:val="6E781A51"/>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166E3"/>
    <w:rsid w:val="6F880045"/>
    <w:rsid w:val="6F8C57B4"/>
    <w:rsid w:val="6F9739F5"/>
    <w:rsid w:val="6F9B59F7"/>
    <w:rsid w:val="6FA523D2"/>
    <w:rsid w:val="6FAC19B2"/>
    <w:rsid w:val="6FB24AEE"/>
    <w:rsid w:val="6FDB5DF3"/>
    <w:rsid w:val="6FEE1FCA"/>
    <w:rsid w:val="6FFD045F"/>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10B2708"/>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C25048"/>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451D79"/>
    <w:rsid w:val="734B7734"/>
    <w:rsid w:val="73610D05"/>
    <w:rsid w:val="73783B6D"/>
    <w:rsid w:val="73805B8F"/>
    <w:rsid w:val="738250F4"/>
    <w:rsid w:val="73935145"/>
    <w:rsid w:val="73A330CC"/>
    <w:rsid w:val="73B46EE8"/>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4B3A1B"/>
    <w:rsid w:val="755C1784"/>
    <w:rsid w:val="757E0BB5"/>
    <w:rsid w:val="757F020E"/>
    <w:rsid w:val="75832D5B"/>
    <w:rsid w:val="75834F63"/>
    <w:rsid w:val="758B3E18"/>
    <w:rsid w:val="759251A6"/>
    <w:rsid w:val="75A26A30"/>
    <w:rsid w:val="75A82C1C"/>
    <w:rsid w:val="75AE7B06"/>
    <w:rsid w:val="75BB2563"/>
    <w:rsid w:val="75D94B83"/>
    <w:rsid w:val="75F47C0F"/>
    <w:rsid w:val="75F67D31"/>
    <w:rsid w:val="7601057E"/>
    <w:rsid w:val="7603715B"/>
    <w:rsid w:val="7607416F"/>
    <w:rsid w:val="76100EE8"/>
    <w:rsid w:val="7614205F"/>
    <w:rsid w:val="76183A28"/>
    <w:rsid w:val="761D53B8"/>
    <w:rsid w:val="7625601A"/>
    <w:rsid w:val="76285B0A"/>
    <w:rsid w:val="76432944"/>
    <w:rsid w:val="76445D7A"/>
    <w:rsid w:val="764B35A7"/>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557A9"/>
    <w:rsid w:val="76E640F0"/>
    <w:rsid w:val="76EA2DC0"/>
    <w:rsid w:val="76EE0B02"/>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955421"/>
    <w:rsid w:val="77A05EDF"/>
    <w:rsid w:val="77A66839"/>
    <w:rsid w:val="77AD35FB"/>
    <w:rsid w:val="77B830F0"/>
    <w:rsid w:val="77BF7F00"/>
    <w:rsid w:val="77C6382D"/>
    <w:rsid w:val="77D83BF3"/>
    <w:rsid w:val="77DA1086"/>
    <w:rsid w:val="77E31BB3"/>
    <w:rsid w:val="77F42A27"/>
    <w:rsid w:val="77F55EC0"/>
    <w:rsid w:val="77FC0FFD"/>
    <w:rsid w:val="77FC2DAB"/>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A04063C"/>
    <w:rsid w:val="7A124B07"/>
    <w:rsid w:val="7A301431"/>
    <w:rsid w:val="7A360C00"/>
    <w:rsid w:val="7A637111"/>
    <w:rsid w:val="7A677E27"/>
    <w:rsid w:val="7A684727"/>
    <w:rsid w:val="7A6B246A"/>
    <w:rsid w:val="7A6F5299"/>
    <w:rsid w:val="7A847DB3"/>
    <w:rsid w:val="7A8732A6"/>
    <w:rsid w:val="7A8D0632"/>
    <w:rsid w:val="7A9E639B"/>
    <w:rsid w:val="7AA22819"/>
    <w:rsid w:val="7AA8546C"/>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696C1E"/>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C0466D2"/>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7004C3"/>
    <w:rsid w:val="7D873EDA"/>
    <w:rsid w:val="7D883850"/>
    <w:rsid w:val="7D8C0A7A"/>
    <w:rsid w:val="7DBD2FDC"/>
    <w:rsid w:val="7DD16A88"/>
    <w:rsid w:val="7DD34BB2"/>
    <w:rsid w:val="7DDD767C"/>
    <w:rsid w:val="7DE12051"/>
    <w:rsid w:val="7DEC6514"/>
    <w:rsid w:val="7DFC32FA"/>
    <w:rsid w:val="7E064983"/>
    <w:rsid w:val="7E0B1F99"/>
    <w:rsid w:val="7E1846B6"/>
    <w:rsid w:val="7E1A21DD"/>
    <w:rsid w:val="7E21356B"/>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255AA"/>
    <w:rsid w:val="7F1773FE"/>
    <w:rsid w:val="7F1A34D8"/>
    <w:rsid w:val="7F1C1F84"/>
    <w:rsid w:val="7F207CC7"/>
    <w:rsid w:val="7F3379FA"/>
    <w:rsid w:val="7F344DA2"/>
    <w:rsid w:val="7F39114B"/>
    <w:rsid w:val="7F3C17C9"/>
    <w:rsid w:val="7F427C3D"/>
    <w:rsid w:val="7F4F235A"/>
    <w:rsid w:val="7F567244"/>
    <w:rsid w:val="7F5D6825"/>
    <w:rsid w:val="7F696111"/>
    <w:rsid w:val="7F6F47AA"/>
    <w:rsid w:val="7F6F6558"/>
    <w:rsid w:val="7F853FCE"/>
    <w:rsid w:val="7F991CFF"/>
    <w:rsid w:val="7F9F5A2A"/>
    <w:rsid w:val="7FAF619A"/>
    <w:rsid w:val="7FC34B98"/>
    <w:rsid w:val="7FD05249"/>
    <w:rsid w:val="7FDB599C"/>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4932</Words>
  <Characters>7626</Characters>
  <Lines>0</Lines>
  <Paragraphs>0</Paragraphs>
  <TotalTime>79</TotalTime>
  <ScaleCrop>false</ScaleCrop>
  <LinksUpToDate>false</LinksUpToDate>
  <CharactersWithSpaces>9431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2023-03-20T10:18:43Z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9B201B08F0BB43B9A9A687B61EAA0187</vt:lpwstr>
  </property>
  <property fmtid="{D5CDD505-2E9C-101B-9397-08002B2CF9AE}" pid="5" name="commondata">
    <vt:lpwstr>eyJjb3VudCI6NDAzLCJoZGlkIjoiNjdhMTMwNDYzZWIwOTU0NDRlYjIzNmI5NWQ1MzBlYjAiLCJ1c2VyQ291bnQiOjQwM30=</vt:lpwstr>
  </property>
</Properties>
</file>