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剃须刀不锈钢刀片市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剃须刀不锈钢刀片市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【报告篇幅】：147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【报告图表数】：189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本文调研和分析全球剃须刀不锈钢刀片发展现状及未来趋势，核心内容如下：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（2）全球市场竞争格局，全球市场头部企业剃须刀不锈钢刀片销量、收入、价格市场占有率及行业排名，数据2017-2021年。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（3）中国市场竞争格局，中国市场头部企业剃须刀不锈钢刀片销量、收入、价格市场占有率及行业排名，数据2017-2021年，包括国际企业及中国本土企业。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（4）全球重点国家及地区剃须刀不锈钢刀片需求结构。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（5）全球剃须刀不锈钢刀片核心生产地区及其产量、产能。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（6）剃须刀不锈钢刀片行业产业链上游、中游及下游分析。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据恒州诚思调研统计，2021年全球剃须刀不锈钢刀片市场规模约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从核心市场看，中国剃须刀不锈钢刀片市场占据全球约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%。随着国内企业产品开发速度加快，随着新技术和产业政策的双轮驱动，未来中国剃须刀不锈钢刀片市场将迎来发展机遇，预计到2028年中国剃须刀不锈钢刀片市场将增长至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AccuTec Blades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Benxi Jincheng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DORCO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Edgewell Personal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FEATHER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Gillette (P&amp;G)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Harry’s (Feintechnik)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Kaili Razor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Laser Razor Blades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Liyu Razor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Lord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双面刀片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单面刀片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男士用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女士用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第1章：剃须刀不锈钢刀片定义及分类、全球及中国市场规模（按销量和按收入计）、行业发展机遇、挑战、趋势及政策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第2章：全球剃须刀不锈钢刀片头部厂商，销量和收入市场占有率及排名，全球剃须刀不锈钢刀片产地分布等。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第3章：中国剃须刀不锈钢刀片头部厂商，销量和收入市场占有率及排名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第4章：全球剃须刀不锈钢刀片产能、产量及主要生产地区规模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第6章：全球不同产品类型剃须刀不锈钢刀片销量、收入、价格及份额等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第7章：全球不同应用剃须刀不锈钢刀片销量、收入、价格及份额等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第8章：全球主要地区/国家剃须刀不锈钢刀片销量及销售额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第9章：全球主要地区/国家剃须刀不锈钢刀片需求结构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第10章：全球剃须刀不锈钢刀片头部厂商基本情况介绍，包括公司简介、剃须刀不锈钢刀片产品型号、销量、收入、价格及最新动态等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剃须刀不锈钢刀片市场概述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剃须刀不锈钢刀片定义及分类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全球剃须刀不锈钢刀片行业市场规模及预测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按收入计，全球剃须刀不锈钢刀片市场规模，2017-2028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按销量计，全球剃须刀不锈钢刀片市场规模，2017-2028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全球剃须刀不锈钢刀片价格趋势，2017-2028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中国剃须刀不锈钢刀片行业市场规模及预测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按收入计，中国剃须刀不锈钢刀片市场规模，2017-2028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按销量计，中国剃须刀不锈钢刀片市场规模，2017-2028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中国剃须刀不锈钢刀片价格趋势，2017-2028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按收入计，中国在全球剃须刀不锈钢刀片市场的占比，2017-2028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按销量计，中国在全球剃须刀不锈钢刀片市场的占比，2017-2028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中国与全球剃须刀不锈钢刀片市场规模增速对比，2017-2028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剃须刀不锈钢刀片行业驱动因素及发展机遇分析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剃须刀不锈钢刀片行业阻碍因素及面临的挑战分析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剃须刀不锈钢刀片行业发展趋势分析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按剃须刀不锈钢刀片收入计，全球头部厂商市场占有率，2017-2022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按剃须刀不锈钢刀片销量计，全球头部厂商市场占有率，2017-2022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剃须刀不锈钢刀片价格对比，全球头部厂商价格，2017-2022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全球第一梯队、第二梯队和第三梯队，三类剃须刀不锈钢刀片市场参与者分析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全球剃须刀不锈钢刀片行业集中度分析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全球剃须刀不锈钢刀片行业企业并购情况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全球剃须刀不锈钢刀片行业头部厂商产品列举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按剃须刀不锈钢刀片收入计，中国市场头部厂商市场占比，2017-2022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按剃须刀不锈钢刀片销量计，中国市场头部厂商市场份额，2017-2022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中国市场剃须刀不锈钢刀片参与者份额：第一梯队、第二梯队、第三梯队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全球剃须刀不锈钢刀片行业总产能、产量及产能利用率，2017-2028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全球主要地区剃须刀不锈钢刀片产能分析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全球主要地区剃须刀不锈钢刀片产量及未来增速预测，2017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全球主要生产地区及剃须刀不锈钢刀片产量，2017-2028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全球主要生产地区及剃须刀不锈钢刀片产量份额，2017-2028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剃须刀不锈钢刀片行业产业链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剃须刀不锈钢刀片核心原料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剃须刀不锈钢刀片原料供应商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剃须刀不锈钢刀片生产方式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剃须刀不锈钢刀片行业采购模式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剃须刀不锈钢刀片行业销售模式及销售渠道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剃须刀不锈钢刀片销售渠道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剃须刀不锈钢刀片代表性经销商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剃须刀不锈钢刀片行业产品分类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双面刀片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单面刀片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按产品类型拆分，全球剃须刀不锈钢刀片细分市场规模增速预测，2017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按产品类型拆分，全球剃须刀不锈钢刀片细分市场规模（按收入），2017-2028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按产品类型拆分，全球剃须刀不锈钢刀片细分市场规模（按销量），2017-2028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按产品类型拆分，全球剃须刀不锈钢刀片细分市场价格，2017-2028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全球剃须刀不锈钢刀片市场下游行业分布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剃须刀不锈钢刀片行业下游分布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男士用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女士用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全球剃须刀不锈钢刀片主要下游市场规模增速预测，2017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按应用拆分，全球剃须刀不锈钢刀片细分市场规模（按收入），2017-2028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按应用拆分，全球剃须刀不锈钢刀片细分市场规模（按销量），2017-2028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按应用拆分，全球剃须刀不锈钢刀片细分市场价格，2017-2028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全球主要地区剃须刀不锈钢刀片市场规模增速预测，2017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全球主要地区剃须刀不锈钢刀片市场规模（按收入），2017-2028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北美剃须刀不锈钢刀片市场规模预测，2017-2028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北美剃须刀不锈钢刀片市场规模，按国家细分，2021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欧洲剃须刀不锈钢刀片市场规模预测，2017-2028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欧洲剃须刀不锈钢刀片市场规模，按国家细分，2021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亚太剃须刀不锈钢刀片市场规模预测，2017-2028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亚太剃须刀不锈钢刀片市场规模，按国家/地区细分，2021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南美剃须刀不锈钢刀片市场规模预测，2017-2028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南美剃须刀不锈钢刀片市场规模，按国家细分，2021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全球主要国家/地区剃须刀不锈钢刀片市场规模增速预测，2017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全球主要国家/地区剃须刀不锈钢刀片市场规模（按收入），2017-2028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中东及非洲剃须刀不锈钢刀片市场规模（按销量），2017-2028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主要剃须刀不锈钢刀片厂商简介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AccuTec Blades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AccuTec Blades基本信息、剃须刀不锈钢刀片生产基地、销售区域、竞争对手及市场地位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AccuTec Blades剃须刀不锈钢刀片产品型号、规格、参数及市场应用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AccuTec Blades剃须刀不锈钢刀片销量、收入、价格及毛利率（2017-2022）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AccuTec Blades公司简介及主要业务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AccuTec Blades企业最新动态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Benxi Jincheng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Benxi Jincheng基本信息、剃须刀不锈钢刀片生产基地、销售区域、竞争对手及市场地位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Benxi Jincheng剃须刀不锈钢刀片产品型号、规格、参数及市场应用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Benxi Jincheng剃须刀不锈钢刀片销量、收入、价格及毛利率（2017-2022）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Benxi Jincheng公司简介及主要业务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Benxi Jincheng企业最新动态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BIC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BIC基本信息、剃须刀不锈钢刀片生产基地、销售区域、竞争对手及市场地位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BIC剃须刀不锈钢刀片产品型号、规格、参数及市场应用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BIC剃须刀不锈钢刀片销量、收入、价格及毛利率（2017-2022）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BIC公司简介及主要业务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BIC企业最新动态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DORCO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DORCO基本信息、剃须刀不锈钢刀片生产基地、销售区域、竞争对手及市场地位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DORCO剃须刀不锈钢刀片产品型号、规格、参数及市场应用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DORCO剃须刀不锈钢刀片销量、收入、价格及毛利率（2017-2022）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DORCO公司简介及主要业务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DORCO企业最新动态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Edgewell Personal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Edgewell Personal Care基本信息、剃须刀不锈钢刀片生产基地、销售区域、竞争对手及市场地位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Edgewell Personal Care剃须刀不锈钢刀片产品型号、规格、参数及市场应用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Edgewell Personal Care剃须刀不锈钢刀片销量、收入、价格及毛利率（2017-2022）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Edgewell Personal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Edgewell Personal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FEATHER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FEATHER基本信息、剃须刀不锈钢刀片生产基地、销售区域、竞争对手及市场地位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FEATHER剃须刀不锈钢刀片产品型号、规格、参数及市场应用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FEATHER剃须刀不锈钢刀片销量、收入、价格及毛利率（2017-2022）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FEATHER公司简介及主要业务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FEATHER企业最新动态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Gillette (P&amp;G)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Gillette (P&amp;G)基本信息、剃须刀不锈钢刀片生产基地、销售区域、竞争对手及市场地位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Gillette (P&amp;G)剃须刀不锈钢刀片产品型号、规格、参数及市场应用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Gillette (P&amp;G)剃须刀不锈钢刀片销量、收入、价格及毛利率（2017-2022）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Gillette (P&amp;G)公司简介及主要业务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Gillette (P&amp;G)企业最新动态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Harry’s (Feintechnik)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Harry’s (Feintechnik)基本信息、剃须刀不锈钢刀片生产基地、销售区域、竞争对手及市场地位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Harry’s (Feintechnik)剃须刀不锈钢刀片产品型号、规格、参数及市场应用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Harry’s (Feintechnik)剃须刀不锈钢刀片销量、收入、价格及毛利率（2017-2022）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Harry’s (Feintechnik)公司简介及主要业务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Harry’s (Feintechnik)企业最新动态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Kaili Razor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Kaili Razor基本信息、剃须刀不锈钢刀片生产基地、销售区域、竞争对手及市场地位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Kaili Razor剃须刀不锈钢刀片产品型号、规格、参数及市场应用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Kaili Razor剃须刀不锈钢刀片销量、收入、价格及毛利率（2017-2022）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Kaili Razor公司简介及主要业务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Kaili Razor企业最新动态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Laser Razor Blades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Laser Razor Blades基本信息、剃须刀不锈钢刀片生产基地、销售区域、竞争对手及市场地位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Laser Razor Blades剃须刀不锈钢刀片产品型号、规格、参数及市场应用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Laser Razor Blades剃须刀不锈钢刀片销量、收入、价格及毛利率（2017-2022）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Laser Razor Blades公司简介及主要业务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Laser Razor Blades企业最新动态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Liyu Razor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Liyu Razor基本信息、剃须刀不锈钢刀片生产基地、销售区域、竞争对手及市场地位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Liyu Razor剃须刀不锈钢刀片产品型号、规格、参数及市场应用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Liyu Razor剃须刀不锈钢刀片销量、收入、价格及毛利率（2017-2022）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Liyu Razor公司简介及主要业务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Liyu Razor企业最新动态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Lord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Lord基本信息、剃须刀不锈钢刀片生产基地、销售区域、竞争对手及市场地位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Lord剃须刀不锈钢刀片产品型号、规格、参数及市场应用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Lord剃须刀不锈钢刀片销量、收入、价格及毛利率（2017-2022）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Lord公司简介及主要业务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Lord企业最新动态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中国与全球剃须刀不锈钢刀片市场规模增速对比（2017-2028）&amp;（万元）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全球剃须刀不锈钢刀片行业面临的阻碍因素及挑战分析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全球剃须刀不锈钢刀片行业发展趋势分析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全球头部厂商剃须刀不锈钢刀片收入（2017-2022）&amp;（万元），按2021年数据排名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全球头部厂商剃须刀不锈钢刀片收入份额，2017-2022，按2021年数据排名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全球头部厂商剃须刀不锈钢刀片销量（2017-2022）&amp;（千件），按2021年数据排名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全球头部厂商剃须刀不锈钢刀片销量份额，2017-2022，按2021年数据排名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全球头部厂商剃须刀不锈钢刀片价格（2017-2022）&amp;（元/件）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行业集中度分析，近三年（2020-2022）全球剃须刀不锈钢刀片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全球剃须刀不锈钢刀片行业企业并购情况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全球剃须刀不锈钢刀片行业头部厂商产品列举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全球剃须刀不锈钢刀片行业主要生产商总部及产地分布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2021年全球主要生产商剃须刀不锈钢刀片产能及未来扩产计划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中国市场头部厂商剃须刀不锈钢刀片收入（2017-2022）&amp;（万元），按2021年数据排名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中国市场头部厂商剃须刀不锈钢刀片收入份额，2017-2022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中国市场头部厂商剃须刀不锈钢刀片销量（2017-2022）&amp;（千件）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中国市场头部厂商剃须刀不锈钢刀片销量份额，2017-2022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全球主要地区剃须刀不锈钢刀片产量及未来增速预测：2017 VS 2021 VS 2028（千件）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全球主要地区剃须刀不锈钢刀片产量（2017-2022）&amp;（千件）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全球主要地区剃须刀不锈钢刀片产量预测（2023-2028）&amp;（千件）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全球剃须刀不锈钢刀片主要原料供应商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全球剃须刀不锈钢刀片行业代表性下游客户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剃须刀不锈钢刀片代表性经销商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按产品类型拆分，全球剃须刀不锈钢刀片细分市场规模增速预测（2017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按应用拆分，全球剃须刀不锈钢刀片细分市场规模增速预测（2017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全球主要地区剃须刀不锈钢刀片市场规模增速预测（2017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全球主要地区剃须刀不锈钢刀片收入（2017-2028）&amp;（万元）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全球主要地区剃须刀不锈钢刀片销量（2017-2028）&amp;（千件）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全球主要国家/地区剃须刀不锈钢刀片市场规模增速预测（2017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全球主要国家/地区剃须刀不锈钢刀片收入（万元），2017-2028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全球主要国家/地区剃须刀不锈钢刀片收入份额，2017-2028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全球主要国家/地区剃须刀不锈钢刀片销量（2017-2028）&amp;（千件）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全球主要国家/地区剃须刀不锈钢刀片销量份额，2017-2028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AccuTec Blades剃须刀不锈钢刀片生产基地、销售区域、竞争对手及市场地位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AccuTec Blades剃须刀不锈钢刀片产品型号、规格、参数及市场应用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AccuTec Blades剃须刀不锈钢刀片销量（千件）、收入（万元）、价格（元/件）及毛利率（2017-2022）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AccuTec Blades公司简介及主要业务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AccuTec Blades企业最新动态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Benxi Jincheng剃须刀不锈钢刀片生产基地、销售区域、竞争对手及市场地位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Benxi Jincheng剃须刀不锈钢刀片产品型号、规格、参数及市场应用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Benxi Jincheng剃须刀不锈钢刀片销量（千件）、收入（万元）、价格（元/件）及毛利率（2017-2022）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Benxi Jincheng公司简介及主要业务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Benxi Jincheng企业最新动态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BIC剃须刀不锈钢刀片生产基地、销售区域、竞争对手及市场地位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BIC剃须刀不锈钢刀片产品型号、规格、参数及市场应用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BIC剃须刀不锈钢刀片销量（千件）、收入（万元）、价格（元/件）及毛利率（2017-2022）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BIC公司简介及主要业务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BIC企业最新动态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DORCO剃须刀不锈钢刀片生产基地、销售区域、竞争对手及市场地位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DORCO剃须刀不锈钢刀片产品型号、规格、参数及市场应用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DORCO剃须刀不锈钢刀片销量（千件）、收入（万元）、价格（元/件）及毛利率（2017-2022）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DORCO公司简介及主要业务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DORCO企业最新动态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Edgewell Personal Care剃须刀不锈钢刀片生产基地、销售区域、竞争对手及市场地位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Edgewell Personal Care剃须刀不锈钢刀片产品型号、规格、参数及市场应用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Edgewell Personal Care剃须刀不锈钢刀片销量（千件）、收入（万元）、价格（元/件）及毛利率（2017-2022）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Edgewell Personal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Edgewell Personal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FEATHER剃须刀不锈钢刀片生产基地、销售区域、竞争对手及市场地位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FEATHER剃须刀不锈钢刀片产品型号、规格、参数及市场应用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FEATHER剃须刀不锈钢刀片销量（千件）、收入（万元）、价格（元/件）及毛利率（2017-2022）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FEATHER公司简介及主要业务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FEATHER企业最新动态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Gillette (P&amp;G)剃须刀不锈钢刀片生产基地、销售区域、竞争对手及市场地位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Gillette (P&amp;G)剃须刀不锈钢刀片产品型号、规格、参数及市场应用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Gillette (P&amp;G)剃须刀不锈钢刀片销量（千件）、收入（万元）、价格（元/件）及毛利率（2017-2022）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Gillette (P&amp;G)公司简介及主要业务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Gillette (P&amp;G)企业最新动态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Harry’s (Feintechnik)剃须刀不锈钢刀片生产基地、销售区域、竞争对手及市场地位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Harry’s (Feintechnik)剃须刀不锈钢刀片产品型号、规格、参数及市场应用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Harry’s (Feintechnik)剃须刀不锈钢刀片销量（千件）、收入（万元）、价格（元/件）及毛利率（2017-2022）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Harry’s (Feintechnik)公司简介及主要业务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Harry’s (Feintechnik)企业最新动态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Kaili Razor剃须刀不锈钢刀片生产基地、销售区域、竞争对手及市场地位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Kaili Razor剃须刀不锈钢刀片产品型号、规格、参数及市场应用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Kaili Razor剃须刀不锈钢刀片销量（千件）、收入（万元）、价格（元/件）及毛利率（2017-2022）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Kaili Razor公司简介及主要业务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Kaili Razor企业最新动态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Laser Razor Blades剃须刀不锈钢刀片生产基地、销售区域、竞争对手及市场地位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Laser Razor Blades剃须刀不锈钢刀片产品型号、规格、参数及市场应用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Laser Razor Blades剃须刀不锈钢刀片销量（千件）、收入（万元）、价格（元/件）及毛利率（2017-2022）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Laser Razor Blades公司简介及主要业务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Laser Razor Blades企业最新动态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Liyu Razor剃须刀不锈钢刀片生产基地、销售区域、竞争对手及市场地位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Liyu Razor剃须刀不锈钢刀片产品型号、规格、参数及市场应用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Liyu Razor剃须刀不锈钢刀片销量（千件）、收入（万元）、价格（元/件）及毛利率（2017-2022）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Liyu Razor公司简介及主要业务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Liyu Razor企业最新动态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Lord剃须刀不锈钢刀片生产基地、销售区域、竞争对手及市场地位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Lord剃须刀不锈钢刀片产品型号、规格、参数及市场应用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Lord剃须刀不锈钢刀片销量（千件）、收入（万元）、价格（元/件）及毛利率（2017-2022）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Lord公司简介及主要业务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Lord企业最新动态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剃须刀不锈钢刀片产品图片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全球剃须刀不锈钢刀片行业收入及预测（2017-2028）&amp;（万元）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全球剃须刀不锈钢刀片销量（2017-2028）&amp;（千件）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全球剃须刀不锈钢刀片价格趋势（2017-2028）&amp;（元/件）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中国市场剃须刀不锈钢刀片收入及预测（2017-2028）&amp;（万元）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中国剃须刀不锈钢刀片销量（2017-2028）&amp;（千件）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中国市场剃须刀不锈钢刀片总体价格趋势（2017-2028）&amp;（元/件）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中国市场剃须刀不锈钢刀片占全球总收入的份额，2017-2028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中国市场剃须刀不锈钢刀片销量占全球总销量的份额，2017-2028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全球剃须刀不锈钢刀片市场参与者，2021年第一梯队、第二梯队和第三梯队市场份额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中国市场剃须刀不锈钢刀片参与者，2021年第一梯队、第二梯队和第三梯队市场份额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全球剃须刀不锈钢刀片行业总产能、产量及产能利用率，2017-2028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全球市场主要地区剃须刀不锈钢刀片产能份额分析: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全球主要生产地区及剃须刀不锈钢刀片产量市场份额，2017-2028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剃须刀不锈钢刀片行业产业链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剃须刀不锈钢刀片行业采购模式分析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剃须刀不锈钢刀片行业销售模式分析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剃须刀不锈钢刀片销售渠道：直销和经销渠道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双面刀片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单面刀片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按产品类型拆分，全球剃须刀不锈钢刀片细分市场规模（2017-2028）&amp;（按收入，万元）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按产品类型拆分，全球剃须刀不锈钢刀片市场份额（按收入），2017-2028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按产品类型拆分，全球剃须刀不锈钢刀片细分市场销量（2017-2028）&amp;（千件）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按产品类型拆分，全球剃须刀不锈钢刀片市场份额（按销量），2017-2028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按产品类型拆分，全球剃须刀不锈钢刀片细分市场价格（2017-2028）&amp;（元/件）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男士用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女士用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按应用拆分，全球剃须刀不锈钢刀片细分市场规模（2017-2028）&amp;（按收入，万元）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按应用拆分，全球剃须刀不锈钢刀片市场份额（按收入），2017-2028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按应用拆分，全球剃须刀不锈钢刀片细分市场销量（2017-2028）&amp;（千件）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按应用拆分，全球剃须刀不锈钢刀片市场份额（按销量），2017-2028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按应用拆分，全球剃须刀不锈钢刀片细分市场价格（2017-2028）&amp;（元/件）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全球主要地区剃须刀不锈钢刀片收入份额，2017-2028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全球主要地区剃须刀不锈钢刀片销量份额，2017-2028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北美剃须刀不锈钢刀片市场规模预测（按收入，万元），2017-2028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北美剃须刀不锈钢刀片市场份额（按收入），按国家细分，2021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欧洲剃须刀不锈钢刀片市场规模预测（按收入，万元），2017-2028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欧洲剃须刀不锈钢刀片市场份额（按收入），按国家细分，2021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亚太剃须刀不锈钢刀片市场规模预测（按收入，万元），2017-2028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亚太剃须刀不锈钢刀片市场份额（按收入），按国家/地区细分，2021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南美剃须刀不锈钢刀片市场规模预测（按收入，万元），2017-2028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南美剃须刀不锈钢刀片市场份额（按收入），按国家细分，2021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中东及非洲剃须刀不锈钢刀片市场规模预测（按收入，万元），2017-2028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美国剃须刀不锈钢刀片销量预测（2017-2028）&amp;（千件）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美国市场不同产品类型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欧洲剃须刀不锈钢刀片销量预测（2017-2028）&amp;（千件）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欧洲市场不同产品类型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中国剃须刀不锈钢刀片销量预测（2017-2028）&amp;（千件）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中国市场不同产品类型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日本剃须刀不锈钢刀片销量预测（2017-2028）&amp;（千件）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日本市场不同产品类型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韩国剃须刀不锈钢刀片销量预测（2017-2028）&amp;（千件）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韩国市场不同产品类型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东南亚剃须刀不锈钢刀片销量预测（2017-2028）&amp;（千件）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东南亚市场不同产品类型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印度剃须刀不锈钢刀片销量预测（2017-2028）&amp;（千件）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印度市场不同产品类型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南美剃须刀不锈钢刀片销量预测（2017-2028）&amp;（千件）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南美市场不同产品类型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中东及非洲剃须刀不锈钢刀片销量预测（2017-2028）&amp;（千件）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中东及非洲市场不同产品类型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中东及非洲市场不同应用 剃须刀不锈钢刀片份额（按销量），2021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gyLCJoZGlkIjoiNjdhMTMwNDYzZWIwOTU0NDRlYjIzNmI5NWQ1MzBlYjAiLCJ1c2VyQ291bnQiOjM4Mn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7548C2"/>
    <w:rsid w:val="079528D4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CA7307"/>
    <w:rsid w:val="0ED05760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B3423F"/>
    <w:rsid w:val="0FB74172"/>
    <w:rsid w:val="0FC66198"/>
    <w:rsid w:val="0FC75EEE"/>
    <w:rsid w:val="0FCC3F51"/>
    <w:rsid w:val="0FD1346C"/>
    <w:rsid w:val="0FD23D30"/>
    <w:rsid w:val="0FF87B67"/>
    <w:rsid w:val="0FFD2E36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E6537"/>
    <w:rsid w:val="163363D2"/>
    <w:rsid w:val="16377269"/>
    <w:rsid w:val="163E2AB8"/>
    <w:rsid w:val="164A30E1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81414"/>
    <w:rsid w:val="2BA04F9E"/>
    <w:rsid w:val="2BA271EA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4D4981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C2215"/>
    <w:rsid w:val="49402257"/>
    <w:rsid w:val="494F67AB"/>
    <w:rsid w:val="495A6EFE"/>
    <w:rsid w:val="495D7F48"/>
    <w:rsid w:val="496070A7"/>
    <w:rsid w:val="497907C1"/>
    <w:rsid w:val="49935F6C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7401FE"/>
    <w:rsid w:val="55754C4A"/>
    <w:rsid w:val="55891C8E"/>
    <w:rsid w:val="558C5567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0EC26DA"/>
    <w:rsid w:val="60F026A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7288C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D15CB"/>
    <w:rsid w:val="79130B44"/>
    <w:rsid w:val="79151E55"/>
    <w:rsid w:val="79365B23"/>
    <w:rsid w:val="793B2DF6"/>
    <w:rsid w:val="794121CF"/>
    <w:rsid w:val="79464C25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9011</Words>
  <Characters>12655</Characters>
  <Lines>0</Lines>
  <Paragraphs>0</Paragraphs>
  <TotalTime>25</TotalTime>
  <ScaleCrop>false</ScaleCrop>
  <LinksUpToDate>false</LinksUpToDate>
  <CharactersWithSpaces>15304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2023-01-16T10:10:43Z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5B8697C75DEF4BE9BFDFC5D110BF7068</vt:lpwstr>
  </property>
  <property fmtid="{D5CDD505-2E9C-101B-9397-08002B2CF9AE}" pid="5" name="commondata">
    <vt:lpwstr>eyJjb3VudCI6NDAzLCJoZGlkIjoiNjdhMTMwNDYzZWIwOTU0NDRlYjIzNmI5NWQ1MzBlYjAiLCJ1c2VyQ291bnQiOjQwM30=</vt:lpwstr>
  </property>
</Properties>
</file>