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2023年高速面扫描相机行业现状与前景趋势分析报告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2023年高速面扫描相机行业现状与前景趋势分析报告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【报告篇幅】：101</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【报告图表数】：147</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2022年中国高速面扫描相机市场销售收入达到了 万元，预计2029年可以达到 万元，2023-2029期间年复合增长率(CAGR)为 %。本研究项目旨在梳理高速面扫描相机领域产品系列，洞悉行业特点、市场存量空间及增量空间，并结合市场发展前景判断高速面扫描相机领域内各类竞争者所处地位。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中国市场核心厂商包括Keyence、Cognex、Teledyne Dalsa、Basler和JAI等，按收入计，2022年中国市场前三大厂商占有大约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从产品类型方面来看，电制冷高速面扫描相机占有重要地位，预计2029年份额将达到 %。同时就应用来看，3C在2022年份额大约是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高速面扫描相机的生产、消费及进出口情况，重点关注在中国市场扮演重要角色的全球及本土高速面扫描相机生产商，呈现这些厂商在中国市场的高速面扫描相机销量、收入、价格、毛利率、市场份额等关键指标。此外，针对高速面扫描相机产品本身的细分增长情况，如不同高速面扫描相机产品类型、价格、销量、收入，不同应用高速面扫描相机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本文主要包括高速面扫描相机生产商如下：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Keyence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Cognex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Teledyne Dalsa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Basler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JAI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Opto Engineering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虹科电子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埃科光电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海康机器人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华睿科技</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大恒图像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奥普特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凌云光技术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锡明光电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众智视觉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电制冷高速面扫描相机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超高速面扫描相机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3D成像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SMT光学检查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轨道交通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科学研究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第2章：中国市场高速面扫描相机主要厂商（品牌）竞争分析，主要包括高速面扫描相机销量、收入、市场份额、价格、产地及行业集中度分析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第3章：中国市场高速面扫描相机主要厂商（品牌）基本情况介绍，包括公司简介、高速面扫描相机产品型号、销量、价格、收入及最新动态等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第4章：中国不同类型高速面扫描相机销量、收入、价格及份额等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第5章：中国不同应用高速面扫描相机销量、收入、价格及份额等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第8章：中国本土高速面扫描相机生产情况分析，及中国市场高速面扫描相机进出口情况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市场空间：中国高速面扫描相机行业市场规模情况如何？未来增长情况如何？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产业链情况：中国高速面扫描相机厂商所在产业链构成是怎样？未来格局会如何演化？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厂商分析：全球高速面扫描相机领先企业是谁？企业情况怎样？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高速面扫描相机市场概述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按照不同产品类型，高速面扫描相机主要可以分为如下几个类别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中国不同产品类型高速面扫描相机增长趋势2018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电制冷高速面扫描相机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超高速面扫描相机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从不同应用，高速面扫描相机主要包括如下几个方面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中国不同应用高速面扫描相机增长趋势2018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3C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3D成像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SMT光学检查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轨道交通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科学研究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中国高速面扫描相机发展现状及未来趋势（2018-2029）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中国市场高速面扫描相机收入及增长率（2018-2029）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中国市场高速面扫描相机销量及增长率（2018-2029）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中国市场主要高速面扫描相机厂商分析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中国市场主要厂商高速面扫描相机销量、收入及市场份额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中国市场主要厂商高速面扫描相机销量（2018-2023）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中国市场主要厂商高速面扫描相机收入（2018-2023）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2022年中国市场主要厂商高速面扫描相机收入排名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中国市场主要厂商高速面扫描相机价格（2018-2023）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中国市场主要厂商高速面扫描相机总部及产地分布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中国市场主要厂商成立时间及高速面扫描相机商业化日期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中国市场主要厂商高速面扫描相机产品类型及应用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高速面扫描相机行业集中度、竞争程度分析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高速面扫描相机行业集中度分析：2022年中国Top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中国高速面扫描相机第一梯队、第二梯队和第三梯队厂商（品牌）及2022年市场份额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中国市场高速面扫描相机主要企业分析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Keyence</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Keyence基本信息、高速面扫描相机生产基地、总部、竞争对手及市场地位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Keyence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Keyence在中国市场高速面扫描相机销量、收入、价格及毛利率（2018-2023）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Keyence公司简介及主要业务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Keyence企业最新动态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Cognex</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Cognex基本信息、高速面扫描相机生产基地、总部、竞争对手及市场地位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Cognex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Cognex在中国市场高速面扫描相机销量、收入、价格及毛利率（2018-2023）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Cognex公司简介及主要业务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Cognex企业最新动态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Teledyne Dalsa</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Teledyne Dalsa基本信息、高速面扫描相机生产基地、总部、竞争对手及市场地位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Teledyne Dalsa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Teledyne Dalsa在中国市场高速面扫描相机销量、收入、价格及毛利率（2018-2023）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Teledyne Dalsa公司简介及主要业务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Teledyne Dalsa企业最新动态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Basler</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Basler基本信息、高速面扫描相机生产基地、总部、竞争对手及市场地位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Basler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Basler在中国市场高速面扫描相机销量、收入、价格及毛利率（2018-2023）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Basler公司简介及主要业务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Basler企业最新动态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JAI</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JAI基本信息、高速面扫描相机生产基地、总部、竞争对手及市场地位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JAI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JAI在中国市场高速面扫描相机销量、收入、价格及毛利率（2018-2023）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JAI公司简介及主要业务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JAI企业最新动态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Opto Engineering</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Opto Engineering基本信息、高速面扫描相机生产基地、总部、竞争对手及市场地位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Opto Engineering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Opto Engineering在中国市场高速面扫描相机销量、收入、价格及毛利率（2018-2023）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Opto Engineering公司简介及主要业务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Opto Engineering企业最新动态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虹科电子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虹科电子基本信息、高速面扫描相机生产基地、总部、竞争对手及市场地位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虹科电子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虹科电子在中国市场高速面扫描相机销量、收入、价格及毛利率（2018-2023）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虹科电子公司简介及主要业务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虹科电子企业最新动态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埃科光电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埃科光电基本信息、高速面扫描相机生产基地、总部、竞争对手及市场地位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埃科光电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埃科光电在中国市场高速面扫描相机销量、收入、价格及毛利率（2018-2023）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埃科光电公司简介及主要业务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埃科光电企业最新动态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海康机器人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海康机器人基本信息、高速面扫描相机生产基地、总部、竞争对手及市场地位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海康机器人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海康机器人在中国市场高速面扫描相机销量、收入、价格及毛利率（2018-2023）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海康机器人公司简介及主要业务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海康机器人企业最新动态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华睿科技</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华睿科技基本信息、高速面扫描相机生产基地、总部、竞争对手及市场地位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华睿科技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华睿科技在中国市场高速面扫描相机销量、收入、价格及毛利率（2018-2023）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华睿科技公司简介及主要业务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华睿科技企业最新动态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大恒图像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大恒图像基本信息、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大恒图像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大恒图像在中国市场高速面扫描相机销量、收入、价格及毛利率（2018-2023）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大恒图像公司简介及主要业务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大恒图像企业最新动态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奥普特</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奥普特基本信息、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奥普特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奥普特在中国市场高速面扫描相机销量、收入、价格及毛利率（2018-2023）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奥普特公司简介及主要业务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奥普特企业最新动态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凌云光技术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凌云光技术基本信息、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凌云光技术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凌云光技术在中国市场高速面扫描相机销量、收入、价格及毛利率（2018-2023）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凌云光技术公司简介及主要业务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凌云光技术企业最新动态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锡明光电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锡明光电基本信息、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锡明光电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锡明光电在中国市场高速面扫描相机销量、收入、价格及毛利率（2018-2023）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锡明光电公司简介及主要业务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锡明光电企业最新动态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众智视觉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众智视觉基本信息、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众智视觉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众智视觉在中国市场高速面扫描相机销量、收入、价格及毛利率（2018-2023）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众智视觉公司简介及主要业务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众智视觉企业最新动态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不同类型高速面扫描相机分析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中国市场不同产品类型高速面扫描相机销量（2018-2029）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中国市场不同产品类型高速面扫描相机销量及市场份额（2018-2023）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中国市场不同产品类型高速面扫描相机销量预测（2024-2029）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中国市场不同产品类型高速面扫描相机规模（2018-2029）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中国市场不同产品类型高速面扫描相机规模及市场份额（2018-2023）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中国市场不同产品类型高速面扫描相机规模预测（2024-2029）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中国市场不同产品类型高速面扫描相机价格走势（2018-2029）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不同应用高速面扫描相机分析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中国市场不同应用高速面扫描相机销量（2018-2029）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中国市场不同应用高速面扫描相机销量及市场份额（2018-2023）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中国市场不同应用高速面扫描相机销量预测（2024-2029）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中国市场不同应用高速面扫描相机规模（2018-2029）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中国市场不同应用高速面扫描相机规模及市场份额（2018-2023）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中国市场不同应用高速面扫描相机规模预测（2024-2029）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中国市场不同应用高速面扫描相机价格走势（2018-2029）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高速面扫描相机行业发展分析---发展趋势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高速面扫描相机行业发展分析---厂商壁垒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高速面扫描相机行业发展分析---驱动因素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高速面扫描相机行业发展分析---制约因素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高速面扫描相机中国企业SWOT分析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高速面扫描相机行业政策环境分析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高速面扫描相机行业产业链简介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高速面扫描相机产业链分析-上游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高速面扫描相机产业链分析-中游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高速面扫描相机产业链分析-下游：行业场景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高速面扫描相机行业采购模式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高速面扫描相机行业生产模式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高速面扫描相机行业销售模式及销售渠道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中国本土高速面扫描相机产能、产量分析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中国高速面扫描相机供需现状及预测（2018-2029）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中国高速面扫描相机产能、产量、产能利用率及发展趋势（2018-2029）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中国高速面扫描相机产量、市场需求量及发展趋势（2018-2029）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中国高速面扫描相机进出口分析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中国市场高速面扫描相机主要进口来源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中国市场高速面扫描相机主要出口目的地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不同产品类型，高速面扫描相机市场规模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不同应用高速面扫描相机市场规模2018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中国市场主要厂商高速面扫描相机销量（2018-2023）&amp;（台）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中国市场主要厂商高速面扫描相机销量市场份额（2018-2023）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中国市场主要厂商高速面扫描相机收入（2018-2023）&amp;（万元）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中国市场主要厂商高速面扫描相机收入份额（2018-2023）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2022年中国主要生产商高速面扫描相机收入排名（万元）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中国市场主要厂商高速面扫描相机价格（2018-2023）&amp;（元/台）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中国市场主要厂商高速面扫描相机总部及产地分布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中国市场主要厂商成立时间及高速面扫描相机商业化日期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中国市场主要厂商高速面扫描相机产品类型及应用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2022年中国市场高速面扫描相机主要厂商市场地位（第一梯队、第二梯队和第三梯队）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Keyence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Keyence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Keyence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Keyence公司简介及主要业务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Keyence企业最新动态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Cognex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Cognex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Cognex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Cognex公司简介及主要业务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Cognex企业最新动态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Teledyne Dalsa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Teledyne Dalsa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Teledyne Dalsa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Teledyne Dalsa公司简介及主要业务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Teledyne Dalsa企业最新动态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Basler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Basler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Basler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Basler公司简介及主要业务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Basler企业最新动态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JAI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JAI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JAI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JAI公司简介及主要业务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JAI企业最新动态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Opto Engineering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Opto Engineering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Opto Engineering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Opto Engineering公司简介及主要业务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Opto Engineering企业最新动态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虹科电子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虹科电子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虹科电子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虹科电子公司简介及主要业务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虹科电子企业最新动态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埃科光电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埃科光电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埃科光电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埃科光电公司简介及主要业务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埃科光电企业最新动态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海康机器人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海康机器人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海康机器人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海康机器人公司简介及主要业务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海康机器人企业最新动态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华睿科技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华睿科技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华睿科技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华睿科技公司简介及主要业务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华睿科技企业最新动态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大恒图像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表64 大恒图像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表65 大恒图像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表66 大恒图像公司简介及主要业务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表67 大恒图像企业最新动态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表68 奥普特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表69 奥普特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表70 奥普特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表71 奥普特公司简介及主要业务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表72 奥普特企业最新动态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表73 凌云光技术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表74 凌云光技术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表75 凌云光技术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表76 凌云光技术公司简介及主要业务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表77 凌云光技术企业最新动态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表78 锡明光电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表79 锡明光电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表80 锡明光电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表81 锡明光电公司简介及主要业务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表82 锡明光电企业最新动态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表83 众智视觉 高速面扫描相机生产基地、总部、竞争对手及市场地位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表84 众智视觉 高速面扫描相机产品规格、参数及市场应用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表85 众智视觉 高速面扫描相机销量（台）、收入（万元）、价格（元/台）及毛利率（2018-2023）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表86 众智视觉公司简介及主要业务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表87 众智视觉企业最新动态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表88 中国市场不同类型高速面扫描相机销量（2018-2023）&amp;（台）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表89 中国市场不同类型高速面扫描相机销量市场份额（2018-2023）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表90 中国市场不同类型高速面扫描相机销量预测（2024-2029）&amp;（台）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表91 中国市场不同类型高速面扫描相机销量市场份额预测（2024-2029）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表92 中国市场不同类型高速面扫描相机规模（2018-2023）&amp;（万元）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表93 中国市场不同类型高速面扫描相机规模市场份额（2018-2023）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表94 中国市场不同类型高速面扫描相机规模预测（2024-2029）&amp;（万元）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表95 中国市场不同类型高速面扫描相机规模市场份额预测（2024-2029）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表96 中国市场不同应用高速面扫描相机销量（2018-2023）&amp;（台）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表97 中国市场不同应用高速面扫描相机销量市场份额（2018-2023）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表98 中国市场不同应用高速面扫描相机销量预测（2024-2029）&amp;（台）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表99 中国市场不同应用高速面扫描相机销量市场份额预测（2024-2029）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表100 中国市场不同应用高速面扫描相机规模（2018-2023）&amp;（万元）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表101 中国市场不同应用高速面扫描相机规模市场份额（2018-2023）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表102 中国市场不同应用高速面扫描相机规模预测（2024-2029）&amp;（万元）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表103 中国市场不同应用高速面扫描相机规模市场份额预测（2024-2029）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表104 高速面扫描相机行业发展分析---发展趋势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表105 高速面扫描相机行业发展分析---厂商壁垒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表106 高速面扫描相机行业发展分析---驱动因素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表107 高速面扫描相机行业发展分析---制约因素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表108 高速面扫描相机行业相关重点政策一览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表109 高速面扫描相机行业供应链分析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表110 高速面扫描相机上游原料供应商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表111 高速面扫描相机行业主要下游客户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表112 高速面扫描相机典型经销商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表113 中国高速面扫描相机产量、销量、进口量及出口量（2018-2023）&amp;（台）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表114 中国高速面扫描相机产量、销量、进口量及出口量预测（2024-2029）&amp;（台）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表115 中国市场高速面扫描相机主要进口来源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表116 中国市场高速面扫描相机主要出口目的地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表117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表118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高速面扫描相机产品图片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中国不同产品类型高速面扫描相机产量市场份额2022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电制冷高速面扫描相机产品图片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超高速面扫描相机产品图片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中国不同应用高速面扫描相机市场份额2022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3C</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3D成像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SMT光学检查</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轨道交通</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科学研究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中国市场高速面扫描相机市场规模，2018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中国市场高速面扫描相机收入及增长率（2018-2029）&amp;（万元）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中国市场高速面扫描相机销量及增长率（2018-2029）&amp;（台）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2022年中国市场主要厂商高速面扫描相机销量市场份额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2022年中国市场主要厂商高速面扫描相机收入市场份额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2022年中国市场前五大厂商高速面扫描相机市场份额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2022年中国市场高速面扫描相机第一梯队、第二梯队和第三梯队厂商（品牌）及市场份额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中国市场不同产品类型高速面扫描相机价格走势（2018-2029）&amp;（元/台）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中国市场不同应用高速面扫描相机价格走势（2018-2029）&amp;（元/台）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高速面扫描相机中国企业SWOT分析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高速面扫描相机产业链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高速面扫描相机行业采购模式分析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高速面扫描相机行业生产模式分析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高速面扫描相机行业销售模式分析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中国高速面扫描相机产能、产量、产能利用率及发展趋势（2018-2029）&amp;（台）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中国高速面扫描相机产量、市场需求量及发展趋势（2018-2029）&amp;（台）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图29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U2MCwiaGRpZCI6IjY3YTEzMDQ2M2ViMDk1NDQ0ZWIyMzZiOTVkNTMwZWIwIiwidXNlckNvdW50IjoxNTYwfQ=="/>
  </w:docVars>
  <w:rsids>
    <w:rsidRoot w:val="438C3708"/>
    <w:rsid w:val="00005402"/>
    <w:rsid w:val="0009075B"/>
    <w:rsid w:val="00103897"/>
    <w:rsid w:val="001464CE"/>
    <w:rsid w:val="00227F32"/>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9361E"/>
    <w:rsid w:val="050643F9"/>
    <w:rsid w:val="050D2A9B"/>
    <w:rsid w:val="050F7BAB"/>
    <w:rsid w:val="051554AC"/>
    <w:rsid w:val="051C3F2E"/>
    <w:rsid w:val="051D6022"/>
    <w:rsid w:val="052E3828"/>
    <w:rsid w:val="05344215"/>
    <w:rsid w:val="05374021"/>
    <w:rsid w:val="053B0594"/>
    <w:rsid w:val="054B5371"/>
    <w:rsid w:val="055910AC"/>
    <w:rsid w:val="055C30DB"/>
    <w:rsid w:val="056B7658"/>
    <w:rsid w:val="056C3122"/>
    <w:rsid w:val="057228FE"/>
    <w:rsid w:val="05793C8D"/>
    <w:rsid w:val="05922FA0"/>
    <w:rsid w:val="059761E0"/>
    <w:rsid w:val="059A0E8F"/>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1F739B"/>
    <w:rsid w:val="0E214EC1"/>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E40F1"/>
    <w:rsid w:val="1811244B"/>
    <w:rsid w:val="181141F9"/>
    <w:rsid w:val="18131D1F"/>
    <w:rsid w:val="18151116"/>
    <w:rsid w:val="18225A12"/>
    <w:rsid w:val="18365A0D"/>
    <w:rsid w:val="18371EB1"/>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BB4BA7"/>
    <w:rsid w:val="1BE00A25"/>
    <w:rsid w:val="1BF400B9"/>
    <w:rsid w:val="1BF76FA4"/>
    <w:rsid w:val="1C033E58"/>
    <w:rsid w:val="1C115602"/>
    <w:rsid w:val="1C1C3093"/>
    <w:rsid w:val="1C2A284A"/>
    <w:rsid w:val="1C2F4C4D"/>
    <w:rsid w:val="1C33473D"/>
    <w:rsid w:val="1C384865"/>
    <w:rsid w:val="1C3B3518"/>
    <w:rsid w:val="1C3E1334"/>
    <w:rsid w:val="1C3F7586"/>
    <w:rsid w:val="1C450915"/>
    <w:rsid w:val="1C4526C3"/>
    <w:rsid w:val="1C4E5369"/>
    <w:rsid w:val="1C5254A4"/>
    <w:rsid w:val="1C6221B7"/>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4A3D81"/>
    <w:rsid w:val="1D532BBD"/>
    <w:rsid w:val="1D55083D"/>
    <w:rsid w:val="1D593457"/>
    <w:rsid w:val="1D5F5A06"/>
    <w:rsid w:val="1D631052"/>
    <w:rsid w:val="1D6C44AF"/>
    <w:rsid w:val="1D840FC9"/>
    <w:rsid w:val="1D8B2357"/>
    <w:rsid w:val="1D8F1E47"/>
    <w:rsid w:val="1D940AA2"/>
    <w:rsid w:val="1D9A07EC"/>
    <w:rsid w:val="1DA566C6"/>
    <w:rsid w:val="1DAF604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63407"/>
    <w:rsid w:val="23802958"/>
    <w:rsid w:val="238910E7"/>
    <w:rsid w:val="23A20F03"/>
    <w:rsid w:val="23B866F3"/>
    <w:rsid w:val="23B87C1E"/>
    <w:rsid w:val="23BF2D5B"/>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61FB0"/>
    <w:rsid w:val="26A67839"/>
    <w:rsid w:val="26A83F7A"/>
    <w:rsid w:val="26AB5818"/>
    <w:rsid w:val="26BA71BF"/>
    <w:rsid w:val="26BA7C60"/>
    <w:rsid w:val="26C012C4"/>
    <w:rsid w:val="26EA00EF"/>
    <w:rsid w:val="26ED7781"/>
    <w:rsid w:val="26F70A5D"/>
    <w:rsid w:val="26F750A4"/>
    <w:rsid w:val="271379F0"/>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C0416E"/>
    <w:rsid w:val="29C137C7"/>
    <w:rsid w:val="29D84B76"/>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3594E"/>
    <w:rsid w:val="2BF13CCD"/>
    <w:rsid w:val="2BFC1D01"/>
    <w:rsid w:val="2C0B1233"/>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E1312F0"/>
    <w:rsid w:val="2E143612"/>
    <w:rsid w:val="2E180272"/>
    <w:rsid w:val="2E1F0FC6"/>
    <w:rsid w:val="2E2C512B"/>
    <w:rsid w:val="2E530C6F"/>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5452D"/>
    <w:rsid w:val="309D08C8"/>
    <w:rsid w:val="30A62A90"/>
    <w:rsid w:val="30A900EC"/>
    <w:rsid w:val="30B14F43"/>
    <w:rsid w:val="30B60F81"/>
    <w:rsid w:val="30CC23DC"/>
    <w:rsid w:val="30D84C78"/>
    <w:rsid w:val="30ED707D"/>
    <w:rsid w:val="30FC739C"/>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4EF3"/>
    <w:rsid w:val="34913981"/>
    <w:rsid w:val="34936269"/>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A73FD"/>
    <w:rsid w:val="37E065F1"/>
    <w:rsid w:val="37E34E12"/>
    <w:rsid w:val="37E62B54"/>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F0DC4"/>
    <w:rsid w:val="3CBA010B"/>
    <w:rsid w:val="3CC11012"/>
    <w:rsid w:val="3CC960B9"/>
    <w:rsid w:val="3CE70DB6"/>
    <w:rsid w:val="3CE8111C"/>
    <w:rsid w:val="3CEC29BB"/>
    <w:rsid w:val="3CEE6FA1"/>
    <w:rsid w:val="3CF66C0A"/>
    <w:rsid w:val="3CFB4C5D"/>
    <w:rsid w:val="3D0A4BEF"/>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53331F"/>
    <w:rsid w:val="446E0735"/>
    <w:rsid w:val="447946C2"/>
    <w:rsid w:val="447A4194"/>
    <w:rsid w:val="447D0F6A"/>
    <w:rsid w:val="447E20A0"/>
    <w:rsid w:val="449000D0"/>
    <w:rsid w:val="449851D6"/>
    <w:rsid w:val="44A01C25"/>
    <w:rsid w:val="44A37EC3"/>
    <w:rsid w:val="44AE215C"/>
    <w:rsid w:val="44B02520"/>
    <w:rsid w:val="44B042CE"/>
    <w:rsid w:val="44BC2C73"/>
    <w:rsid w:val="44BC4E15"/>
    <w:rsid w:val="44BD4C3D"/>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37CA9"/>
    <w:rsid w:val="467632F5"/>
    <w:rsid w:val="46845629"/>
    <w:rsid w:val="468604DF"/>
    <w:rsid w:val="468C2B19"/>
    <w:rsid w:val="468C638D"/>
    <w:rsid w:val="469F5CBE"/>
    <w:rsid w:val="46A41C10"/>
    <w:rsid w:val="46A71700"/>
    <w:rsid w:val="46B51F2C"/>
    <w:rsid w:val="46ED1809"/>
    <w:rsid w:val="46F41115"/>
    <w:rsid w:val="47022DDB"/>
    <w:rsid w:val="4705380E"/>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510956"/>
    <w:rsid w:val="5151508A"/>
    <w:rsid w:val="51600E2A"/>
    <w:rsid w:val="516473EA"/>
    <w:rsid w:val="516C5EF8"/>
    <w:rsid w:val="517C08CB"/>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445C19"/>
    <w:rsid w:val="58447CCC"/>
    <w:rsid w:val="584B0E16"/>
    <w:rsid w:val="585F62DF"/>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2F7"/>
    <w:rsid w:val="5A357CB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1F3963"/>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995997"/>
    <w:rsid w:val="6DA24C20"/>
    <w:rsid w:val="6DB850B3"/>
    <w:rsid w:val="6DBE53FE"/>
    <w:rsid w:val="6DCA3DA3"/>
    <w:rsid w:val="6DCC7B1B"/>
    <w:rsid w:val="6DDF6AD5"/>
    <w:rsid w:val="6DF25C05"/>
    <w:rsid w:val="6DFD14D4"/>
    <w:rsid w:val="6E0252EB"/>
    <w:rsid w:val="6E054DDB"/>
    <w:rsid w:val="6E0636F3"/>
    <w:rsid w:val="6E2214E9"/>
    <w:rsid w:val="6E2E7E8E"/>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166E3"/>
    <w:rsid w:val="6F880045"/>
    <w:rsid w:val="6F8C57B4"/>
    <w:rsid w:val="6F9739F5"/>
    <w:rsid w:val="6FA523D2"/>
    <w:rsid w:val="6FAC19B2"/>
    <w:rsid w:val="6FB24AEE"/>
    <w:rsid w:val="6FDB5DF3"/>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955421"/>
    <w:rsid w:val="77A05EDF"/>
    <w:rsid w:val="77A66839"/>
    <w:rsid w:val="77AD35FB"/>
    <w:rsid w:val="77B830F0"/>
    <w:rsid w:val="77BF7F00"/>
    <w:rsid w:val="77C6382D"/>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A04063C"/>
    <w:rsid w:val="7A124B07"/>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66965"/>
    <w:rsid w:val="7CCD4D16"/>
    <w:rsid w:val="7CD62C03"/>
    <w:rsid w:val="7CF60710"/>
    <w:rsid w:val="7CFE43FC"/>
    <w:rsid w:val="7D10125B"/>
    <w:rsid w:val="7D124E1E"/>
    <w:rsid w:val="7D157C49"/>
    <w:rsid w:val="7D1B3CD3"/>
    <w:rsid w:val="7D1E1A15"/>
    <w:rsid w:val="7D3445AB"/>
    <w:rsid w:val="7D35091E"/>
    <w:rsid w:val="7D4C6582"/>
    <w:rsid w:val="7D4F1BCF"/>
    <w:rsid w:val="7D4F7E21"/>
    <w:rsid w:val="7D7004C3"/>
    <w:rsid w:val="7D873EDA"/>
    <w:rsid w:val="7D883850"/>
    <w:rsid w:val="7D8C0A7A"/>
    <w:rsid w:val="7DBD2FDC"/>
    <w:rsid w:val="7DD16A88"/>
    <w:rsid w:val="7DD34BB2"/>
    <w:rsid w:val="7DDD767C"/>
    <w:rsid w:val="7DE12051"/>
    <w:rsid w:val="7DEC6514"/>
    <w:rsid w:val="7DFC32FA"/>
    <w:rsid w:val="7E064983"/>
    <w:rsid w:val="7E0B1F99"/>
    <w:rsid w:val="7E1846B6"/>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12</Pages>
  <Words>7481</Words>
  <Characters>11330</Characters>
  <Lines>0</Lines>
  <Paragraphs>0</Paragraphs>
  <TotalTime>39</TotalTime>
  <ScaleCrop>false</ScaleCrop>
  <LinksUpToDate>false</LinksUpToDate>
  <CharactersWithSpaces>13695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2023-03-16T10:24:19Z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A392152CD3A9462DA3F57344B3421EBC</vt:lpwstr>
  </property>
  <property fmtid="{D5CDD505-2E9C-101B-9397-08002B2CF9AE}" pid="5" name="commondata">
    <vt:lpwstr>eyJjb3VudCI6NDAzLCJoZGlkIjoiNjdhMTMwNDYzZWIwOTU0NDRlYjIzNmI5NWQ1MzBlYjAiLCJ1c2VyQ291bnQiOjQwM30=</vt:lpwstr>
  </property>
</Properties>
</file>