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干海藻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干海藻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【报告篇幅】：86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2022年全球干海藻市场销售额达到了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从产品类型方面来看，裙带菜占有重要地位，预计2029年份额将达到 %。同时就应用来看，食品在2022年份额大约是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从生产商来说，全球范围内，干海藻核心厂商主要包括Marcel Carrageenan、Seaweed Solutions AS、Green Ocean Farming、AtSeNova和Nantong Xinlang Seaweed &amp; Foods等。2022年，全球第一梯队厂商主要有Marcel Carrageenan、Seaweed Solutions AS、Green Ocean Farming和AtSeNova，第一梯队占有大约 %的市场份额；第二梯队厂商有Nantong Xinlang Seaweed &amp; Foods、Beijing Leili Agricultural和Organic Irish Seaweed-Emerald Isle等，共占有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干海藻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Marcel Carrageenan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Seaweed Solutions 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Green Ocean Farming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AtSeNova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Nantong Xinlang Seaweed &amp; Foods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Beijing Leili Agricultural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Organic Irish Seaweed-Emerald Isle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海带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裙带菜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红藻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紫菜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护肤品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抗污染剂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第3章：全球范围内干海藻主要厂商竞争分析，主要包括干海藻产能、产量、销量、收入、市场份额、价格、产地及行业集中度分析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第4章：全球干海藻主要地区分析，包括销量、销售收入等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第5章：全球干海藻主要厂商基本情况介绍，包括公司简介、干海藻产品型号、销量、收入、价格及最新动态等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第6章：全球不同产品类型干海藻销量、收入、价格及份额等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第7章：全球不同应用干海藻销量、收入、价格及份额等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干海藻市场概述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按照不同产品类型，干海藻主要可以分为如下几个类别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全球不同产品类型干海藻销售额增长趋势2018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海带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裙带菜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红藻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紫菜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从不同应用，干海藻主要包括如下几个方面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全球不同应用干海藻销售额增长趋势2018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护肤品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抗污染剂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干海藻行业背景、发展历史、现状及趋势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干海藻行业目前现状分析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干海藻发展趋势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全球干海藻总体规模分析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全球干海藻供需现状及预测（2018-2029）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全球干海藻产能、产量、产能利用率及发展趋势（2018-2029）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全球干海藻产量、需求量及发展趋势（2018-2029）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全球主要地区干海藻产量及发展趋势（2018-2029）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全球主要地区干海藻产量（2018-2023）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全球主要地区干海藻产量（2024-2029）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全球主要地区干海藻产量市场份额（2018-2029）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中国干海藻供需现状及预测（2018-2029）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中国干海藻产能、产量、产能利用率及发展趋势（2018-2029）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中国干海藻产量、市场需求量及发展趋势（2018-2029）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全球干海藻销量及销售额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全球市场干海藻销售额（2018-2029）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全球市场干海藻销量（2018-2029）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全球市场干海藻价格趋势（2018-2029）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全球市场主要厂商干海藻产能市场份额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全球市场主要厂商干海藻销量（2018-2023）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全球市场主要厂商干海藻销量（2018-2023）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全球市场主要厂商干海藻销售收入（2018-2023）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全球市场主要厂商干海藻销售价格（2018-2023）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2022年全球主要生产商干海藻收入排名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中国市场主要厂商干海藻销量（2018-2023）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中国市场主要厂商干海藻销量（2018-2023）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中国市场主要厂商干海藻销售收入（2018-2023）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2022年中国主要生产商干海藻收入排名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中国市场主要厂商干海藻销售价格（2018-2023）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全球主要厂商干海藻总部及产地分布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全球主要厂商成立时间及干海藻商业化日期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全球主要厂商干海藻产品类型及应用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干海藻行业集中度、竞争程度分析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干海藻行业集中度分析：2022年全球Top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全球干海藻第一梯队、第二梯队和第三梯队生产商（品牌）及市场份额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全球干海藻主要地区分析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全球主要地区干海藻市场规模分析：2018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全球主要地区干海藻销售收入及市场份额（2018-2023年）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全球主要地区干海藻销售收入预测（2024-2029年）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全球主要地区干海藻销量分析：2018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全球主要地区干海藻销量及市场份额（2018-2023年）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全球主要地区干海藻销量及市场份额预测（2024-2029）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北美市场干海藻销量、收入及增长率（2018-2029）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欧洲市场干海藻销量、收入及增长率（2018-2029）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中国市场干海藻销量、收入及增长率（2018-2029）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日本市场干海藻销量、收入及增长率（2018-2029）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全球干海藻主要生产商分析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Marcel Carrageenan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Marcel Carrageenan基本信息、干海藻生产基地、销售区域、竞争对手及市场地位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Marcel Carrageenan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Marcel Carrageenan 干海藻销量、收入、价格及毛利率（2018-2023）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Marcel Carrageenan公司简介及主要业务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Marcel Carrageenan企业最新动态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Seaweed Solutions 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Seaweed Solutions AS基本信息、干海藻生产基地、销售区域、竞争对手及市场地位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Seaweed Solutions AS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Seaweed Solutions AS 干海藻销量、收入、价格及毛利率（2018-2023）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Seaweed Solutions 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Seaweed Solutions 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Green Ocean Farming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Green Ocean Farming基本信息、干海藻生产基地、销售区域、竞争对手及市场地位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Green Ocean Farming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Green Ocean Farming 干海藻销量、收入、价格及毛利率（2018-2023）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Green Ocean Farming公司简介及主要业务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Green Ocean Farming企业最新动态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AtSeNova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AtSeNova基本信息、干海藻生产基地、销售区域、竞争对手及市场地位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AtSeNova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AtSeNova 干海藻销量、收入、价格及毛利率（2018-2023）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AtSeNova公司简介及主要业务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AtSeNova企业最新动态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Nantong Xinlang Seaweed &amp; Foods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Nantong Xinlang Seaweed &amp; Foods基本信息、干海藻生产基地、销售区域、竞争对手及市场地位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Nantong Xinlang Seaweed &amp; Foods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Nantong Xinlang Seaweed &amp; Foods 干海藻销量、收入、价格及毛利率（2018-2023）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Nantong Xinlang Seaweed &amp; Foods公司简介及主要业务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Nantong Xinlang Seaweed &amp; Foods企业最新动态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Beijing Leili Agricultural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Beijing Leili Agricultural基本信息、干海藻生产基地、销售区域、竞争对手及市场地位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Beijing Leili Agricultural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Beijing Leili Agricultural 干海藻销量、收入、价格及毛利率（2018-2023）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Beijing Leili Agricultural公司简介及主要业务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Beijing Leili Agricultural企业最新动态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Organic Irish Seaweed-Emerald Isle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Organic Irish Seaweed-Emerald Isle基本信息、干海藻生产基地、销售区域、竞争对手及市场地位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Organic Irish Seaweed-Emerald Isle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Organic Irish Seaweed-Emerald Isle 干海藻销量、收入、价格及毛利率（2018-2023）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Organic Irish Seaweed-Emerald Isle公司简介及主要业务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Organic Irish Seaweed-Emerald Isle企业最新动态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不同产品类型干海藻分析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全球不同产品类型干海藻销量（2018-2029）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全球不同产品类型干海藻销量及市场份额（2018-2023）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全球不同产品类型干海藻销量预测（2024-2029）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全球不同产品类型干海藻收入（2018-2029）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全球不同产品类型干海藻收入及市场份额（2018-2023）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全球不同产品类型干海藻收入预测（2024-2029）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全球不同产品类型干海藻价格走势（2018-2029）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不同应用干海藻分析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全球不同应用干海藻销量（2018-2029）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全球不同应用干海藻销量及市场份额（2018-2023）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全球不同应用干海藻销量预测（2024-2029）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全球不同应用干海藻收入（2018-2029）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全球不同应用干海藻收入及市场份额（2018-2023）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全球不同应用干海藻收入预测（2024-2029）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全球不同应用干海藻价格走势（2018-2029）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干海藻产业链分析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干海藻产业上游供应分析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干海藻下游典型客户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干海藻销售渠道分析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干海藻行业发展机遇及主要驱动因素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干海藻行业发展面临的风险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干海藻行业政策分析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干海藻中国企业SWOT分析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全球不同产品类型干海藻销售额增长（CAGR）趋势2018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干海藻行业目前发展现状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干海藻发展趋势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全球主要地区干海藻产量增速（CAGR）：2018 VS 2022 VS 2029 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全球主要地区干海藻产量（2018-2023）&amp;（千件）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全球主要地区干海藻产量（2024-2029）&amp;（千件）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全球主要地区干海藻产量市场份额（2018-2023）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全球主要地区干海藻产量市场份额（2024-2029）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全球市场主要厂商干海藻产能（2020-2021）&amp;（千件）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全球市场主要厂商干海藻销量（2018-2023）&amp;（千件）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全球市场主要厂商干海藻销量市场份额（2018-2023）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全球市场主要厂商干海藻销售收入（2018-2023）&amp;（百万美元）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全球市场主要厂商干海藻销售收入市场份额（2018-2023）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全球市场主要厂商干海藻销售价格（2018-2023）&amp;（美元/件）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2022年全球主要生产商干海藻收入排名（百万美元）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中国市场主要厂商干海藻销量（2018-2023）&amp;（千件）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中国市场主要厂商干海藻销量市场份额（2018-2023）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中国市场主要厂商干海藻销售收入（2018-2023）&amp;（百万美元）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中国市场主要厂商干海藻销售收入市场份额（2018-2023）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2022年中国主要生产商干海藻收入排名（百万美元）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中国市场主要厂商干海藻销售价格（2018-2023）&amp;（美元/件）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全球主要厂商干海藻总部及产地分布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全球主要厂商成立时间及干海藻商业化日期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全球主要厂商干海藻产品类型及应用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2022年全球干海藻主要厂商市场地位（第一梯队、第二梯队和第三梯队）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全球干海藻市场投资、并购等现状分析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全球主要地区干海藻销售收入增速：（2018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全球主要地区干海藻销售收入（2018-2023）&amp;（百万美元）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全球主要地区干海藻销售收入市场份额（2018-2023）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全球主要地区干海藻收入（2024-2029）&amp;（百万美元）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全球主要地区干海藻收入市场份额（2024-2029）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全球主要地区干海藻销量（千件）：2018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全球主要地区干海藻销量（2018-2023）&amp;（千件）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全球主要地区干海藻销量市场份额（2018-2023）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全球主要地区干海藻销量（2024-2029）&amp;（千件）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全球主要地区干海藻销量份额（2024-2029）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Marcel Carrageenan 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Marcel Carrageenan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Marcel Carrageenan 干海藻销量（千件）、收入（百万美元）、价格（美元/件）及毛利率（2018-2023）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Marcel Carrageenan公司简介及主要业务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Marcel Carrageenan企业最新动态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Seaweed Solutions AS 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Seaweed Solutions AS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Seaweed Solutions AS 干海藻销量（千件）、收入（百万美元）、价格（美元/件）及毛利率（2018-2023）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Seaweed Solutions 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Seaweed Solutions 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Green Ocean Farming 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Green Ocean Farming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Green Ocean Farming 干海藻销量（千件）、收入（百万美元）、价格（美元/件）及毛利率（2018-2023）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Green Ocean Farming公司简介及主要业务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Green Ocean Farming公司最新动态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AtSeNova 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AtSeNova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AtSeNova 干海藻销量（千件）、收入（百万美元）、价格（美元/件）及毛利率（2018-2023）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AtSeNova公司简介及主要业务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AtSeNova企业最新动态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Nantong Xinlang Seaweed &amp; Foods 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Nantong Xinlang Seaweed &amp; Foods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Nantong Xinlang Seaweed &amp; Foods 干海藻销量（千件）、收入（百万美元）、价格（美元/件）及毛利率（2018-2023）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Nantong Xinlang Seaweed &amp; Foods公司简介及主要业务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Nantong Xinlang Seaweed &amp; Foods企业最新动态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Beijing Leili Agricultural 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Beijing Leili Agricultural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Beijing Leili Agricultural 干海藻销量（千件）、收入（百万美元）、价格（美元/件）及毛利率（2018-2023）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Beijing Leili Agricultural公司简介及主要业务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Beijing Leili Agricultural企业最新动态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Organic Irish Seaweed-Emerald Isle 干海藻生产基地、销售区域、竞争对手及市场地位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Organic Irish Seaweed-Emerald Isle 干海藻产品规格、参数及市场应用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Organic Irish Seaweed-Emerald Isle 干海藻销量（千件）、收入（百万美元）、价格（美元/件）及毛利率（2018-2023）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Organic Irish Seaweed-Emerald Isle公司简介及主要业务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Organic Irish Seaweed-Emerald Isle企业最新动态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全球不同产品类型干海藻销量（2018-2023）&amp;（千件）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全球不同产品类型干海藻销量市场份额（2018-2023）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全球不同产品类型干海藻销量预测（2024-2029）&amp;（千件）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全球不同产品类型干海藻销量市场份额预测（2024-2029）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全球不同产品类型干海藻收入（2018-2023）&amp;（百万美元）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全球不同产品类型干海藻收入市场份额（2018-2023）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全球不同产品类型干海藻收入预测（2024-2029）&amp;（百万美元）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全球不同类型干海藻收入市场份额预测（2024-2029）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全球不同应用干海藻销量（2018-2023年）&amp;（千件）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全球不同应用干海藻销量市场份额（2018-2023）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全球不同应用干海藻销量预测（2024-2029）&amp;（千件）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全球不同应用干海藻销量市场份额预测（2024-2029）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全球不同应用干海藻收入（2018-2023年）&amp;（百万美元）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全球不同应用干海藻收入市场份额（2018-2023）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全球不同应用干海藻收入预测（2024-2029）&amp;（百万美元）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全球不同应用干海藻收入市场份额预测（2024-2029）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干海藻上游原料供应商及联系方式列表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干海藻典型客户列表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干海藻主要销售模式及销售渠道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干海藻行业发展机遇及主要驱动因素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干海藻行业发展面临的风险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干海藻行业政策分析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干海藻产品图片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全球不同产品类型干海藻销售额2018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全球不同产品类型干海藻市场份额2022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海带产品图片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裙带菜产品图片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红藻产品图片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紫菜产品图片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全球不同应用干海藻销售额2018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全球不同应用干海藻市场份额2022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食品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护肤品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抗污染剂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全球干海藻产能、产量、产能利用率及发展趋势（2018-2029）&amp;（千件）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全球干海藻产量、需求量及发展趋势（2018-2029）&amp;（千件）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全球主要地区干海藻产量市场份额（2018-2029）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中国干海藻产能、产量、产能利用率及发展趋势（2018-2029）&amp;（千件）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中国干海藻产量、市场需求量及发展趋势（2018-2029）&amp;（千件）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全球干海藻市场销售额及增长率:（2018-2029）&amp;（百万美元）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全球市场干海藻市场规模：2018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全球市场干海藻销量及增长率（2018-2029）&amp;（千件）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全球市场干海藻价格趋势（2018-2029）&amp;（千件）&amp;（美元/件）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2022年全球市场主要厂商干海藻销量市场份额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2022年全球市场主要厂商干海藻收入市场份额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2022年中国市场主要厂商干海藻销量市场份额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2022年中国市场主要厂商干海藻收入市场份额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2022年全球前五大生产商干海藻市场份额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2022年全球干海藻第一梯队、第二梯队和第三梯队生产商（品牌）及市场份额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全球主要地区干海藻销售收入（2018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全球主要地区干海藻销售收入市场份额（2018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北美市场干海藻销量及增长率（2018-2029）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北美市场干海藻收入及增长率（2018-2029）&amp;（百万美元）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欧洲市场干海藻销量及增长率（2018-2029）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欧洲市场干海藻收入及增长率（2018-2029）&amp;（百万美元）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中国市场干海藻销量及增长率（2018-2029）&amp;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中国市场干海藻收入及增长率（2018-2029）&amp;（百万美元）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日本市场干海藻销量及增长率（2018-2029）&amp;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日本市场干海藻收入及增长率（2018-2029）&amp;（百万美元）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全球不同产品类型干海藻价格走势（2018-2029）&amp;（美元/件）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全球不同应用干海藻价格走势（2018-2029）&amp;（美元/件）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干海藻产业链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干海藻中国企业SWOT分析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cyLCJoZGlkIjoiNjdhMTMwNDYzZWIwOTU0NDRlYjIzNmI5NWQ1MzBlYjAiLCJ1c2VyQ291bnQiOjY3Mn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8892</Words>
  <Characters>12820</Characters>
  <Lines>0</Lines>
  <Paragraphs>0</Paragraphs>
  <TotalTime>5</TotalTime>
  <ScaleCrop>false</ScaleCrop>
  <LinksUpToDate>false</LinksUpToDate>
  <CharactersWithSpaces>15404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D52E0C377AEA4640A284EF6FC1CC2298</vt:lpwstr>
  </property>
  <property fmtid="{D5CDD505-2E9C-101B-9397-08002B2CF9AE}" pid="5" name="commondata">
    <vt:lpwstr>eyJjb3VudCI6NDAzLCJoZGlkIjoiNjdhMTMwNDYzZWIwOTU0NDRlYjIzNmI5NWQ1MzBlYjAiLCJ1c2VyQ291bnQiOjQwM30=</vt:lpwstr>
  </property>
</Properties>
</file>