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国内市场-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"https://www.renrendoc.com/paper/214648922.html"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2023年DLO 内燃机车电缆行业现状与前景趋势分析报告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国内市场-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"https://www.renrendoc.com/paper/214648922.html"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2023年DLO 内燃机车电缆行业现状与前景趋势分析报告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【报告篇幅】：113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【报告图表数】：155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2022年中国DLO 内燃机车电缆市场销售收入达到了 万元，预计2029年可以达到 万元，2023-2029期间年复合增长率(CAGR)为 %。本研究项目旨在梳理DLO 内燃机车电缆领域产品系列，洞悉行业特点、市场存量空间及增量空间，并结合市场发展前景判断DLO 内燃机车电缆领域内各类竞争者所处地位。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中国市场核心厂商包括Nexans、Bhuwal Insulation Cable、Prysmian Group、Southwire和Sumitomo Electric等，按收入计，2022年中国市场前三大厂商占有大约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从产品类型方面来看，低于 2 AWG占有重要地位，预计2029年份额将达到 %。同时就应用来看，钻机在2022年份额大约是 %，未来几年（2024-2029）年度复合增长率CAGR大约为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本报告研究中国市场DLO 内燃机车电缆的生产、消费及进出口情况，重点关注在中国市场扮演重要角色的全球及本土DLO 内燃机车电缆生产商，呈现这些厂商在中国市场的DLO 内燃机车电缆销量、收入、价格、毛利率、市场份额等关键指标。此外，针对DLO 内燃机车电缆产品本身的细分增长情况，如不同DLO 内燃机车电缆产品类型、价格、销量、收入，不同应用DLO 内燃机车电缆的市场销量等，本文也做了深入分析。历史数据为2018至2022年，预测数据为2023至2029年。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本文主要包括DLO 内燃机车电缆生产商如下：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Nexans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Bhuwal Insulation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Prysmian Group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Southwire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Sumitomo Electric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Furukawa Electric Co.,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Coim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LS Cable &amp; Systems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Leoni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Bicc General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天康集团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Belden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Direct Wire &amp;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Telefonica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General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Noramco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Omni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Coleman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Houston Wire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宝安电缆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1X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低于 2 AWG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2-10 AWG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 AWG 以上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钻机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起重机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公交车布线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电动土方设备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第1章：报告统计范围、产品细分及中国总体规模（销量、销售收入等数据，2018-2029年）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第2章：中国市场DLO 内燃机车电缆主要厂商（品牌）竞争分析，主要包括DLO 内燃机车电缆销量、收入、市场份额、价格、产地及行业集中度分析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第3章：中国市场DLO 内燃机车电缆主要厂商（品牌）基本情况介绍，包括公司简介、DLO 内燃机车电缆产品型号、销量、价格、收入及最新动态等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第4章：中国不同类型DLO 内燃机车电缆销量、收入、价格及份额等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第5章：中国不同应用DLO 内燃机车电缆销量、收入、价格及份额等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第8章：中国本土DLO 内燃机车电缆生产情况分析，及中国市场DLO 内燃机车电缆进出口情况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市场空间：中国DLO 内燃机车电缆行业市场规模情况如何？未来增长情况如何？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产业链情况：中国DLO 内燃机车电缆厂商所在产业链构成是怎样？未来格局会如何演化？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厂商分析：全球DLO 内燃机车电缆领先企业是谁？企业情况怎样？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DLO 内燃机车电缆市场概述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按照不同产品类型，DLO 内燃机车电缆主要可以分为如下几个类别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中国不同产品类型DLO 内燃机车电缆增长趋势2018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低于 2 AWG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2-10 AWG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10 AWG 以上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从不同应用，DLO 内燃机车电缆主要包括如下几个方面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中国不同应用DLO 内燃机车电缆增长趋势2018 VS 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钻机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起重机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公交车布线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电动土方设备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中国DLO 内燃机车电缆发展现状及未来趋势（2018-2029）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中国市场DLO 内燃机车电缆收入及增长率（2018-2029）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中国市场DLO 内燃机车电缆销量及增长率（2018-2029）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中国市场主要DLO 内燃机车电缆厂商分析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中国市场主要厂商DLO 内燃机车电缆销量、收入及市场份额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中国市场主要厂商DLO 内燃机车电缆销量（2018-2023）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中国市场主要厂商DLO 内燃机车电缆收入（2018-2023）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2022年中国市场主要厂商DLO 内燃机车电缆收入排名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2.1.4 中国市场主要厂商DLO 内燃机车电缆价格（2018-2023）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中国市场主要厂商DLO 内燃机车电缆总部及产地分布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中国市场主要厂商成立时间及DLO 内燃机车电缆商业化日期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中国市场主要厂商DLO 内燃机车电缆产品类型及应用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DLO 内燃机车电缆行业集中度、竞争程度分析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DLO 内燃机车电缆行业集中度分析：2022年中国Top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中国DLO 内燃机车电缆第一梯队、第二梯队和第三梯队厂商（品牌）及2022年市场份额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中国市场DLO 内燃机车电缆主要企业分析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Nexans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Nexans基本信息、DLO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Nexans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Nexans在中国市场DLO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Nexans公司简介及主要业务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3.1.5 Nexans企业最新动态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Bhuwal Insulation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Bhuwal Insulation Cable基本信息、DLO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Bhuwal Insulation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Bhuwal Insulation Cable在中国市场DLO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Bhuwal Insulation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3.2.5 Bhuwal Insulation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Prysmian Group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Prysmian Group基本信息、DLO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Prysmian Group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Prysmian Group在中国市场DLO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Prysmian Group公司简介及主要业务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3.3.5 Prysmian Group企业最新动态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Southwire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Southwire基本信息、DLO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Southwire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Southwire在中国市场DLO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Southwire公司简介及主要业务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3.4.5 Southwire企业最新动态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Sumitomo Electric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Sumitomo Electric基本信息、DLO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Sumitomo Electric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Sumitomo Electric在中国市场DLO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Sumitomo Electric公司简介及主要业务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3.5.5 Sumitomo Electric企业最新动态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Furukawa Electric Co.,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Furukawa Electric Co., Ltd基本信息、DLO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Furukawa Electric Co., Ltd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Furukawa Electric Co., Ltd在中国市场DLO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Furukawa Electric Co., 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3.6.5 Furukawa Electric Co., Ltd企业最新动态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Coim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Coim基本信息、DLO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Coim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Coim在中国市场DLO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Coim公司简介及主要业务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3.7.5 Coim企业最新动态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LS Cable &amp; Systems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LS Cable &amp; Systems基本信息、DLO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LS Cable &amp; Systems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LS Cable &amp; Systems在中国市场DLO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LS Cable &amp; Systems公司简介及主要业务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3.8.5 LS Cable &amp; Systems企业最新动态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Leoni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Leoni基本信息、DLO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Leoni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Leoni在中国市场DLO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Leoni公司简介及主要业务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3.9.5 Leoni企业最新动态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Bicc General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Bicc General基本信息、DLO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Bicc General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Bicc General在中国市场DLO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Bicc General公司简介及主要业务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3.10.5 Bicc General企业最新动态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天康集团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天康集团基本信息、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天康集团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天康集团在中国市场DLO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天康集团公司简介及主要业务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3.11.5 天康集团企业最新动态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Belden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Belden基本信息、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Belden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Belden在中国市场DLO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Belden公司简介及主要业务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3.12.5 Belden企业最新动态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Direct Wire &amp;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Direct Wire &amp; Cable基本信息、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Direct Wire &amp;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Direct Wire &amp; Cable在中国市场DLO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Direct Wire &amp;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3.13.5 Direct Wire &amp;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Telefonica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Telefonica基本信息、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Telefonica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Telefonica在中国市场DLO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Telefonica公司简介及主要业务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3.14.5 Telefonica企业最新动态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3.15 General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3.15.1 General Cable基本信息、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3.15.2 General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3.15.3 General Cable在中国市场DLO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3.15.4 General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3.15.5 General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3.16 Noramco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3.16.1 Noramco基本信息、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3.16.2 Noramco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3.16.3 Noramco在中国市场DLO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3.16.4 Noramco公司简介及主要业务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3.16.5 Noramco企业最新动态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3.17 Omni Cable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3.17.1 Omni Cable基本信息、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3.17.2 Omni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3.17.3 Omni Cable在中国市场DLO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3.17.4 Omni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3.17.5 Omni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3.18 Coleman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3.18.1 Coleman基本信息、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3.18.2 Coleman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3.18.3 Coleman在中国市场DLO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3.18.4 Coleman公司简介及主要业务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3.18.5 Coleman企业最新动态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3.19 Houston Wire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3.19.1 Houston Wire基本信息、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3.19.2 Houston Wire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3.19.3 Houston Wire在中国市场DLO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3.19.4 Houston Wire公司简介及主要业务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3.19.5 Houston Wire企业最新动态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3.20 宝安电缆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3.20.1 宝安电缆基本信息、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3.20.2 宝安电缆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3.20.3 宝安电缆在中国市场DLO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3.20.4 宝安电缆公司简介及主要业务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3.20.5 宝安电缆企业最新动态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3.21 1X Technologies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3.21.1 1X Technologies基本信息、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3.21.2 1X Technologies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3.21.3 1X Technologies在中国市场DLO 内燃机车电缆销量、收入、价格及毛利率（2018-2023）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3.21.4 1X Technologies公司简介及主要业务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3.21.5 1X Technologies企业最新动态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不同类型DLO 内燃机车电缆分析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中国市场不同产品类型DLO 内燃机车电缆销量（2018-2029）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中国市场不同产品类型DLO 内燃机车电缆销量及市场份额（2018-2023）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中国市场不同产品类型DLO 内燃机车电缆销量预测（2024-2029）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中国市场不同产品类型DLO 内燃机车电缆规模（2018-2029）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中国市场不同产品类型DLO 内燃机车电缆规模及市场份额（2018-2023）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中国市场不同产品类型DLO 内燃机车电缆规模预测（2024-2029）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中国市场不同产品类型DLO 内燃机车电缆价格走势（2018-2029）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不同应用DLO 内燃机车电缆分析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中国市场不同应用DLO 内燃机车电缆销量（2018-2029）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中国市场不同应用DLO 内燃机车电缆销量及市场份额（2018-2023）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中国市场不同应用DLO 内燃机车电缆销量预测（2024-2029）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中国市场不同应用DLO 内燃机车电缆规模（2018-2029）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中国市场不同应用DLO 内燃机车电缆规模及市场份额（2018-2023）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中国市场不同应用DLO 内燃机车电缆规模预测（2024-2029）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中国市场不同应用DLO 内燃机车电缆价格走势（2018-2029）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DLO 内燃机车电缆行业发展分析---发展趋势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DLO 内燃机车电缆行业发展分析---厂商壁垒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DLO 内燃机车电缆行业发展分析---驱动因素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DLO 内燃机车电缆行业发展分析---制约因素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DLO 内燃机车电缆中国企业SWOT分析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6.6 DLO 内燃机车电缆行业政策环境分析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6.6.1 行业主管部门及监管体制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6.6.2 行业相关政策动向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6.6.3 行业相关规划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DLO 内燃机车电缆行业产业链简介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DLO 内燃机车电缆产业链分析-上游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DLO 内燃机车电缆产业链分析-中游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DLO 内燃机车电缆产业链分析-下游：行业场景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7.5 DLO 内燃机车电缆行业采购模式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7.6 DLO 内燃机车电缆行业生产模式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7.7 DLO 内燃机车电缆行业销售模式及销售渠道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中国本土DLO 内燃机车电缆产能、产量分析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中国DLO 内燃机车电缆供需现状及预测（2018-2029）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中国DLO 内燃机车电缆产能、产量、产能利用率及发展趋势（2018-2029）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中国DLO 内燃机车电缆产量、市场需求量及发展趋势（2018-2029）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中国DLO 内燃机车电缆进出口分析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中国市场DLO 内燃机车电缆主要进口来源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中国市场DLO 内燃机车电缆主要出口目的地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10.2.2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不同产品类型，DLO 内燃机车电缆市场规模 2018 VS 2022 VS 2029 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不同应用DLO 内燃机车电缆市场规模2018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中国市场主要厂商DLO 内燃机车电缆销量（2018-2023）&amp;（千件）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中国市场主要厂商DLO 内燃机车电缆销量市场份额（2018-2023）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中国市场主要厂商DLO 内燃机车电缆收入（2018-2023）&amp;（万元）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中国市场主要厂商DLO 内燃机车电缆收入份额（2018-2023）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2022年中国主要生产商DLO 内燃机车电缆收入排名（万元）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中国市场主要厂商DLO 内燃机车电缆价格（2018-2023）&amp;（元/件）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中国市场主要厂商DLO 内燃机车电缆总部及产地分布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中国市场主要厂商成立时间及DLO 内燃机车电缆商业化日期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中国市场主要厂商DLO 内燃机车电缆产品类型及应用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2022年中国市场DLO 内燃机车电缆主要厂商市场地位（第一梯队、第二梯队和第三梯队）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Nexans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Nexans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Nexans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Nexans公司简介及主要业务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Nexans企业最新动态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Bhuwal Insulation Cable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Bhuwal Insulation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Bhuwal Insulation Cable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Bhuwal Insulation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Bhuwal Insulation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Prysmian Group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Prysmian Group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Prysmian Group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Prysmian Group公司简介及主要业务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Prysmian Group企业最新动态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Southwire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Southwire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Southwire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Southwire公司简介及主要业务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Southwire企业最新动态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Sumitomo Electric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Sumitomo Electric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Sumitomo Electric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Sumitomo Electric公司简介及主要业务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Sumitomo Electric企业最新动态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Furukawa Electric Co., Ltd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Furukawa Electric Co., Ltd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Furukawa Electric Co., Ltd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Furukawa Electric Co., 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Furukawa Electric Co., Ltd企业最新动态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Coim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Coim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Coim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Coim公司简介及主要业务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Coim企业最新动态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LS Cable &amp; Systems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LS Cable &amp; Systems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LS Cable &amp; Systems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LS Cable &amp; Systems公司简介及主要业务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LS Cable &amp; Systems企业最新动态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Leoni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Leoni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Leoni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Leoni公司简介及主要业务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Leoni企业最新动态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Bicc General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Bicc General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Bicc General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Bicc General公司简介及主要业务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Bicc General企业最新动态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天康集团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天康集团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天康集团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天康集团公司简介及主要业务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天康集团企业最新动态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Belden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Belden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Belden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Belden公司简介及主要业务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Belden企业最新动态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Direct Wire &amp; Cable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Direct Wire &amp;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Direct Wire &amp; Cable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Direct Wire &amp;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Direct Wire &amp;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Telefonica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Telefonica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Telefonica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Telefonica公司简介及主要业务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Telefonica企业最新动态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General Cable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General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General Cable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General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General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Noramco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Noramco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Noramco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Noramco公司简介及主要业务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Noramco企业最新动态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Omni Cable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Omni Cable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Omni Cable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Omni Cable公司简介及主要业务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Omni Cable企业最新动态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Coleman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Coleman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Coleman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Coleman公司简介及主要业务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Coleman企业最新动态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Houston Wire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Houston Wire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Houston Wire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Houston Wire公司简介及主要业务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Houston Wire企业最新动态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宝安电缆 DLO 内燃机车电缆生产基地、总部、竞争对手及市场地位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表109 宝安电缆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表110 宝安电缆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表111 宝安电缆司简介及主要业务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表112 宝安电缆企业最新动态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表113 1X TechnologiesDLO 内燃机车电缆公生产基地、总部、竞争对手及市场地位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表114 1X Technologies DLO 内燃机车电缆产品规格、参数及市场应用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表115 1X Technologies DLO 内燃机车电缆销量（千件）、收入（万元）、价格（元/件）及毛利率（2018-2023）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表116 1X Technologies公司简介及主要业务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表117 1X Technologies企业最新动态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表118 中国市场不同类型DLO 内燃机车电缆销量（2018-2023）&amp;（千件）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表119 中国市场不同类型DLO 内燃机车电缆销量市场份额（2018-2023）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表120 中国市场不同类型DLO 内燃机车电缆销量预测（2024-2029）&amp;（千件）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表121 中国市场不同类型DLO 内燃机车电缆销量市场份额预测（2024-2029）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表122 中国市场不同类型DLO 内燃机车电缆规模（2018-2023）&amp;（万元）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表123 中国市场不同类型DLO 内燃机车电缆规模市场份额（2018-2023）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表124 中国市场不同类型DLO 内燃机车电缆规模预测（2024-2029）&amp;（万元）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表125 中国市场不同类型DLO 内燃机车电缆规模市场份额预测（2024-2029）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表126 中国市场不同应用DLO 内燃机车电缆销量（2018-2023）&amp;（千件）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表127 中国市场不同应用DLO 内燃机车电缆销量市场份额（2018-2023）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表128 中国市场不同应用DLO 内燃机车电缆销量预测（2024-2029）&amp;（千件）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表129 中国市场不同应用DLO 内燃机车电缆销量市场份额预测（2024-2029）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表130 中国市场不同应用DLO 内燃机车电缆规模（2018-2023）&amp;（万元）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表131 中国市场不同应用DLO 内燃机车电缆规模市场份额（2018-2023）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表132 中国市场不同应用DLO 内燃机车电缆规模预测（2024-2029）&amp;（万元）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表133 中国市场不同应用DLO 内燃机车电缆规模市场份额预测（2024-2029）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表134 DLO 内燃机车电缆行业发展分析---发展趋势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表135 DLO 内燃机车电缆行业发展分析---厂商壁垒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表136 DLO 内燃机车电缆行业发展分析---驱动因素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表137 DLO 内燃机车电缆行业发展分析---制约因素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表138 DLO 内燃机车电缆行业相关重点政策一览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表139 DLO 内燃机车电缆行业供应链分析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表140 DLO 内燃机车电缆上游原料供应商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表141 DLO 内燃机车电缆行业主要下游客户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表142 DLO 内燃机车电缆典型经销商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表143 中国DLO 内燃机车电缆产量、销量、进口量及出口量（2018-2023）&amp;（千件）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表144 中国DLO 内燃机车电缆产量、销量、进口量及出口量预测（2024-2029）&amp;（千件）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表145 中国市场DLO 内燃机车电缆主要进口来源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表146 中国市场DLO 内燃机车电缆主要出口目的地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表147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表148 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DLO 内燃机车电缆产品图片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中国不同产品类型DLO 内燃机车电缆产量市场份额2022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低于 2 AWG产品图片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2-10 AWG产品图片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10 AWG 以上产品图片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中国不同应用DLO 内燃机车电缆市场份额2022 VS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钻机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起重机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公交车布线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电动土方设备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中国市场DLO 内燃机车电缆市场规模，2018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中国市场DLO 内燃机车电缆收入及增长率（2018-2029）&amp;（万元）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中国市场DLO 内燃机车电缆销量及增长率（2018-2029）&amp;（千件）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2022年中国市场主要厂商DLO 内燃机车电缆销量市场份额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2022年中国市场主要厂商DLO 内燃机车电缆收入市场份额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2022年中国市场前五大厂商DLO 内燃机车电缆市场份额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2022年中国市场DLO 内燃机车电缆第一梯队、第二梯队和第三梯队厂商（品牌）及市场份额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中国市场不同产品类型DLO 内燃机车电缆价格走势（2018-2029）&amp;（元/件）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中国市场不同应用DLO 内燃机车电缆价格走势（2018-2029）&amp;（元/件）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DLO 内燃机车电缆中国企业SWOT分析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DLO 内燃机车电缆产业链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DLO 内燃机车电缆行业采购模式分析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DLO 内燃机车电缆行业生产模式分析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DLO 内燃机车电缆行业销售模式分析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中国DLO 内燃机车电缆产能、产量、产能利用率及发展趋势（2018-2029）&amp;（千件）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中国DLO 内燃机车电缆产量、市场需求量及发展趋势（2018-2029）&amp;（千件）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YxMSwiaGRpZCI6IjY3YTEzMDQ2M2ViMDk1NDQ0ZWIyMzZiOTVkNTMwZWIwIiwidXNlckNvdW50IjoxNjExfQ=="/>
  </w:docVars>
  <w:rsids>
    <w:rsidRoot w:val="438C3708"/>
    <w:rsid w:val="00005402"/>
    <w:rsid w:val="0009075B"/>
    <w:rsid w:val="00103897"/>
    <w:rsid w:val="001464CE"/>
    <w:rsid w:val="00227F32"/>
    <w:rsid w:val="00285085"/>
    <w:rsid w:val="00305CE7"/>
    <w:rsid w:val="00351550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AD7338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3521E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737BC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33F84"/>
    <w:rsid w:val="03450DEE"/>
    <w:rsid w:val="0350044F"/>
    <w:rsid w:val="036A59B4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461B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31FA4"/>
    <w:rsid w:val="045521C0"/>
    <w:rsid w:val="045A1585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BD626F"/>
    <w:rsid w:val="05C05FA5"/>
    <w:rsid w:val="05D03D33"/>
    <w:rsid w:val="05DD246D"/>
    <w:rsid w:val="05F17CC7"/>
    <w:rsid w:val="06035C4C"/>
    <w:rsid w:val="060914B4"/>
    <w:rsid w:val="06147E59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A1737"/>
    <w:rsid w:val="07050D55"/>
    <w:rsid w:val="071A41EC"/>
    <w:rsid w:val="072639A0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F0D49"/>
    <w:rsid w:val="09420839"/>
    <w:rsid w:val="09485EB3"/>
    <w:rsid w:val="095D5673"/>
    <w:rsid w:val="096B5FE2"/>
    <w:rsid w:val="09842C00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2B3C7B"/>
    <w:rsid w:val="0B2C17A1"/>
    <w:rsid w:val="0B352404"/>
    <w:rsid w:val="0B4B1C27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F724D8"/>
    <w:rsid w:val="0C0A7D34"/>
    <w:rsid w:val="0C126BE9"/>
    <w:rsid w:val="0C193AD3"/>
    <w:rsid w:val="0C1B3CF0"/>
    <w:rsid w:val="0C216E2C"/>
    <w:rsid w:val="0C2D285A"/>
    <w:rsid w:val="0C3E60D7"/>
    <w:rsid w:val="0C593243"/>
    <w:rsid w:val="0C601702"/>
    <w:rsid w:val="0C6108DC"/>
    <w:rsid w:val="0C727688"/>
    <w:rsid w:val="0C755D0D"/>
    <w:rsid w:val="0C791994"/>
    <w:rsid w:val="0C7C1035"/>
    <w:rsid w:val="0CA97EBD"/>
    <w:rsid w:val="0CB10D88"/>
    <w:rsid w:val="0CB11088"/>
    <w:rsid w:val="0CBA3508"/>
    <w:rsid w:val="0CBA3DDB"/>
    <w:rsid w:val="0CC87912"/>
    <w:rsid w:val="0CCA1687"/>
    <w:rsid w:val="0CCD5DC7"/>
    <w:rsid w:val="0CD416E3"/>
    <w:rsid w:val="0CE57E5A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780CCE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214EC1"/>
    <w:rsid w:val="0E3C7F4D"/>
    <w:rsid w:val="0E464928"/>
    <w:rsid w:val="0E4806A0"/>
    <w:rsid w:val="0E577E1C"/>
    <w:rsid w:val="0E5C05EF"/>
    <w:rsid w:val="0E5E7EC3"/>
    <w:rsid w:val="0E6D3705"/>
    <w:rsid w:val="0E6F174F"/>
    <w:rsid w:val="0E772D33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EEC3721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91E09"/>
    <w:rsid w:val="0F4A0448"/>
    <w:rsid w:val="0F517A28"/>
    <w:rsid w:val="0F546B75"/>
    <w:rsid w:val="0F5F2145"/>
    <w:rsid w:val="0F5F5CA1"/>
    <w:rsid w:val="0F6D4E03"/>
    <w:rsid w:val="0F77328B"/>
    <w:rsid w:val="0F7E4A8B"/>
    <w:rsid w:val="0F81030D"/>
    <w:rsid w:val="0F8971C2"/>
    <w:rsid w:val="0F930419"/>
    <w:rsid w:val="0F955B67"/>
    <w:rsid w:val="0FA4224E"/>
    <w:rsid w:val="0FB3423F"/>
    <w:rsid w:val="0FB35FED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4430E9"/>
    <w:rsid w:val="10507CE0"/>
    <w:rsid w:val="105E23FD"/>
    <w:rsid w:val="10660B63"/>
    <w:rsid w:val="10686DD7"/>
    <w:rsid w:val="106A2B50"/>
    <w:rsid w:val="10725EA8"/>
    <w:rsid w:val="10797237"/>
    <w:rsid w:val="108D675B"/>
    <w:rsid w:val="10902932"/>
    <w:rsid w:val="10912913"/>
    <w:rsid w:val="109220A6"/>
    <w:rsid w:val="10982633"/>
    <w:rsid w:val="10991687"/>
    <w:rsid w:val="10A7189E"/>
    <w:rsid w:val="10AA46ED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61DEC"/>
    <w:rsid w:val="117847D0"/>
    <w:rsid w:val="117E2064"/>
    <w:rsid w:val="11821FD2"/>
    <w:rsid w:val="1184162B"/>
    <w:rsid w:val="118D7E17"/>
    <w:rsid w:val="119F0F1F"/>
    <w:rsid w:val="11B20ED2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0D43F1"/>
    <w:rsid w:val="151102E4"/>
    <w:rsid w:val="15146C09"/>
    <w:rsid w:val="151F5E0F"/>
    <w:rsid w:val="15227F36"/>
    <w:rsid w:val="1525173B"/>
    <w:rsid w:val="152534E9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9F14ED"/>
    <w:rsid w:val="15A50A7A"/>
    <w:rsid w:val="15A5287C"/>
    <w:rsid w:val="15B479FC"/>
    <w:rsid w:val="15B64A89"/>
    <w:rsid w:val="15BC1A9A"/>
    <w:rsid w:val="15C2342E"/>
    <w:rsid w:val="15DD5B72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94348"/>
    <w:rsid w:val="16E204EC"/>
    <w:rsid w:val="16E951E1"/>
    <w:rsid w:val="16EF0253"/>
    <w:rsid w:val="16EF3DAF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C474BD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7467ED"/>
    <w:rsid w:val="1980590A"/>
    <w:rsid w:val="198C2A6A"/>
    <w:rsid w:val="198F7ACB"/>
    <w:rsid w:val="19A8293B"/>
    <w:rsid w:val="19A867BE"/>
    <w:rsid w:val="19AB08EA"/>
    <w:rsid w:val="19AF3CC9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50725A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B102525"/>
    <w:rsid w:val="1B244243"/>
    <w:rsid w:val="1B245FF1"/>
    <w:rsid w:val="1B34418A"/>
    <w:rsid w:val="1B351FAC"/>
    <w:rsid w:val="1B422063"/>
    <w:rsid w:val="1B4B4899"/>
    <w:rsid w:val="1B530684"/>
    <w:rsid w:val="1B55264E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C752FA"/>
    <w:rsid w:val="1BE00A25"/>
    <w:rsid w:val="1BF400B9"/>
    <w:rsid w:val="1BF76FA4"/>
    <w:rsid w:val="1C033E58"/>
    <w:rsid w:val="1C115602"/>
    <w:rsid w:val="1C1C3093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72639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B2BC8"/>
    <w:rsid w:val="1CCE4466"/>
    <w:rsid w:val="1CCF55DB"/>
    <w:rsid w:val="1CD16CB8"/>
    <w:rsid w:val="1CDB17BE"/>
    <w:rsid w:val="1CDD28FB"/>
    <w:rsid w:val="1CF540E9"/>
    <w:rsid w:val="1CFF5EAA"/>
    <w:rsid w:val="1D152095"/>
    <w:rsid w:val="1D210A3A"/>
    <w:rsid w:val="1D2D3220"/>
    <w:rsid w:val="1D4A3D81"/>
    <w:rsid w:val="1D532BBD"/>
    <w:rsid w:val="1D55083D"/>
    <w:rsid w:val="1D593457"/>
    <w:rsid w:val="1D5F5A06"/>
    <w:rsid w:val="1D631052"/>
    <w:rsid w:val="1D6C44AF"/>
    <w:rsid w:val="1D840FC9"/>
    <w:rsid w:val="1D8B2357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461C3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6E043A"/>
    <w:rsid w:val="207422E6"/>
    <w:rsid w:val="20765541"/>
    <w:rsid w:val="20801F1B"/>
    <w:rsid w:val="20812427"/>
    <w:rsid w:val="208634FB"/>
    <w:rsid w:val="20897AC0"/>
    <w:rsid w:val="209239FD"/>
    <w:rsid w:val="20A774A8"/>
    <w:rsid w:val="20B31F64"/>
    <w:rsid w:val="20BD316F"/>
    <w:rsid w:val="20C75D9C"/>
    <w:rsid w:val="20CD60E6"/>
    <w:rsid w:val="20D07F38"/>
    <w:rsid w:val="20DB35F6"/>
    <w:rsid w:val="20EA3839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15F4B"/>
    <w:rsid w:val="218B5670"/>
    <w:rsid w:val="218F260E"/>
    <w:rsid w:val="2197576F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563407"/>
    <w:rsid w:val="236E24FF"/>
    <w:rsid w:val="23802958"/>
    <w:rsid w:val="238910E7"/>
    <w:rsid w:val="23953F30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F010E"/>
    <w:rsid w:val="255273C3"/>
    <w:rsid w:val="2570394C"/>
    <w:rsid w:val="25710085"/>
    <w:rsid w:val="257D111F"/>
    <w:rsid w:val="25897AC4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1849A4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F5A1F"/>
    <w:rsid w:val="27D364A8"/>
    <w:rsid w:val="27DA77F2"/>
    <w:rsid w:val="27DC037F"/>
    <w:rsid w:val="27DE2C9A"/>
    <w:rsid w:val="27E233B7"/>
    <w:rsid w:val="27EC00AA"/>
    <w:rsid w:val="27F12250"/>
    <w:rsid w:val="28011B94"/>
    <w:rsid w:val="28031161"/>
    <w:rsid w:val="280F7DE8"/>
    <w:rsid w:val="281573ED"/>
    <w:rsid w:val="281C4CEC"/>
    <w:rsid w:val="28327F9F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49F9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C35A3"/>
    <w:rsid w:val="294966FF"/>
    <w:rsid w:val="294C6E3F"/>
    <w:rsid w:val="2989303D"/>
    <w:rsid w:val="29900C2F"/>
    <w:rsid w:val="29AB3C09"/>
    <w:rsid w:val="29AE5D4B"/>
    <w:rsid w:val="29C0416E"/>
    <w:rsid w:val="29C137C7"/>
    <w:rsid w:val="29D84B76"/>
    <w:rsid w:val="29F23E8A"/>
    <w:rsid w:val="29FA3933"/>
    <w:rsid w:val="29FF65A7"/>
    <w:rsid w:val="2A043BBD"/>
    <w:rsid w:val="2A092F82"/>
    <w:rsid w:val="2A095D01"/>
    <w:rsid w:val="2A132D50"/>
    <w:rsid w:val="2A16744D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834AE2"/>
    <w:rsid w:val="2A846AAC"/>
    <w:rsid w:val="2A922F77"/>
    <w:rsid w:val="2A9B4195"/>
    <w:rsid w:val="2A9C5BA4"/>
    <w:rsid w:val="2AA64C74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4402E"/>
    <w:rsid w:val="2B365FF8"/>
    <w:rsid w:val="2B382B44"/>
    <w:rsid w:val="2B595843"/>
    <w:rsid w:val="2B5E0447"/>
    <w:rsid w:val="2B644AE3"/>
    <w:rsid w:val="2B7037AB"/>
    <w:rsid w:val="2B75100F"/>
    <w:rsid w:val="2B762D4B"/>
    <w:rsid w:val="2B85488A"/>
    <w:rsid w:val="2B8723B0"/>
    <w:rsid w:val="2B881414"/>
    <w:rsid w:val="2B8E7BE2"/>
    <w:rsid w:val="2BA016C4"/>
    <w:rsid w:val="2BA04F9E"/>
    <w:rsid w:val="2BA07916"/>
    <w:rsid w:val="2BA271EA"/>
    <w:rsid w:val="2BA8774B"/>
    <w:rsid w:val="2BAC7237"/>
    <w:rsid w:val="2BBC7992"/>
    <w:rsid w:val="2BD17ACF"/>
    <w:rsid w:val="2BE3594E"/>
    <w:rsid w:val="2BF13CCD"/>
    <w:rsid w:val="2BFC1D01"/>
    <w:rsid w:val="2C0B1233"/>
    <w:rsid w:val="2C11436F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A0167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D94E8D"/>
    <w:rsid w:val="2CEA52EC"/>
    <w:rsid w:val="2D031F0A"/>
    <w:rsid w:val="2D0461B9"/>
    <w:rsid w:val="2D0B41F9"/>
    <w:rsid w:val="2D1711EE"/>
    <w:rsid w:val="2D1759B5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473F4"/>
    <w:rsid w:val="2D5F5B52"/>
    <w:rsid w:val="2D601C8D"/>
    <w:rsid w:val="2D6B7AAF"/>
    <w:rsid w:val="2D6D3827"/>
    <w:rsid w:val="2D855015"/>
    <w:rsid w:val="2D892E82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EF17D8C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13E9F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335A5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0FC739C"/>
    <w:rsid w:val="3106646D"/>
    <w:rsid w:val="310701CB"/>
    <w:rsid w:val="311C17EC"/>
    <w:rsid w:val="311E24C1"/>
    <w:rsid w:val="311F0DA0"/>
    <w:rsid w:val="31210BB1"/>
    <w:rsid w:val="31244B45"/>
    <w:rsid w:val="31376626"/>
    <w:rsid w:val="313F372D"/>
    <w:rsid w:val="314931FE"/>
    <w:rsid w:val="316D3DF6"/>
    <w:rsid w:val="31927D00"/>
    <w:rsid w:val="31934188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2111BAB"/>
    <w:rsid w:val="32180206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4EF3"/>
    <w:rsid w:val="34913981"/>
    <w:rsid w:val="34936269"/>
    <w:rsid w:val="34A12BF9"/>
    <w:rsid w:val="34A2025B"/>
    <w:rsid w:val="34A22009"/>
    <w:rsid w:val="34BF705E"/>
    <w:rsid w:val="34F20066"/>
    <w:rsid w:val="34F767F8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E1C87"/>
    <w:rsid w:val="357E4BF5"/>
    <w:rsid w:val="3587674A"/>
    <w:rsid w:val="358B0CEF"/>
    <w:rsid w:val="358D2CB9"/>
    <w:rsid w:val="35983723"/>
    <w:rsid w:val="359A2D7C"/>
    <w:rsid w:val="35B00755"/>
    <w:rsid w:val="35B47338"/>
    <w:rsid w:val="35BC359E"/>
    <w:rsid w:val="35C35277"/>
    <w:rsid w:val="35C506A4"/>
    <w:rsid w:val="35CB1A33"/>
    <w:rsid w:val="35DB084C"/>
    <w:rsid w:val="35ED267E"/>
    <w:rsid w:val="35F26FC0"/>
    <w:rsid w:val="35F745D6"/>
    <w:rsid w:val="35FC1BEC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4E28A2"/>
    <w:rsid w:val="3653186C"/>
    <w:rsid w:val="36592B9B"/>
    <w:rsid w:val="365F1677"/>
    <w:rsid w:val="36603F29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A10C9D"/>
    <w:rsid w:val="37B02C8E"/>
    <w:rsid w:val="37B13FAF"/>
    <w:rsid w:val="37DA73FD"/>
    <w:rsid w:val="37E065F1"/>
    <w:rsid w:val="37E34E12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76F80"/>
    <w:rsid w:val="392927F4"/>
    <w:rsid w:val="39292CF8"/>
    <w:rsid w:val="39317DFF"/>
    <w:rsid w:val="393618B9"/>
    <w:rsid w:val="393F251C"/>
    <w:rsid w:val="394F5BA6"/>
    <w:rsid w:val="39551D3F"/>
    <w:rsid w:val="39561614"/>
    <w:rsid w:val="39785A2E"/>
    <w:rsid w:val="398B437E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709A6"/>
    <w:rsid w:val="39E11825"/>
    <w:rsid w:val="39E62997"/>
    <w:rsid w:val="39ED1F78"/>
    <w:rsid w:val="3A014D73"/>
    <w:rsid w:val="3A065CA2"/>
    <w:rsid w:val="3A39340F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A3241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27434"/>
    <w:rsid w:val="3BC74A4B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960B9"/>
    <w:rsid w:val="3CE70DB6"/>
    <w:rsid w:val="3CE8111C"/>
    <w:rsid w:val="3CEC29BB"/>
    <w:rsid w:val="3CEE6FA1"/>
    <w:rsid w:val="3CF66C0A"/>
    <w:rsid w:val="3CFB4C5D"/>
    <w:rsid w:val="3D0A4BEF"/>
    <w:rsid w:val="3D0E0B83"/>
    <w:rsid w:val="3D324146"/>
    <w:rsid w:val="3D3D3216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E1FC2"/>
    <w:rsid w:val="3DC07568"/>
    <w:rsid w:val="3DD35929"/>
    <w:rsid w:val="3DD82F3F"/>
    <w:rsid w:val="3DD86F3A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7E3AE6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15781"/>
    <w:rsid w:val="3ECF47EA"/>
    <w:rsid w:val="3ED26C57"/>
    <w:rsid w:val="3EF50B95"/>
    <w:rsid w:val="3F0B7B65"/>
    <w:rsid w:val="3F0D4E6A"/>
    <w:rsid w:val="3F204B9E"/>
    <w:rsid w:val="3F21430D"/>
    <w:rsid w:val="3F2521B4"/>
    <w:rsid w:val="3F4E563E"/>
    <w:rsid w:val="3F5070B9"/>
    <w:rsid w:val="3F5B7984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1B4533"/>
    <w:rsid w:val="401D2E8B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B96BE3"/>
    <w:rsid w:val="41C061C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C1CEE"/>
    <w:rsid w:val="423F17DF"/>
    <w:rsid w:val="42507548"/>
    <w:rsid w:val="4258222A"/>
    <w:rsid w:val="426B4382"/>
    <w:rsid w:val="42707BEA"/>
    <w:rsid w:val="427342EC"/>
    <w:rsid w:val="427C5579"/>
    <w:rsid w:val="428A37DB"/>
    <w:rsid w:val="42905B96"/>
    <w:rsid w:val="42916F69"/>
    <w:rsid w:val="42937435"/>
    <w:rsid w:val="42997141"/>
    <w:rsid w:val="429B74ED"/>
    <w:rsid w:val="42A87384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601A0D"/>
    <w:rsid w:val="437B6846"/>
    <w:rsid w:val="438C3708"/>
    <w:rsid w:val="439F229A"/>
    <w:rsid w:val="43A044FF"/>
    <w:rsid w:val="43A35D9D"/>
    <w:rsid w:val="43B9111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53331F"/>
    <w:rsid w:val="446E0735"/>
    <w:rsid w:val="447946C2"/>
    <w:rsid w:val="447A4194"/>
    <w:rsid w:val="447D0F6A"/>
    <w:rsid w:val="447E20A0"/>
    <w:rsid w:val="449000D0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2B429C"/>
    <w:rsid w:val="45383F3C"/>
    <w:rsid w:val="454964D0"/>
    <w:rsid w:val="45504AAF"/>
    <w:rsid w:val="45505C97"/>
    <w:rsid w:val="4550785F"/>
    <w:rsid w:val="45521829"/>
    <w:rsid w:val="4555747A"/>
    <w:rsid w:val="4565155C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604DF"/>
    <w:rsid w:val="468C2B19"/>
    <w:rsid w:val="468C638D"/>
    <w:rsid w:val="469F5CBE"/>
    <w:rsid w:val="46A41C10"/>
    <w:rsid w:val="46A71700"/>
    <w:rsid w:val="46B51F2C"/>
    <w:rsid w:val="46ED1809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961EA1"/>
    <w:rsid w:val="47A61541"/>
    <w:rsid w:val="47B42327"/>
    <w:rsid w:val="47B440D5"/>
    <w:rsid w:val="47B63383"/>
    <w:rsid w:val="47C51615"/>
    <w:rsid w:val="47CA1B4A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25B85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B63E7D"/>
    <w:rsid w:val="48BE63E9"/>
    <w:rsid w:val="48C4125B"/>
    <w:rsid w:val="48D34A2F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5E2A1E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44B03"/>
    <w:rsid w:val="4BC50B39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41C78"/>
    <w:rsid w:val="4D814A59"/>
    <w:rsid w:val="4D865650"/>
    <w:rsid w:val="4D8C54DC"/>
    <w:rsid w:val="4D901140"/>
    <w:rsid w:val="4D924EB8"/>
    <w:rsid w:val="4D956757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22B79"/>
    <w:rsid w:val="4EBB634F"/>
    <w:rsid w:val="4ECA1B7D"/>
    <w:rsid w:val="4EE47996"/>
    <w:rsid w:val="4EF456FF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B372A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4566E6"/>
    <w:rsid w:val="514C35D0"/>
    <w:rsid w:val="51510956"/>
    <w:rsid w:val="5151508A"/>
    <w:rsid w:val="51600E2A"/>
    <w:rsid w:val="516473EA"/>
    <w:rsid w:val="516C5EF8"/>
    <w:rsid w:val="517C08CB"/>
    <w:rsid w:val="51873568"/>
    <w:rsid w:val="519530DD"/>
    <w:rsid w:val="51BA7D9C"/>
    <w:rsid w:val="51C25640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C3CE7"/>
    <w:rsid w:val="525E6503"/>
    <w:rsid w:val="527A5F1B"/>
    <w:rsid w:val="52910DFD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D2C7A"/>
    <w:rsid w:val="54D51A4B"/>
    <w:rsid w:val="54D9743E"/>
    <w:rsid w:val="54DD06D4"/>
    <w:rsid w:val="54EB3100"/>
    <w:rsid w:val="54F14BBA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53FF3"/>
    <w:rsid w:val="55EB785C"/>
    <w:rsid w:val="55ED52C6"/>
    <w:rsid w:val="55F674E6"/>
    <w:rsid w:val="55FB55C5"/>
    <w:rsid w:val="55FC6F38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298E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D402F0"/>
    <w:rsid w:val="56E10C5F"/>
    <w:rsid w:val="56F269C8"/>
    <w:rsid w:val="56FC15F5"/>
    <w:rsid w:val="57016832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917F1"/>
    <w:rsid w:val="589A4356"/>
    <w:rsid w:val="589D2963"/>
    <w:rsid w:val="58BA0865"/>
    <w:rsid w:val="58C148A4"/>
    <w:rsid w:val="58C425E6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76914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2F7"/>
    <w:rsid w:val="5A357CBF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21E85"/>
    <w:rsid w:val="5B755C47"/>
    <w:rsid w:val="5B797C67"/>
    <w:rsid w:val="5B7C4A52"/>
    <w:rsid w:val="5B800A46"/>
    <w:rsid w:val="5B8012C6"/>
    <w:rsid w:val="5B8B2F47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E01AB3"/>
    <w:rsid w:val="5FF05A6E"/>
    <w:rsid w:val="5FF137C3"/>
    <w:rsid w:val="601E1A8A"/>
    <w:rsid w:val="60375FC5"/>
    <w:rsid w:val="603F0748"/>
    <w:rsid w:val="604A517F"/>
    <w:rsid w:val="6051475F"/>
    <w:rsid w:val="605C60EC"/>
    <w:rsid w:val="60675D31"/>
    <w:rsid w:val="60690D8E"/>
    <w:rsid w:val="60691717"/>
    <w:rsid w:val="606A3A73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A26D69"/>
    <w:rsid w:val="60A30D33"/>
    <w:rsid w:val="60A968B8"/>
    <w:rsid w:val="60AF3851"/>
    <w:rsid w:val="60B3541A"/>
    <w:rsid w:val="60B42F40"/>
    <w:rsid w:val="60C969EB"/>
    <w:rsid w:val="60CC1D90"/>
    <w:rsid w:val="60EC26DA"/>
    <w:rsid w:val="60EC4488"/>
    <w:rsid w:val="60F026A0"/>
    <w:rsid w:val="60F63558"/>
    <w:rsid w:val="60FF41BB"/>
    <w:rsid w:val="61045C75"/>
    <w:rsid w:val="610761B7"/>
    <w:rsid w:val="61082472"/>
    <w:rsid w:val="61153112"/>
    <w:rsid w:val="611539DF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202723B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22E0D"/>
    <w:rsid w:val="62946750"/>
    <w:rsid w:val="629B6165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52D78"/>
    <w:rsid w:val="63DC790D"/>
    <w:rsid w:val="63E458EA"/>
    <w:rsid w:val="63E9714C"/>
    <w:rsid w:val="63FE1550"/>
    <w:rsid w:val="640B2E77"/>
    <w:rsid w:val="642108EC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17EC2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222B6E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770C98"/>
    <w:rsid w:val="667E2026"/>
    <w:rsid w:val="66823A94"/>
    <w:rsid w:val="668313EA"/>
    <w:rsid w:val="6688668C"/>
    <w:rsid w:val="668D4017"/>
    <w:rsid w:val="66950DF7"/>
    <w:rsid w:val="66A03D4A"/>
    <w:rsid w:val="66A63182"/>
    <w:rsid w:val="66BC0A58"/>
    <w:rsid w:val="66BE423A"/>
    <w:rsid w:val="66CC0FE3"/>
    <w:rsid w:val="66D85D11"/>
    <w:rsid w:val="66D93700"/>
    <w:rsid w:val="66DB1226"/>
    <w:rsid w:val="66F81F24"/>
    <w:rsid w:val="67006681"/>
    <w:rsid w:val="67103466"/>
    <w:rsid w:val="671357D7"/>
    <w:rsid w:val="671B7875"/>
    <w:rsid w:val="673504EF"/>
    <w:rsid w:val="67550AE6"/>
    <w:rsid w:val="675859D1"/>
    <w:rsid w:val="67674868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212C69"/>
    <w:rsid w:val="683A360D"/>
    <w:rsid w:val="683D5975"/>
    <w:rsid w:val="6841330B"/>
    <w:rsid w:val="68452682"/>
    <w:rsid w:val="685F19E3"/>
    <w:rsid w:val="68660FC4"/>
    <w:rsid w:val="687552DE"/>
    <w:rsid w:val="687A4A6F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C041DB"/>
    <w:rsid w:val="68CA1553"/>
    <w:rsid w:val="68D97D65"/>
    <w:rsid w:val="68DD28B2"/>
    <w:rsid w:val="68DD2925"/>
    <w:rsid w:val="68E048D2"/>
    <w:rsid w:val="68FE11F2"/>
    <w:rsid w:val="690F51B7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9EC72A7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01C86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0F149F"/>
    <w:rsid w:val="6B152CE6"/>
    <w:rsid w:val="6B1E4C20"/>
    <w:rsid w:val="6B1E7934"/>
    <w:rsid w:val="6B252A70"/>
    <w:rsid w:val="6B2C2051"/>
    <w:rsid w:val="6B3134EF"/>
    <w:rsid w:val="6B6C4B43"/>
    <w:rsid w:val="6B6C68F1"/>
    <w:rsid w:val="6B737BEB"/>
    <w:rsid w:val="6B7632CC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3116E2"/>
    <w:rsid w:val="6C327B3B"/>
    <w:rsid w:val="6C36217B"/>
    <w:rsid w:val="6C4438F4"/>
    <w:rsid w:val="6C5A499B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CF92406"/>
    <w:rsid w:val="6D013069"/>
    <w:rsid w:val="6D0D7C60"/>
    <w:rsid w:val="6D17288C"/>
    <w:rsid w:val="6D196605"/>
    <w:rsid w:val="6D1F0D27"/>
    <w:rsid w:val="6D302B94"/>
    <w:rsid w:val="6D30394E"/>
    <w:rsid w:val="6D4C011E"/>
    <w:rsid w:val="6D673814"/>
    <w:rsid w:val="6D7D4DE5"/>
    <w:rsid w:val="6D8048D6"/>
    <w:rsid w:val="6D855A48"/>
    <w:rsid w:val="6D8A305E"/>
    <w:rsid w:val="6D995997"/>
    <w:rsid w:val="6DA24C20"/>
    <w:rsid w:val="6DB850B3"/>
    <w:rsid w:val="6DBE53FE"/>
    <w:rsid w:val="6DCA3DA3"/>
    <w:rsid w:val="6DCC7B1B"/>
    <w:rsid w:val="6DDF6AD5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166E3"/>
    <w:rsid w:val="6F880045"/>
    <w:rsid w:val="6F8C57B4"/>
    <w:rsid w:val="6F9739F5"/>
    <w:rsid w:val="6FA523D2"/>
    <w:rsid w:val="6FAC19B2"/>
    <w:rsid w:val="6FB24AEE"/>
    <w:rsid w:val="6FDB5DF3"/>
    <w:rsid w:val="6FEE1FCA"/>
    <w:rsid w:val="6FFD045F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E1B56"/>
    <w:rsid w:val="70F133F4"/>
    <w:rsid w:val="710B2708"/>
    <w:rsid w:val="7130224D"/>
    <w:rsid w:val="713734FD"/>
    <w:rsid w:val="714A4664"/>
    <w:rsid w:val="714A76D4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4031DBD"/>
    <w:rsid w:val="74063606"/>
    <w:rsid w:val="740C6EC3"/>
    <w:rsid w:val="741464E0"/>
    <w:rsid w:val="7419513C"/>
    <w:rsid w:val="741B0EB4"/>
    <w:rsid w:val="74220495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9251A6"/>
    <w:rsid w:val="75A26A30"/>
    <w:rsid w:val="75A82C1C"/>
    <w:rsid w:val="75AE7B06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1D53B8"/>
    <w:rsid w:val="7625601A"/>
    <w:rsid w:val="76285B0A"/>
    <w:rsid w:val="76432944"/>
    <w:rsid w:val="76445D7A"/>
    <w:rsid w:val="764B35A7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C6382D"/>
    <w:rsid w:val="77D83BF3"/>
    <w:rsid w:val="77DA1086"/>
    <w:rsid w:val="77E31BB3"/>
    <w:rsid w:val="77F42A27"/>
    <w:rsid w:val="77F55EC0"/>
    <w:rsid w:val="77FC0FFD"/>
    <w:rsid w:val="77FC2DAB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01431"/>
    <w:rsid w:val="7A360C00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C0466D2"/>
    <w:rsid w:val="7C06244A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7004C3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207CC7"/>
    <w:rsid w:val="7F3379FA"/>
    <w:rsid w:val="7F344DA2"/>
    <w:rsid w:val="7F39114B"/>
    <w:rsid w:val="7F3C17C9"/>
    <w:rsid w:val="7F427C3D"/>
    <w:rsid w:val="7F4F235A"/>
    <w:rsid w:val="7F567244"/>
    <w:rsid w:val="7F5D6825"/>
    <w:rsid w:val="7F696111"/>
    <w:rsid w:val="7F6F47AA"/>
    <w:rsid w:val="7F6F6558"/>
    <w:rsid w:val="7F853FCE"/>
    <w:rsid w:val="7F991CFF"/>
    <w:rsid w:val="7F9F5A2A"/>
    <w:rsid w:val="7FAF619A"/>
    <w:rsid w:val="7FC34B98"/>
    <w:rsid w:val="7FD05249"/>
    <w:rsid w:val="7FDB599C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7599</Words>
  <Characters>13027</Characters>
  <Lines>0</Lines>
  <Paragraphs>0</Paragraphs>
  <TotalTime>62</TotalTime>
  <ScaleCrop>false</ScaleCrop>
  <LinksUpToDate>false</LinksUpToDate>
  <CharactersWithSpaces>16017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2023-03-17T10:18:16Z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8AFBFEC0B4C24FC9B9ABEF4351105A84</vt:lpwstr>
  </property>
  <property fmtid="{D5CDD505-2E9C-101B-9397-08002B2CF9AE}" pid="5" name="commondata">
    <vt:lpwstr>eyJjb3VudCI6NDAzLCJoZGlkIjoiNjdhMTMwNDYzZWIwOTU0NDRlYjIzNmI5NWQ1MzBlYjAiLCJ1c2VyQ291bnQiOjQwM30=</vt:lpwstr>
  </property>
</Properties>
</file>