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2022年数字建筑管理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2022年数字建筑管理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研究中国市场数字建筑管理现状及未来发展趋势，侧重分析在中国市场扮演重要角色的企业，重点呈现这些企业在中国市场的数字建筑管理收入、市场份额、市场定位、发展计划、产品及服务等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据QYR最新调研，2021年中国数字建筑管理市场销售收入达到了 万元，预计2028年可以达到 万元，2022-2028期间年复合增长率(CAGR)为 %。中国市场核心厂商包括Autodesk、Procore、Oracle、Trimble和Sage等，2021年前三大厂商，占有大约 %的市场份额。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从产品类型方面来看，基于云占有重要地位，预计2028年份额将达到 %。同时就应用来看，承包商在2021年份额大约是 %，未来几年CAGR大约为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Autodesk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Procore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Oracle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Trimble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Bentley Systems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Fieldwire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Jonas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Buildertrend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eSUB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CoConstruc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PENTA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CMiC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RedTeam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Bluebeam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Jinshi Software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Glodon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Yonyou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基于云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内部部署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承包商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业主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管理人员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工程师和建筑师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建筑商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华东地区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华中地区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西北及东北地区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第1章：报告统计范围、产品细分及中国总体规模及增长率，2017-2028年；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第2章：中国市场数字建筑管理主要企业竞争分析，主要包括数字建筑管理收入、市场份额、及行业集中度分析；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第3章：中国数字建筑管理主要地区市场分析，包括规模及份额等；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第4章：中国市场数字建筑管理主要企业基本情况介绍，包括公司简介、数字建筑管理产品、数字建筑管理收入及最新动态等；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第5章：中国不同产品类型数字建筑管理规模及份额等；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第6章：中国不同应用数字建筑管理规模及份额等；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数字建筑管理市场概述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数字建筑管理市场概述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不同产品类型数字建筑管理分析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中国市场不同产品类型数字建筑管理市场规模对比（2017 VS 2021 VS 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基于云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内部部署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从不同应用，数字建筑管理主要包括如下几个方面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中国市场不同应用数字建筑管理市场规模对比（2017 VS 2021 VS 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承包商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业主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管理人员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工程师和建筑师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建筑商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中国数字建筑管理市场规模现状及未来趋势（2017-2028）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中国市场数字建筑管理主要企业分析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中国市场主要企业数字建筑管理规模及市场份额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中国市场主要企业总部、主要市场区域、进入数字建筑管理市场日期、提供的产品及服务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数字建筑管理行业集中度、竞争程度分析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数字建筑管理行业集中度分析：2021中国市场Top 5厂商市场份额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中国市场数字建筑管理第一梯队、第二梯队和第三梯队厂商及市场份额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新增投资及市场并购活动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中国数字建筑管理主要地区分析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中国主要地区数字建筑管理市场规模分析：2017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中国主要地区数字建筑管理规模及份额（2017-2022）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中国主要地区数字建筑管理规模及份额预测（2023-2028）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华东地区数字建筑管理市场规模及预测（2017-2028）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华南地区数字建筑管理市场规模及预测（2017-2028）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华北地区数字建筑管理市场规模及预测（2017-2028）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华中地区数字建筑管理市场规模及预测（2017-2028）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西南地区数字建筑管理市场规模及预测（2017-2028）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西北及东北地区数字建筑管理市场规模及预测（2017-2028）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数字建筑管理主要企业分析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Autodesk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Autodesk公司信息、总部、数字建筑管理市场地位以及主要的竞争对手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Autodesk数字建筑管理产品及服务介绍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Autodesk在中国市场数字建筑管理收入（万元）及毛利率(2017-2022)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Autodesk公司简介及主要业务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Procore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Procore公司信息、总部、数字建筑管理市场地位以及主要的竞争对手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Procore数字建筑管理产品及服务介绍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Procore在中国市场数字建筑管理收入（万元）及毛利率(2017-2022)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Procore公司简介及主要业务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Oracle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4.3.1 Oracle公司信息、总部、数字建筑管理市场地位以及主要的竞争对手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4.3.2 Oracle数字建筑管理产品及服务介绍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4.3.3 Oracle在中国市场数字建筑管理收入（万元）及毛利率(2017-2022)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4.3.4 Oracle公司简介及主要业务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Trimble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4.4.1 Trimble公司信息、总部、数字建筑管理市场地位以及主要的竞争对手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4.4.2 Trimble数字建筑管理产品及服务介绍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4.4.3 Trimble在中国市场数字建筑管理收入（万元）及毛利率(2017-2022)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4.4.4 Trimble公司简介及主要业务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Sage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4.5.1 Sage公司信息、总部、数字建筑管理市场地位以及主要的竞争对手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4.5.2 Sage数字建筑管理产品及服务介绍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4.5.3 Sage在中国市场数字建筑管理收入（万元）及毛利率(2017-2022)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4.5.4 Sage公司简介及主要业务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Bentley Systems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Bentley Systems公司信息、总部、数字建筑管理市场地位以及主要的竞争对手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Bentley Systems数字建筑管理产品及服务介绍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4.6.3 Bentley Systems在中国市场数字建筑管理收入（万元）及毛利率(2017-2022)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4.6.4 Bentley Systems公司简介及主要业务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Fieldwire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4.7.1 Fieldwire公司信息、总部、数字建筑管理市场地位以及主要的竞争对手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4.7.2 Fieldwire数字建筑管理产品及服务介绍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4.7.3 Fieldwire在中国市场数字建筑管理收入（万元）及毛利率(2017-2022)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4.7.4 Fieldwire公司简介及主要业务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Jonas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4.8.1 Jonas公司信息、总部、数字建筑管理市场地位以及主要的竞争对手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4.8.2 Jonas数字建筑管理产品及服务介绍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4.8.3 Jonas在中国市场数字建筑管理收入（万元）及毛利率(2017-2022)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4.8.4 Jonas公司简介及主要业务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4.9 Buildertrend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4.9.1 Buildertrend公司信息、总部、数字建筑管理市场地位以及主要的竞争对手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4.9.2 Buildertrend数字建筑管理产品及服务介绍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4.9.3 Buildertrend在中国市场数字建筑管理收入（万元）及毛利率(2017-2022)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4.9.4 Buildertrend公司简介及主要业务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4.10 eSUB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4.10.1 eSUB公司信息、总部、数字建筑管理市场地位以及主要的竞争对手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4.10.2 eSUB数字建筑管理产品及服务介绍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4.10.3 eSUB在中国市场数字建筑管理收入（万元）及毛利率(2017-2022)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4.10.4 eSUB公司简介及主要业务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4.11 CoConstruc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4.11.1 CoConstruc基本信息、数字建筑管理生产基地、总部、竞争对手及市场地位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4.11.2 CoConstruc数字建筑管理产品及服务介绍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4.11.3 CoConstruc在中国市场数字建筑管理收入（万元）及毛利率(2017-2022)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4.11.4 CoConstruc公司简介及主要业务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4.12 PENTA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4.12.1 PENTA基本信息、数字建筑管理生产基地、总部、竞争对手及市场地位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4.12.2 PENTA数字建筑管理产品及服务介绍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4.12.3 PENTA在中国市场数字建筑管理收入（万元）及毛利率(2017-2022)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4.12.4 PENTA公司简介及主要业务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4.13 CMiC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4.13.1 CMiC基本信息、数字建筑管理生产基地、总部、竞争对手及市场地位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4.13.2 CMiC数字建筑管理产品及服务介绍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4.13.3 CMiC在中国市场数字建筑管理收入（万元）及毛利率(2017-2022)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4.13.4 CMiC公司简介及主要业务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4.14 RedTeam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4.14.1 RedTeam基本信息、数字建筑管理生产基地、总部、竞争对手及市场地位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4.14.2 RedTeam数字建筑管理产品及服务介绍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4.14.3 RedTeam在中国市场数字建筑管理收入（万元）及毛利率(2017-2022)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4.14.4 RedTeam公司简介及主要业务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4.15 Bluebeam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4.15.1 Bluebeam基本信息、数字建筑管理生产基地、总部、竞争对手及市场地位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4.15.2 Bluebeam数字建筑管理产品及服务介绍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4.15.3 Bluebeam在中国市场数字建筑管理收入（万元）及毛利率(2017-2022)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4.15.4 Bluebeam公司简介及主要业务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4.16 Jinshi Software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4.16.1 Jinshi Software基本信息、数字建筑管理生产基地、总部、竞争对手及市场地位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4.16.2 Jinshi Software数字建筑管理产品及服务介绍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4.16.3 Jinshi Software在中国市场数字建筑管理收入（万元）及毛利率(2017-2022)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4.16.4 Jinshi Software公司简介及主要业务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4.17 Glodon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4.17.1 Glodon基本信息、数字建筑管理生产基地、总部、竞争对手及市场地位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4.17.2 Glodon数字建筑管理产品及服务介绍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4.17.3 Glodon在中国市场数字建筑管理收入（万元）及毛利率(2017-2022)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4.17.4 Glodon公司简介及主要业务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4.18 Yonyou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4.18.1 Yonyou基本信息、数字建筑管理生产基地、总部、竞争对手及市场地位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4.18.2 Yonyou数字建筑管理产品及服务介绍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4.18.3 Yonyou在中国市场数字建筑管理收入（万元）及毛利率(2017-2022)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4.18.4 Yonyou公司简介及主要业务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不同类型数字建筑管理规模及预测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中国市场不同类型数字建筑管理规模及市场份额（2017-2022）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中国市场不同类型数字建筑管理规模预测（2023-2028）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不同应用数字建筑管理分析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中国市场不同应用数字建筑管理规模及市场份额（2017-2022）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中国市场不同应用数字建筑管理规模预测（2023-2028）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行业发展机遇和风险分析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数字建筑管理行业发展机遇及主要驱动因素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数字建筑管理行业发展面临的风险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数字建筑管理行业政策分析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数字建筑管理中国企业SWOT分析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数字建筑管理行业产业链简介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数字建筑管理行业供应链分析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主要原材料及供应情况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数字建筑管理行业主要下游客户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数字建筑管理行业采购模式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数字建筑管理行业开发/生产模式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数字建筑管理行业销售模式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研究结果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B2476A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A3100D"/>
    <w:rsid w:val="01B51143"/>
    <w:rsid w:val="01E52DF6"/>
    <w:rsid w:val="01FD3441"/>
    <w:rsid w:val="022952B7"/>
    <w:rsid w:val="022A20AD"/>
    <w:rsid w:val="0235549D"/>
    <w:rsid w:val="02394999"/>
    <w:rsid w:val="024242BB"/>
    <w:rsid w:val="024A64DB"/>
    <w:rsid w:val="027F1500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8F2452"/>
    <w:rsid w:val="039B5D11"/>
    <w:rsid w:val="03A24C2B"/>
    <w:rsid w:val="03F63B3D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9761E0"/>
    <w:rsid w:val="05B71CEB"/>
    <w:rsid w:val="05B96C80"/>
    <w:rsid w:val="05C05FA5"/>
    <w:rsid w:val="05D03D33"/>
    <w:rsid w:val="061502A7"/>
    <w:rsid w:val="061C6B2D"/>
    <w:rsid w:val="061F6802"/>
    <w:rsid w:val="062E4C3D"/>
    <w:rsid w:val="062E6905"/>
    <w:rsid w:val="063F0270"/>
    <w:rsid w:val="067A09FA"/>
    <w:rsid w:val="067E6679"/>
    <w:rsid w:val="069F6334"/>
    <w:rsid w:val="06AA2137"/>
    <w:rsid w:val="06B741DD"/>
    <w:rsid w:val="06BA25C5"/>
    <w:rsid w:val="06BF4D3C"/>
    <w:rsid w:val="06C1202B"/>
    <w:rsid w:val="06D8655C"/>
    <w:rsid w:val="06E20FAC"/>
    <w:rsid w:val="06EA7680"/>
    <w:rsid w:val="06EC5E8E"/>
    <w:rsid w:val="06FA1737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477884"/>
    <w:rsid w:val="0A501AA3"/>
    <w:rsid w:val="0A574669"/>
    <w:rsid w:val="0A6825B7"/>
    <w:rsid w:val="0A75239A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5054C8"/>
    <w:rsid w:val="0D764F9A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4340C"/>
    <w:rsid w:val="0E984B91"/>
    <w:rsid w:val="0EA2285E"/>
    <w:rsid w:val="0ED05760"/>
    <w:rsid w:val="0F091857"/>
    <w:rsid w:val="0F0A045B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B55F1"/>
    <w:rsid w:val="12FC4C4A"/>
    <w:rsid w:val="133C10D2"/>
    <w:rsid w:val="1367594E"/>
    <w:rsid w:val="13761D7B"/>
    <w:rsid w:val="13813FAC"/>
    <w:rsid w:val="13992BE4"/>
    <w:rsid w:val="13A27CA3"/>
    <w:rsid w:val="13D05C32"/>
    <w:rsid w:val="13D855BA"/>
    <w:rsid w:val="13E95CD4"/>
    <w:rsid w:val="14220FB9"/>
    <w:rsid w:val="143A727F"/>
    <w:rsid w:val="143B7102"/>
    <w:rsid w:val="14492CFB"/>
    <w:rsid w:val="147561B7"/>
    <w:rsid w:val="14856F0D"/>
    <w:rsid w:val="14874462"/>
    <w:rsid w:val="14BD732A"/>
    <w:rsid w:val="14CC4197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D47DB"/>
    <w:rsid w:val="18F669FA"/>
    <w:rsid w:val="19104BC2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B102525"/>
    <w:rsid w:val="1B34418A"/>
    <w:rsid w:val="1B422063"/>
    <w:rsid w:val="1B4B4899"/>
    <w:rsid w:val="1B6044BF"/>
    <w:rsid w:val="1B73563B"/>
    <w:rsid w:val="1B7A52DC"/>
    <w:rsid w:val="1B7C2AB3"/>
    <w:rsid w:val="1B7D343C"/>
    <w:rsid w:val="1B813577"/>
    <w:rsid w:val="1B817EA2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AB0DBC"/>
    <w:rsid w:val="1EAE4781"/>
    <w:rsid w:val="1EBA6F32"/>
    <w:rsid w:val="1EDA63A5"/>
    <w:rsid w:val="1EED76E0"/>
    <w:rsid w:val="1F180EF9"/>
    <w:rsid w:val="1F261F29"/>
    <w:rsid w:val="1F2A3E24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D57123"/>
    <w:rsid w:val="1FE84D30"/>
    <w:rsid w:val="1FED52E1"/>
    <w:rsid w:val="1FFD529D"/>
    <w:rsid w:val="20107F24"/>
    <w:rsid w:val="20165A04"/>
    <w:rsid w:val="201E5DE0"/>
    <w:rsid w:val="202E3BA1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AC663D"/>
    <w:rsid w:val="21AD1366"/>
    <w:rsid w:val="21C01B6C"/>
    <w:rsid w:val="21D749C3"/>
    <w:rsid w:val="21E40B6E"/>
    <w:rsid w:val="21F94D14"/>
    <w:rsid w:val="22225160"/>
    <w:rsid w:val="2229302F"/>
    <w:rsid w:val="22340741"/>
    <w:rsid w:val="2238098F"/>
    <w:rsid w:val="225E6657"/>
    <w:rsid w:val="22640CC3"/>
    <w:rsid w:val="228278F4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A06719"/>
    <w:rsid w:val="26A67839"/>
    <w:rsid w:val="26BA71BF"/>
    <w:rsid w:val="26BA7C60"/>
    <w:rsid w:val="26ED7781"/>
    <w:rsid w:val="26F750A4"/>
    <w:rsid w:val="271379F0"/>
    <w:rsid w:val="274F42C8"/>
    <w:rsid w:val="275E4056"/>
    <w:rsid w:val="276F0494"/>
    <w:rsid w:val="27707AEE"/>
    <w:rsid w:val="2775510D"/>
    <w:rsid w:val="27917E2C"/>
    <w:rsid w:val="279F64C3"/>
    <w:rsid w:val="27A13FD6"/>
    <w:rsid w:val="27D364A8"/>
    <w:rsid w:val="27DA77F2"/>
    <w:rsid w:val="27DE2C9A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E388C"/>
    <w:rsid w:val="28B60F25"/>
    <w:rsid w:val="29103779"/>
    <w:rsid w:val="29211D4D"/>
    <w:rsid w:val="29302B74"/>
    <w:rsid w:val="293677ED"/>
    <w:rsid w:val="2989303D"/>
    <w:rsid w:val="29900C2F"/>
    <w:rsid w:val="29AB3C09"/>
    <w:rsid w:val="29C0416E"/>
    <w:rsid w:val="29C137C7"/>
    <w:rsid w:val="2A095D01"/>
    <w:rsid w:val="2A176C4D"/>
    <w:rsid w:val="2A1C76E6"/>
    <w:rsid w:val="2A307018"/>
    <w:rsid w:val="2A497728"/>
    <w:rsid w:val="2A4A6D87"/>
    <w:rsid w:val="2A9B4195"/>
    <w:rsid w:val="2AC0724B"/>
    <w:rsid w:val="2AC41D98"/>
    <w:rsid w:val="2AFD2549"/>
    <w:rsid w:val="2B002039"/>
    <w:rsid w:val="2B027D25"/>
    <w:rsid w:val="2B150FC4"/>
    <w:rsid w:val="2B382B44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90A8A"/>
    <w:rsid w:val="2C566E8F"/>
    <w:rsid w:val="2C5C55E3"/>
    <w:rsid w:val="2C615E6B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B42A0B"/>
    <w:rsid w:val="2EB51CD8"/>
    <w:rsid w:val="2EB56F2D"/>
    <w:rsid w:val="2EBF0997"/>
    <w:rsid w:val="2ED1509A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8A5440"/>
    <w:rsid w:val="2F9A4353"/>
    <w:rsid w:val="2FAC5648"/>
    <w:rsid w:val="2FB65B9E"/>
    <w:rsid w:val="2FDB1BC9"/>
    <w:rsid w:val="2FF46177"/>
    <w:rsid w:val="30081C57"/>
    <w:rsid w:val="300F2386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60F81"/>
    <w:rsid w:val="30CC23DC"/>
    <w:rsid w:val="30D84C78"/>
    <w:rsid w:val="30ED707D"/>
    <w:rsid w:val="310701CB"/>
    <w:rsid w:val="311E24C1"/>
    <w:rsid w:val="31934188"/>
    <w:rsid w:val="31E85CA8"/>
    <w:rsid w:val="31EB220A"/>
    <w:rsid w:val="31F918F3"/>
    <w:rsid w:val="31F96532"/>
    <w:rsid w:val="32111BAB"/>
    <w:rsid w:val="32274116"/>
    <w:rsid w:val="322A27BF"/>
    <w:rsid w:val="322D3DB8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806BDD"/>
    <w:rsid w:val="3397070A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40634A0"/>
    <w:rsid w:val="34380E16"/>
    <w:rsid w:val="34652146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56002F"/>
    <w:rsid w:val="355D2DF6"/>
    <w:rsid w:val="356C3C0C"/>
    <w:rsid w:val="357E4BF5"/>
    <w:rsid w:val="3587674A"/>
    <w:rsid w:val="35983723"/>
    <w:rsid w:val="359A2D7C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496943"/>
    <w:rsid w:val="386C5D3E"/>
    <w:rsid w:val="3871335D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D7423FD"/>
    <w:rsid w:val="3D7D00DC"/>
    <w:rsid w:val="3D7E0E7E"/>
    <w:rsid w:val="3D826B73"/>
    <w:rsid w:val="3DBE1FC2"/>
    <w:rsid w:val="3DD86F3A"/>
    <w:rsid w:val="3DDC316C"/>
    <w:rsid w:val="3DF91843"/>
    <w:rsid w:val="3E41478A"/>
    <w:rsid w:val="3E5201BC"/>
    <w:rsid w:val="3E5B23DB"/>
    <w:rsid w:val="3E5B3B51"/>
    <w:rsid w:val="3E6E3DBF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B6C60"/>
    <w:rsid w:val="408C3A72"/>
    <w:rsid w:val="408F792A"/>
    <w:rsid w:val="40914F84"/>
    <w:rsid w:val="409A1C76"/>
    <w:rsid w:val="40A82EFC"/>
    <w:rsid w:val="40AC0B88"/>
    <w:rsid w:val="40C20164"/>
    <w:rsid w:val="40D24A7A"/>
    <w:rsid w:val="40D31E9E"/>
    <w:rsid w:val="40DF4137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6C3F"/>
    <w:rsid w:val="41E47950"/>
    <w:rsid w:val="421847E2"/>
    <w:rsid w:val="421D2BB5"/>
    <w:rsid w:val="421D2C97"/>
    <w:rsid w:val="42207AA0"/>
    <w:rsid w:val="422A387A"/>
    <w:rsid w:val="42302DFC"/>
    <w:rsid w:val="427342EC"/>
    <w:rsid w:val="427C5579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D0F6A"/>
    <w:rsid w:val="447E20A0"/>
    <w:rsid w:val="44A01C25"/>
    <w:rsid w:val="44A37EC3"/>
    <w:rsid w:val="44AE215C"/>
    <w:rsid w:val="44BC4E15"/>
    <w:rsid w:val="44CD4598"/>
    <w:rsid w:val="44D949F1"/>
    <w:rsid w:val="44F4256A"/>
    <w:rsid w:val="44F920D0"/>
    <w:rsid w:val="45040E37"/>
    <w:rsid w:val="45054A10"/>
    <w:rsid w:val="45113714"/>
    <w:rsid w:val="45157D14"/>
    <w:rsid w:val="45255158"/>
    <w:rsid w:val="45383F3C"/>
    <w:rsid w:val="4555747A"/>
    <w:rsid w:val="45684AE6"/>
    <w:rsid w:val="4576093C"/>
    <w:rsid w:val="45A00B19"/>
    <w:rsid w:val="45B7081F"/>
    <w:rsid w:val="45C6230C"/>
    <w:rsid w:val="462260A9"/>
    <w:rsid w:val="46235014"/>
    <w:rsid w:val="462501D5"/>
    <w:rsid w:val="463958E6"/>
    <w:rsid w:val="463F246D"/>
    <w:rsid w:val="464247F9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C1F4A"/>
    <w:rsid w:val="47912301"/>
    <w:rsid w:val="47A61541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311628"/>
    <w:rsid w:val="4A372A74"/>
    <w:rsid w:val="4A3922B8"/>
    <w:rsid w:val="4A85368F"/>
    <w:rsid w:val="4A881286"/>
    <w:rsid w:val="4A932ECE"/>
    <w:rsid w:val="4ABD08DC"/>
    <w:rsid w:val="4ACC3EEE"/>
    <w:rsid w:val="4AD127C8"/>
    <w:rsid w:val="4AF9521E"/>
    <w:rsid w:val="4B124C0F"/>
    <w:rsid w:val="4B242DE5"/>
    <w:rsid w:val="4B2701C1"/>
    <w:rsid w:val="4B3117D6"/>
    <w:rsid w:val="4B655548"/>
    <w:rsid w:val="4B9E19F4"/>
    <w:rsid w:val="4BA07DE3"/>
    <w:rsid w:val="4BA8113B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A70C7"/>
    <w:rsid w:val="4CC60DB4"/>
    <w:rsid w:val="4CFB2B99"/>
    <w:rsid w:val="4D176CDD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F36049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3E60D4"/>
    <w:rsid w:val="51510956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B7228"/>
    <w:rsid w:val="53F15CD4"/>
    <w:rsid w:val="54024CD1"/>
    <w:rsid w:val="5435198C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A4E5A"/>
    <w:rsid w:val="57C47138"/>
    <w:rsid w:val="57CB607D"/>
    <w:rsid w:val="57E650FB"/>
    <w:rsid w:val="57EC6F82"/>
    <w:rsid w:val="5808311F"/>
    <w:rsid w:val="5813308A"/>
    <w:rsid w:val="58144F27"/>
    <w:rsid w:val="581E0F7F"/>
    <w:rsid w:val="582715F5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1C3800"/>
    <w:rsid w:val="592B065B"/>
    <w:rsid w:val="593C17F4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C094B"/>
    <w:rsid w:val="5CAD396D"/>
    <w:rsid w:val="5CAD75CF"/>
    <w:rsid w:val="5CC1185D"/>
    <w:rsid w:val="5CCA0FB2"/>
    <w:rsid w:val="5CDD33AE"/>
    <w:rsid w:val="5CFE45D1"/>
    <w:rsid w:val="5D3968F1"/>
    <w:rsid w:val="5D5E7BC3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B57238"/>
    <w:rsid w:val="5ED24F0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A0B67"/>
    <w:rsid w:val="5F85016E"/>
    <w:rsid w:val="5F9E6D95"/>
    <w:rsid w:val="5FF137C3"/>
    <w:rsid w:val="601E1A8A"/>
    <w:rsid w:val="60375FC5"/>
    <w:rsid w:val="603F0748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972270"/>
    <w:rsid w:val="619E0A91"/>
    <w:rsid w:val="61C001AC"/>
    <w:rsid w:val="61C61E4C"/>
    <w:rsid w:val="61C6487B"/>
    <w:rsid w:val="61C90DAA"/>
    <w:rsid w:val="61D77CEC"/>
    <w:rsid w:val="61EA269E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568AE"/>
    <w:rsid w:val="62946750"/>
    <w:rsid w:val="62AE0A41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FE1550"/>
    <w:rsid w:val="644366BF"/>
    <w:rsid w:val="644B3444"/>
    <w:rsid w:val="64505303"/>
    <w:rsid w:val="647927F9"/>
    <w:rsid w:val="64847F0B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E423A"/>
    <w:rsid w:val="67006681"/>
    <w:rsid w:val="671357D7"/>
    <w:rsid w:val="67550AE6"/>
    <w:rsid w:val="675859D1"/>
    <w:rsid w:val="6775711A"/>
    <w:rsid w:val="6782148E"/>
    <w:rsid w:val="678E364A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9537F1"/>
    <w:rsid w:val="689803F1"/>
    <w:rsid w:val="689B046A"/>
    <w:rsid w:val="68B76F6F"/>
    <w:rsid w:val="68B86FA3"/>
    <w:rsid w:val="68C041DB"/>
    <w:rsid w:val="68D97D65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3656CE"/>
    <w:rsid w:val="6A3B63DF"/>
    <w:rsid w:val="6A7245A8"/>
    <w:rsid w:val="6A997972"/>
    <w:rsid w:val="6AAC47D0"/>
    <w:rsid w:val="6AAD0439"/>
    <w:rsid w:val="6AB37396"/>
    <w:rsid w:val="6ADB5443"/>
    <w:rsid w:val="6B152CE6"/>
    <w:rsid w:val="6B3134EF"/>
    <w:rsid w:val="6B737BEB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C93847"/>
    <w:rsid w:val="6F16104D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82C14"/>
    <w:rsid w:val="72102360"/>
    <w:rsid w:val="72237D08"/>
    <w:rsid w:val="72254EA7"/>
    <w:rsid w:val="72283418"/>
    <w:rsid w:val="724A3778"/>
    <w:rsid w:val="72636FD7"/>
    <w:rsid w:val="72B131C6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F020E"/>
    <w:rsid w:val="75832D5B"/>
    <w:rsid w:val="75A26A30"/>
    <w:rsid w:val="75F67D31"/>
    <w:rsid w:val="7603715B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45AC6"/>
    <w:rsid w:val="7706219D"/>
    <w:rsid w:val="770734AF"/>
    <w:rsid w:val="771039C0"/>
    <w:rsid w:val="77147432"/>
    <w:rsid w:val="77405D68"/>
    <w:rsid w:val="775C4448"/>
    <w:rsid w:val="776331FE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E31BB3"/>
    <w:rsid w:val="77F42A27"/>
    <w:rsid w:val="77FE3D94"/>
    <w:rsid w:val="78003FA4"/>
    <w:rsid w:val="78145988"/>
    <w:rsid w:val="783A666A"/>
    <w:rsid w:val="784E31E5"/>
    <w:rsid w:val="786C5ECD"/>
    <w:rsid w:val="78932B61"/>
    <w:rsid w:val="78AE17AF"/>
    <w:rsid w:val="78B676BA"/>
    <w:rsid w:val="78DA7131"/>
    <w:rsid w:val="78ED15CB"/>
    <w:rsid w:val="79130B44"/>
    <w:rsid w:val="79151E55"/>
    <w:rsid w:val="79365B23"/>
    <w:rsid w:val="794121CF"/>
    <w:rsid w:val="79563CE2"/>
    <w:rsid w:val="79635B65"/>
    <w:rsid w:val="796D0C75"/>
    <w:rsid w:val="797E4BE3"/>
    <w:rsid w:val="798824CB"/>
    <w:rsid w:val="799E3333"/>
    <w:rsid w:val="79BF1AE8"/>
    <w:rsid w:val="79CC5E49"/>
    <w:rsid w:val="79D344C4"/>
    <w:rsid w:val="79D9190A"/>
    <w:rsid w:val="79DD4D9E"/>
    <w:rsid w:val="79EE0E9A"/>
    <w:rsid w:val="79EE40DD"/>
    <w:rsid w:val="79F467B9"/>
    <w:rsid w:val="7A360C00"/>
    <w:rsid w:val="7A677E27"/>
    <w:rsid w:val="7A6F5299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9713C"/>
    <w:rsid w:val="7BE418FB"/>
    <w:rsid w:val="7BE94E67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FC32FA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4105</Words>
  <Characters>6147</Characters>
  <Lines>0</Lines>
  <Paragraphs>0</Paragraphs>
  <TotalTime>847</TotalTime>
  <ScaleCrop>false</ScaleCrop>
  <LinksUpToDate>false</LinksUpToDate>
  <CharactersWithSpaces>7637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2022-04-22T08:20:31Z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24B2368A20E1413EA84E630673ACC9F1</vt:lpwstr>
  </property>
  <property fmtid="{D5CDD505-2E9C-101B-9397-08002B2CF9AE}" pid="5" name="commondata">
    <vt:lpwstr>eyJjb3VudCI6MjYxLCJoZGlkIjoiNjdhMTMwNDYzZWIwOTU0NDRlYjIzNmI5NWQ1MzBlYjAiLCJ1c2VyQ291bnQiOjI2MX0=</vt:lpwstr>
  </property>
</Properties>
</file>