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00" w:afterAutospacing="0" w:line="42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激光气体分析仪可行性研究报告，预计2029年全球激光气体分析仪市场规模将达到6.7亿美元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pBdr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</w:pBdr>
                              <w:shd w:val="clear" w:fill="F8F8F8"/>
                              <w:spacing w:before="0" w:beforeAutospacing="0" w:after="0" w:afterAutospacing="0" w:line="330" w:lineRule="atLeast"/>
                              <w:ind w:left="0" w:right="0" w:firstLine="0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7"/>
                                <w:szCs w:val="27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0288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激光气体分析仪可行性研究报告，预计2029年全球激光气体分析仪市场规模将达到6.7亿美元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pBdr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</w:pBdr>
                        <w:shd w:val="clear" w:fill="F8F8F8"/>
                        <w:spacing w:before="0" w:beforeAutospacing="0" w:after="0" w:afterAutospacing="0" w:line="330" w:lineRule="atLeast"/>
                        <w:ind w:left="0" w:right="0" w:firstLine="0"/>
                        <w:rPr>
                          <w:rFonts w:ascii="微软雅黑" w:hAnsi="微软雅黑" w:eastAsia="微软雅黑" w:cs="微软雅黑"/>
                          <w:b/>
                          <w:bCs/>
                          <w:i w:val="0"/>
                          <w:iCs w:val="0"/>
                          <w:caps w:val="0"/>
                          <w:color w:val="333333"/>
                          <w:spacing w:val="0"/>
                          <w:sz w:val="27"/>
                          <w:szCs w:val="27"/>
                        </w:rPr>
                      </w:pP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br w:type="page"/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Style w:val="12"/>
          <w:rFonts w:ascii="微软雅黑" w:hAnsi="微软雅黑" w:eastAsia="微软雅黑" w:cs="微软雅黑"/>
          <w:i w:val="0"/>
          <w:iCs w:val="0"/>
          <w:caps w:val="0"/>
          <w:color w:val="0011FF"/>
          <w:spacing w:val="0"/>
          <w:sz w:val="21"/>
          <w:szCs w:val="21"/>
          <w:bdr w:val="none" w:color="auto" w:sz="0" w:space="0"/>
          <w:shd w:val="clear" w:fill="FFFFFF"/>
        </w:rPr>
        <w:t>激光气体分析仪可行性研究报告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主要研究该行业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3600450"/>
            <wp:effectExtent l="0" t="0" r="0" b="0"/>
            <wp:docPr id="19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据QYResearch调研团队最新报告“全球激光气体分析仪市场报告2023-2029”显示，预计2029年全球激光气体分析仪市场规模将达到6.7亿美元，未来几年年复合增长率CAGR为4.6%。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15000" cy="5133975"/>
            <wp:effectExtent l="0" t="0" r="0" b="9525"/>
            <wp:docPr id="18" name="图片 1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全球范围内激光气体分析仪生产商主要包括Endress+Hauser、Servomex (Spectris)、Mettler Toledo、Focused Photonics Inc.、ABB、Yokogawa Electric、Siemens、Baker Hughes、NEO Monitors、SICK等。2022年，全球前五大厂商占有大约44.0%的市场份额。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YwNSwiaGRpZCI6IjY3YTEzMDQ2M2ViMDk1NDQ0ZWIyMzZiOTVkNTMwZWIwIiwidXNlckNvdW50Ijo1NjA1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77076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6D2A98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16BE5"/>
    <w:rsid w:val="00AD7338"/>
    <w:rsid w:val="00B2476A"/>
    <w:rsid w:val="00B92181"/>
    <w:rsid w:val="00B93F2F"/>
    <w:rsid w:val="00B95CDD"/>
    <w:rsid w:val="00BE7797"/>
    <w:rsid w:val="00BF0E19"/>
    <w:rsid w:val="00C30909"/>
    <w:rsid w:val="00C967D6"/>
    <w:rsid w:val="00CD3536"/>
    <w:rsid w:val="00D9637F"/>
    <w:rsid w:val="00E52F76"/>
    <w:rsid w:val="00E865C2"/>
    <w:rsid w:val="00E973EC"/>
    <w:rsid w:val="00EF5BA2"/>
    <w:rsid w:val="00F3541C"/>
    <w:rsid w:val="00F907CF"/>
    <w:rsid w:val="00FA00A3"/>
    <w:rsid w:val="00FC3E1B"/>
    <w:rsid w:val="01011432"/>
    <w:rsid w:val="01050F22"/>
    <w:rsid w:val="010527E5"/>
    <w:rsid w:val="010827C0"/>
    <w:rsid w:val="010F14C9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45A0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67DCC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77801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C2156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2621A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762C0"/>
    <w:rsid w:val="03A82039"/>
    <w:rsid w:val="03B409DD"/>
    <w:rsid w:val="03B94E08"/>
    <w:rsid w:val="03B95FF4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52F56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5D2E23"/>
    <w:rsid w:val="04673CA2"/>
    <w:rsid w:val="046B5540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D1B14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04339"/>
    <w:rsid w:val="051554AC"/>
    <w:rsid w:val="051A51B8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3779A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9297D"/>
    <w:rsid w:val="05DD246D"/>
    <w:rsid w:val="05E27A84"/>
    <w:rsid w:val="05ED6429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23E20"/>
    <w:rsid w:val="062E4C3D"/>
    <w:rsid w:val="062E6905"/>
    <w:rsid w:val="062F6A41"/>
    <w:rsid w:val="063B3638"/>
    <w:rsid w:val="063C49CA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25465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34156"/>
    <w:rsid w:val="07050D55"/>
    <w:rsid w:val="070D6D82"/>
    <w:rsid w:val="0717375D"/>
    <w:rsid w:val="071A41EC"/>
    <w:rsid w:val="071D4AEC"/>
    <w:rsid w:val="071F71BB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66D78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B2B96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5567E"/>
    <w:rsid w:val="08D631A4"/>
    <w:rsid w:val="08DA0EE6"/>
    <w:rsid w:val="08DA7138"/>
    <w:rsid w:val="08DC4C5E"/>
    <w:rsid w:val="08E21B49"/>
    <w:rsid w:val="08E65ADD"/>
    <w:rsid w:val="08E92ED7"/>
    <w:rsid w:val="08EB6C4F"/>
    <w:rsid w:val="08F655F4"/>
    <w:rsid w:val="08F8136C"/>
    <w:rsid w:val="08FA1588"/>
    <w:rsid w:val="08FA3336"/>
    <w:rsid w:val="08FC21F4"/>
    <w:rsid w:val="08FD2E27"/>
    <w:rsid w:val="08FD4C21"/>
    <w:rsid w:val="08FF6B9F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02A0"/>
    <w:rsid w:val="096864F2"/>
    <w:rsid w:val="096B5FE2"/>
    <w:rsid w:val="097338FA"/>
    <w:rsid w:val="0983157E"/>
    <w:rsid w:val="09840E52"/>
    <w:rsid w:val="09842C00"/>
    <w:rsid w:val="098470A4"/>
    <w:rsid w:val="09864BCA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40428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5D1DCF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27E67"/>
    <w:rsid w:val="0A99092D"/>
    <w:rsid w:val="0A9D6E3B"/>
    <w:rsid w:val="0A9E7CF1"/>
    <w:rsid w:val="0A9F23E7"/>
    <w:rsid w:val="0AA277E2"/>
    <w:rsid w:val="0AA71E94"/>
    <w:rsid w:val="0AB37C41"/>
    <w:rsid w:val="0AB66DA2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3248D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459A6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32C72"/>
    <w:rsid w:val="0B854172"/>
    <w:rsid w:val="0B8B64C8"/>
    <w:rsid w:val="0B8F6081"/>
    <w:rsid w:val="0B980BE5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4F7899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11679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BD6B55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022F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6B65B1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21F49"/>
    <w:rsid w:val="0DC43F13"/>
    <w:rsid w:val="0DC65EDD"/>
    <w:rsid w:val="0DC7709D"/>
    <w:rsid w:val="0DC91529"/>
    <w:rsid w:val="0DC950AB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12A71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32CD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75DB7"/>
    <w:rsid w:val="0F091857"/>
    <w:rsid w:val="0F096081"/>
    <w:rsid w:val="0F0A045B"/>
    <w:rsid w:val="0F0B3EC8"/>
    <w:rsid w:val="0F0C3DC3"/>
    <w:rsid w:val="0F0F5662"/>
    <w:rsid w:val="0F1113DA"/>
    <w:rsid w:val="0F134D9F"/>
    <w:rsid w:val="0F1B5DB5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A26DF"/>
    <w:rsid w:val="0F3F5F47"/>
    <w:rsid w:val="0F3F7CF5"/>
    <w:rsid w:val="0F4470B9"/>
    <w:rsid w:val="0F46473B"/>
    <w:rsid w:val="0F474DFC"/>
    <w:rsid w:val="0F490538"/>
    <w:rsid w:val="0F491E09"/>
    <w:rsid w:val="0F4A0448"/>
    <w:rsid w:val="0F4B669A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51480"/>
    <w:rsid w:val="0F865924"/>
    <w:rsid w:val="0F8971C2"/>
    <w:rsid w:val="0F8F371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705D0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869DB"/>
    <w:rsid w:val="102E38C6"/>
    <w:rsid w:val="102F72A8"/>
    <w:rsid w:val="1034712E"/>
    <w:rsid w:val="10354C54"/>
    <w:rsid w:val="10374941"/>
    <w:rsid w:val="10390BE8"/>
    <w:rsid w:val="103C2486"/>
    <w:rsid w:val="104430E9"/>
    <w:rsid w:val="104A6951"/>
    <w:rsid w:val="10507CE0"/>
    <w:rsid w:val="105552F6"/>
    <w:rsid w:val="10572E1C"/>
    <w:rsid w:val="10593038"/>
    <w:rsid w:val="105B0B5E"/>
    <w:rsid w:val="105E23FD"/>
    <w:rsid w:val="10613C9B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B3168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D716C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3B44EC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97320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C0FBA"/>
    <w:rsid w:val="129E2F84"/>
    <w:rsid w:val="12A27DCD"/>
    <w:rsid w:val="12AB56A1"/>
    <w:rsid w:val="12AB5A1E"/>
    <w:rsid w:val="12B502CE"/>
    <w:rsid w:val="12B91B6C"/>
    <w:rsid w:val="12D547F3"/>
    <w:rsid w:val="12D76496"/>
    <w:rsid w:val="12DC585B"/>
    <w:rsid w:val="12DD25BE"/>
    <w:rsid w:val="12E110C3"/>
    <w:rsid w:val="12E41173"/>
    <w:rsid w:val="12E56666"/>
    <w:rsid w:val="12E87ED2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2BA6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ED3D4F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D2886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7E709D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6779D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5852"/>
    <w:rsid w:val="1704664E"/>
    <w:rsid w:val="1705425F"/>
    <w:rsid w:val="17081314"/>
    <w:rsid w:val="17084E70"/>
    <w:rsid w:val="170959E4"/>
    <w:rsid w:val="17101F77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15A5A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05DED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54787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80657"/>
    <w:rsid w:val="18BD7EDC"/>
    <w:rsid w:val="18C43019"/>
    <w:rsid w:val="18C474BD"/>
    <w:rsid w:val="18D23988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0228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9C5D44"/>
    <w:rsid w:val="19A215AC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A2FC8"/>
    <w:rsid w:val="1ADC791D"/>
    <w:rsid w:val="1ADD03C2"/>
    <w:rsid w:val="1AE23C2A"/>
    <w:rsid w:val="1AE45BF4"/>
    <w:rsid w:val="1AEC41AC"/>
    <w:rsid w:val="1AF220BF"/>
    <w:rsid w:val="1AF23E6D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CD79A9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0279C"/>
    <w:rsid w:val="1C616D80"/>
    <w:rsid w:val="1C6221B7"/>
    <w:rsid w:val="1C640D9B"/>
    <w:rsid w:val="1C654B13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31AF1"/>
    <w:rsid w:val="1DC72896"/>
    <w:rsid w:val="1DC75A85"/>
    <w:rsid w:val="1DCA7323"/>
    <w:rsid w:val="1DCF0496"/>
    <w:rsid w:val="1DDF4451"/>
    <w:rsid w:val="1DE86A66"/>
    <w:rsid w:val="1DEC1F22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A017C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82554"/>
    <w:rsid w:val="1F2A3E24"/>
    <w:rsid w:val="1F2B2044"/>
    <w:rsid w:val="1F2E38E2"/>
    <w:rsid w:val="1F2E743E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84DA0"/>
    <w:rsid w:val="1F8A4FBC"/>
    <w:rsid w:val="1F8C2552"/>
    <w:rsid w:val="1F8D0609"/>
    <w:rsid w:val="1F8D685B"/>
    <w:rsid w:val="1F9C5978"/>
    <w:rsid w:val="1FA12306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101E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4C2272"/>
    <w:rsid w:val="206375BB"/>
    <w:rsid w:val="206A26F8"/>
    <w:rsid w:val="206E043A"/>
    <w:rsid w:val="206E238A"/>
    <w:rsid w:val="207422E6"/>
    <w:rsid w:val="20765541"/>
    <w:rsid w:val="2077343C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7683B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B49A6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358DB"/>
    <w:rsid w:val="220821C8"/>
    <w:rsid w:val="220A23E4"/>
    <w:rsid w:val="220B7F0B"/>
    <w:rsid w:val="22121299"/>
    <w:rsid w:val="221548E5"/>
    <w:rsid w:val="2217240B"/>
    <w:rsid w:val="221B63A0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72AAE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00653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30A28"/>
    <w:rsid w:val="22D95913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76D20"/>
    <w:rsid w:val="234D1C9C"/>
    <w:rsid w:val="234F5D16"/>
    <w:rsid w:val="23502079"/>
    <w:rsid w:val="235356C5"/>
    <w:rsid w:val="23563407"/>
    <w:rsid w:val="235C6C70"/>
    <w:rsid w:val="23607DE2"/>
    <w:rsid w:val="23671171"/>
    <w:rsid w:val="236B742B"/>
    <w:rsid w:val="236E24FF"/>
    <w:rsid w:val="237E3B0E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83C63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17175"/>
    <w:rsid w:val="23E6478B"/>
    <w:rsid w:val="23E9602A"/>
    <w:rsid w:val="23EB1DA2"/>
    <w:rsid w:val="23EB7FF4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05A06"/>
    <w:rsid w:val="2432352D"/>
    <w:rsid w:val="243B4AD7"/>
    <w:rsid w:val="24415E66"/>
    <w:rsid w:val="244A37D3"/>
    <w:rsid w:val="244B45EE"/>
    <w:rsid w:val="24507E57"/>
    <w:rsid w:val="2452597D"/>
    <w:rsid w:val="24575689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D50F0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50845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133E8"/>
    <w:rsid w:val="24F44C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A0F8D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4600A"/>
    <w:rsid w:val="25853B30"/>
    <w:rsid w:val="25897AC4"/>
    <w:rsid w:val="258E50DA"/>
    <w:rsid w:val="259049AF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52B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DF1492"/>
    <w:rsid w:val="25E62821"/>
    <w:rsid w:val="25E90563"/>
    <w:rsid w:val="25EF3DCB"/>
    <w:rsid w:val="25F0369F"/>
    <w:rsid w:val="25F3318F"/>
    <w:rsid w:val="25FC0296"/>
    <w:rsid w:val="25FD5DBC"/>
    <w:rsid w:val="26062EC3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CF423A"/>
    <w:rsid w:val="26D44D6F"/>
    <w:rsid w:val="26DE174A"/>
    <w:rsid w:val="26EA00EF"/>
    <w:rsid w:val="26EA6341"/>
    <w:rsid w:val="26EB3E67"/>
    <w:rsid w:val="26ED7781"/>
    <w:rsid w:val="26F251F5"/>
    <w:rsid w:val="26F45411"/>
    <w:rsid w:val="26F70A5D"/>
    <w:rsid w:val="26F750A4"/>
    <w:rsid w:val="26FB054E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02EA3"/>
    <w:rsid w:val="27A13FD6"/>
    <w:rsid w:val="27AE5E26"/>
    <w:rsid w:val="27B34984"/>
    <w:rsid w:val="27B54BA0"/>
    <w:rsid w:val="27B84691"/>
    <w:rsid w:val="27BA3F65"/>
    <w:rsid w:val="27BD1CA7"/>
    <w:rsid w:val="27BD3A55"/>
    <w:rsid w:val="27BD5803"/>
    <w:rsid w:val="27BF5A1F"/>
    <w:rsid w:val="27C052F3"/>
    <w:rsid w:val="27C43035"/>
    <w:rsid w:val="27C46B92"/>
    <w:rsid w:val="27C941A8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EF5E90"/>
    <w:rsid w:val="28F039B6"/>
    <w:rsid w:val="28F214DC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7387C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10E94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3D1958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8659C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CB6489"/>
    <w:rsid w:val="2ACE1AD5"/>
    <w:rsid w:val="2AD417E1"/>
    <w:rsid w:val="2AD510B6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57BED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12790"/>
    <w:rsid w:val="2B34402E"/>
    <w:rsid w:val="2B365FF8"/>
    <w:rsid w:val="2B382B44"/>
    <w:rsid w:val="2B3B360F"/>
    <w:rsid w:val="2B3E6C5B"/>
    <w:rsid w:val="2B41674B"/>
    <w:rsid w:val="2B4F0E68"/>
    <w:rsid w:val="2B560448"/>
    <w:rsid w:val="2B595843"/>
    <w:rsid w:val="2B5E0447"/>
    <w:rsid w:val="2B632B65"/>
    <w:rsid w:val="2B644AE3"/>
    <w:rsid w:val="2B7037AB"/>
    <w:rsid w:val="2B715282"/>
    <w:rsid w:val="2B724B56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11481"/>
    <w:rsid w:val="2B9B5E5B"/>
    <w:rsid w:val="2BA016C4"/>
    <w:rsid w:val="2BA04F9E"/>
    <w:rsid w:val="2BA07916"/>
    <w:rsid w:val="2BA271EA"/>
    <w:rsid w:val="2BA8774B"/>
    <w:rsid w:val="2BA967CA"/>
    <w:rsid w:val="2BAC7237"/>
    <w:rsid w:val="2BBC30CD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734F1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CF1C91"/>
    <w:rsid w:val="2CD47877"/>
    <w:rsid w:val="2CD94E8D"/>
    <w:rsid w:val="2CDF446E"/>
    <w:rsid w:val="2CE61358"/>
    <w:rsid w:val="2CEA52EC"/>
    <w:rsid w:val="2CED6B8B"/>
    <w:rsid w:val="2CF021D7"/>
    <w:rsid w:val="2CFB12A7"/>
    <w:rsid w:val="2CFD10CD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5028C"/>
    <w:rsid w:val="2D572256"/>
    <w:rsid w:val="2D5C786C"/>
    <w:rsid w:val="2D5F5B52"/>
    <w:rsid w:val="2D601C8D"/>
    <w:rsid w:val="2D611200"/>
    <w:rsid w:val="2D6B7AAF"/>
    <w:rsid w:val="2D6D3827"/>
    <w:rsid w:val="2D6F57F1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1F2D74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DF69A7"/>
    <w:rsid w:val="2EEB0EA8"/>
    <w:rsid w:val="2EEB534C"/>
    <w:rsid w:val="2EED69CE"/>
    <w:rsid w:val="2EF17D8C"/>
    <w:rsid w:val="2EF47418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6212"/>
    <w:rsid w:val="2F407445"/>
    <w:rsid w:val="2F454A5C"/>
    <w:rsid w:val="2F46402C"/>
    <w:rsid w:val="2F4B5DEA"/>
    <w:rsid w:val="2F4F58DB"/>
    <w:rsid w:val="2F503401"/>
    <w:rsid w:val="2F517346"/>
    <w:rsid w:val="2F522CD5"/>
    <w:rsid w:val="2F526238"/>
    <w:rsid w:val="2F544F8C"/>
    <w:rsid w:val="2F5702EB"/>
    <w:rsid w:val="2F590507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9B28CE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208F9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02E48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47C77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6F3B9E"/>
    <w:rsid w:val="32701044"/>
    <w:rsid w:val="3273368E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55A55"/>
    <w:rsid w:val="32B76D8B"/>
    <w:rsid w:val="32BB6DE3"/>
    <w:rsid w:val="32BD0DAD"/>
    <w:rsid w:val="32C87D5D"/>
    <w:rsid w:val="32DA341D"/>
    <w:rsid w:val="32E20814"/>
    <w:rsid w:val="32EA3795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970F4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8A5133"/>
    <w:rsid w:val="338B68C2"/>
    <w:rsid w:val="33945FB2"/>
    <w:rsid w:val="3397070A"/>
    <w:rsid w:val="33997124"/>
    <w:rsid w:val="339C09C3"/>
    <w:rsid w:val="339F04B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CC574C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AB35B3"/>
    <w:rsid w:val="34B00BC9"/>
    <w:rsid w:val="34B41D3C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A0493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64819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45A95"/>
    <w:rsid w:val="364C4922"/>
    <w:rsid w:val="364D069A"/>
    <w:rsid w:val="364E28A2"/>
    <w:rsid w:val="3653186C"/>
    <w:rsid w:val="36576CB4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E50F4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C6348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A306E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0D6333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04DA6"/>
    <w:rsid w:val="3871335D"/>
    <w:rsid w:val="38743CBC"/>
    <w:rsid w:val="38764AB1"/>
    <w:rsid w:val="38765C86"/>
    <w:rsid w:val="387B504A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CD7870"/>
    <w:rsid w:val="38D40C1D"/>
    <w:rsid w:val="38D8249D"/>
    <w:rsid w:val="38D96215"/>
    <w:rsid w:val="38DB1F8D"/>
    <w:rsid w:val="38DD7AB3"/>
    <w:rsid w:val="38DF7CCF"/>
    <w:rsid w:val="38E946AA"/>
    <w:rsid w:val="38F026C3"/>
    <w:rsid w:val="38F35529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6C5956"/>
    <w:rsid w:val="39785A2E"/>
    <w:rsid w:val="397C3770"/>
    <w:rsid w:val="397F0B6A"/>
    <w:rsid w:val="398B437E"/>
    <w:rsid w:val="39900FC9"/>
    <w:rsid w:val="39902D77"/>
    <w:rsid w:val="39965EB4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A28E7"/>
    <w:rsid w:val="39FC665F"/>
    <w:rsid w:val="39FF7EFD"/>
    <w:rsid w:val="3A014D73"/>
    <w:rsid w:val="3A033549"/>
    <w:rsid w:val="3A064DE8"/>
    <w:rsid w:val="3A065CA2"/>
    <w:rsid w:val="3A0B4AF4"/>
    <w:rsid w:val="3A26548A"/>
    <w:rsid w:val="3A282FB0"/>
    <w:rsid w:val="3A2F07E2"/>
    <w:rsid w:val="3A332488"/>
    <w:rsid w:val="3A39340F"/>
    <w:rsid w:val="3A3C3AC3"/>
    <w:rsid w:val="3A3E4582"/>
    <w:rsid w:val="3A3E6C77"/>
    <w:rsid w:val="3A3F02FA"/>
    <w:rsid w:val="3A4B3142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81673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CE7B87"/>
    <w:rsid w:val="3BD52C18"/>
    <w:rsid w:val="3BE15D91"/>
    <w:rsid w:val="3BF21AC7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1E0B0E"/>
    <w:rsid w:val="3C22096C"/>
    <w:rsid w:val="3C2D6FA3"/>
    <w:rsid w:val="3C2F4ACA"/>
    <w:rsid w:val="3C335C3C"/>
    <w:rsid w:val="3C3416BF"/>
    <w:rsid w:val="3C3E2F5F"/>
    <w:rsid w:val="3C452863"/>
    <w:rsid w:val="3C455B7B"/>
    <w:rsid w:val="3C4A598C"/>
    <w:rsid w:val="3C522566"/>
    <w:rsid w:val="3C575DCE"/>
    <w:rsid w:val="3C6127A9"/>
    <w:rsid w:val="3C652620"/>
    <w:rsid w:val="3C691CF2"/>
    <w:rsid w:val="3C7324DC"/>
    <w:rsid w:val="3C74072E"/>
    <w:rsid w:val="3C747405"/>
    <w:rsid w:val="3C7A386B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74ABF"/>
    <w:rsid w:val="3CB94393"/>
    <w:rsid w:val="3CBA010B"/>
    <w:rsid w:val="3CC11012"/>
    <w:rsid w:val="3CC2593E"/>
    <w:rsid w:val="3CC960B9"/>
    <w:rsid w:val="3CDB255C"/>
    <w:rsid w:val="3CE37662"/>
    <w:rsid w:val="3CE70DB6"/>
    <w:rsid w:val="3CE753A4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642D8"/>
    <w:rsid w:val="3D595B76"/>
    <w:rsid w:val="3D6C58AA"/>
    <w:rsid w:val="3D6D517E"/>
    <w:rsid w:val="3D7423FD"/>
    <w:rsid w:val="3D7604D6"/>
    <w:rsid w:val="3D7824A0"/>
    <w:rsid w:val="3D7A6218"/>
    <w:rsid w:val="3D7A7FC6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037A5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2E064A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03A5D"/>
    <w:rsid w:val="3EA2203F"/>
    <w:rsid w:val="3EA64DEB"/>
    <w:rsid w:val="3EA90437"/>
    <w:rsid w:val="3EB97F9E"/>
    <w:rsid w:val="3EBA2645"/>
    <w:rsid w:val="3EBC016B"/>
    <w:rsid w:val="3EC05EAD"/>
    <w:rsid w:val="3EC15781"/>
    <w:rsid w:val="3EC70F45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355EF"/>
    <w:rsid w:val="3F067638"/>
    <w:rsid w:val="3F0B7B65"/>
    <w:rsid w:val="3F0D4E6A"/>
    <w:rsid w:val="3F0F473E"/>
    <w:rsid w:val="3F19736B"/>
    <w:rsid w:val="3F204B9E"/>
    <w:rsid w:val="3F21430D"/>
    <w:rsid w:val="3F2301EA"/>
    <w:rsid w:val="3F23643C"/>
    <w:rsid w:val="3F2521B4"/>
    <w:rsid w:val="3F397A0D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786788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CF3EC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3FF937BF"/>
    <w:rsid w:val="4000052B"/>
    <w:rsid w:val="4001677D"/>
    <w:rsid w:val="40022383"/>
    <w:rsid w:val="40041DC9"/>
    <w:rsid w:val="400C0C7E"/>
    <w:rsid w:val="401144E6"/>
    <w:rsid w:val="401A339B"/>
    <w:rsid w:val="401B4533"/>
    <w:rsid w:val="401B7113"/>
    <w:rsid w:val="401D2E8B"/>
    <w:rsid w:val="401E7FAE"/>
    <w:rsid w:val="40291830"/>
    <w:rsid w:val="402E32EA"/>
    <w:rsid w:val="402E5098"/>
    <w:rsid w:val="402F711F"/>
    <w:rsid w:val="40300E10"/>
    <w:rsid w:val="40477F08"/>
    <w:rsid w:val="40491ED2"/>
    <w:rsid w:val="40493C80"/>
    <w:rsid w:val="404C551E"/>
    <w:rsid w:val="40543C97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530C4"/>
    <w:rsid w:val="40BE466E"/>
    <w:rsid w:val="40BE641C"/>
    <w:rsid w:val="40C20164"/>
    <w:rsid w:val="40C6146C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C6F44"/>
    <w:rsid w:val="40FD24BE"/>
    <w:rsid w:val="41006A35"/>
    <w:rsid w:val="410C2D75"/>
    <w:rsid w:val="410D1152"/>
    <w:rsid w:val="41110C42"/>
    <w:rsid w:val="41120516"/>
    <w:rsid w:val="41173D7E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2189A"/>
    <w:rsid w:val="41A35612"/>
    <w:rsid w:val="41A37141"/>
    <w:rsid w:val="41A43864"/>
    <w:rsid w:val="41B45A71"/>
    <w:rsid w:val="41B8730F"/>
    <w:rsid w:val="41B96BE3"/>
    <w:rsid w:val="41BB0BAE"/>
    <w:rsid w:val="41BC2C72"/>
    <w:rsid w:val="41C061C4"/>
    <w:rsid w:val="41C77552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EE0F83"/>
    <w:rsid w:val="41EE2D31"/>
    <w:rsid w:val="41EE72BB"/>
    <w:rsid w:val="41F9564C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3236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9416B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36DE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111A"/>
    <w:rsid w:val="43B12268"/>
    <w:rsid w:val="43B9111D"/>
    <w:rsid w:val="43BC29BB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564BBE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12877"/>
    <w:rsid w:val="44D2693A"/>
    <w:rsid w:val="44D949F1"/>
    <w:rsid w:val="44D97CC8"/>
    <w:rsid w:val="44DD0E3B"/>
    <w:rsid w:val="44DD41A3"/>
    <w:rsid w:val="44DF4BB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86FF9"/>
    <w:rsid w:val="458A2D71"/>
    <w:rsid w:val="458B0897"/>
    <w:rsid w:val="459260C9"/>
    <w:rsid w:val="45A00B19"/>
    <w:rsid w:val="45A2455E"/>
    <w:rsid w:val="45AC0F39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5A0995"/>
    <w:rsid w:val="4662784A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24A56"/>
    <w:rsid w:val="46955E71"/>
    <w:rsid w:val="469C7200"/>
    <w:rsid w:val="469D0882"/>
    <w:rsid w:val="469D2F78"/>
    <w:rsid w:val="469D6AD4"/>
    <w:rsid w:val="469F5CBE"/>
    <w:rsid w:val="46A2058E"/>
    <w:rsid w:val="46A41C10"/>
    <w:rsid w:val="46A63BDA"/>
    <w:rsid w:val="46A71700"/>
    <w:rsid w:val="46A95479"/>
    <w:rsid w:val="46B04A59"/>
    <w:rsid w:val="46B502C1"/>
    <w:rsid w:val="46B51F2C"/>
    <w:rsid w:val="46B67B95"/>
    <w:rsid w:val="46B75DE7"/>
    <w:rsid w:val="46C329DE"/>
    <w:rsid w:val="46C42CA7"/>
    <w:rsid w:val="46C6602A"/>
    <w:rsid w:val="46C93D6D"/>
    <w:rsid w:val="46C978C9"/>
    <w:rsid w:val="46CE1383"/>
    <w:rsid w:val="46D63D94"/>
    <w:rsid w:val="46DA3884"/>
    <w:rsid w:val="46DD15C6"/>
    <w:rsid w:val="46DD5122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6E221E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E5BF3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2C6361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162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3448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0D21C2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364C9"/>
    <w:rsid w:val="4A776569"/>
    <w:rsid w:val="4A7B35D0"/>
    <w:rsid w:val="4A7F4E6E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30D1E"/>
    <w:rsid w:val="4AB32D6A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2447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31E57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A036B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849EF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0870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7C2508"/>
    <w:rsid w:val="4C800A2A"/>
    <w:rsid w:val="4C820C46"/>
    <w:rsid w:val="4C8F6EBF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0BD8"/>
    <w:rsid w:val="4CFA4C80"/>
    <w:rsid w:val="4CFB2B99"/>
    <w:rsid w:val="4D0258E3"/>
    <w:rsid w:val="4D043409"/>
    <w:rsid w:val="4D072EF9"/>
    <w:rsid w:val="4D094EC3"/>
    <w:rsid w:val="4D153868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9D3807"/>
    <w:rsid w:val="4EA05DD5"/>
    <w:rsid w:val="4EA2112B"/>
    <w:rsid w:val="4EA847CF"/>
    <w:rsid w:val="4EA9095A"/>
    <w:rsid w:val="4EAA6232"/>
    <w:rsid w:val="4EAC01FC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51D5C"/>
    <w:rsid w:val="4F290873"/>
    <w:rsid w:val="4F304F0F"/>
    <w:rsid w:val="4F310701"/>
    <w:rsid w:val="4F363F69"/>
    <w:rsid w:val="4F437D7E"/>
    <w:rsid w:val="4F4B17C3"/>
    <w:rsid w:val="4F4C25C9"/>
    <w:rsid w:val="4F4D3939"/>
    <w:rsid w:val="4F5543EF"/>
    <w:rsid w:val="4F55619D"/>
    <w:rsid w:val="4F563CC4"/>
    <w:rsid w:val="4F577461"/>
    <w:rsid w:val="4F587A3C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534DD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B60EBE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9B0C7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1B27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A729F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C190B"/>
    <w:rsid w:val="532F6D06"/>
    <w:rsid w:val="53334A48"/>
    <w:rsid w:val="53373E0C"/>
    <w:rsid w:val="53373E56"/>
    <w:rsid w:val="533F163E"/>
    <w:rsid w:val="53424C8B"/>
    <w:rsid w:val="53430F31"/>
    <w:rsid w:val="534529CD"/>
    <w:rsid w:val="534A7FE3"/>
    <w:rsid w:val="534C3D5B"/>
    <w:rsid w:val="534F1156"/>
    <w:rsid w:val="535350EA"/>
    <w:rsid w:val="53537313"/>
    <w:rsid w:val="53591FD4"/>
    <w:rsid w:val="535D3873"/>
    <w:rsid w:val="53656BCB"/>
    <w:rsid w:val="536632F4"/>
    <w:rsid w:val="536A2433"/>
    <w:rsid w:val="536E3CD2"/>
    <w:rsid w:val="53733096"/>
    <w:rsid w:val="5373753A"/>
    <w:rsid w:val="53741F9D"/>
    <w:rsid w:val="53764934"/>
    <w:rsid w:val="537B68F8"/>
    <w:rsid w:val="537F5EDF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EC109A"/>
    <w:rsid w:val="53F15CD4"/>
    <w:rsid w:val="53F57F4F"/>
    <w:rsid w:val="53F71F19"/>
    <w:rsid w:val="53FD6E04"/>
    <w:rsid w:val="54024CD1"/>
    <w:rsid w:val="54053DBE"/>
    <w:rsid w:val="54091C4C"/>
    <w:rsid w:val="540C5299"/>
    <w:rsid w:val="540C7047"/>
    <w:rsid w:val="54135C95"/>
    <w:rsid w:val="541859EC"/>
    <w:rsid w:val="541A5C08"/>
    <w:rsid w:val="541F321E"/>
    <w:rsid w:val="5435198C"/>
    <w:rsid w:val="54387E3C"/>
    <w:rsid w:val="543C16DA"/>
    <w:rsid w:val="54413194"/>
    <w:rsid w:val="544467E1"/>
    <w:rsid w:val="54482775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11EF9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BC6B02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4182D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82833"/>
    <w:rsid w:val="587A4EC7"/>
    <w:rsid w:val="588B2C30"/>
    <w:rsid w:val="58904D53"/>
    <w:rsid w:val="589143AC"/>
    <w:rsid w:val="58931AE5"/>
    <w:rsid w:val="5895292F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16CF4"/>
    <w:rsid w:val="58EB7AAF"/>
    <w:rsid w:val="58F22CAF"/>
    <w:rsid w:val="58F24A5D"/>
    <w:rsid w:val="58F76517"/>
    <w:rsid w:val="58FC58DC"/>
    <w:rsid w:val="59050C34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2769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26D51"/>
    <w:rsid w:val="5A131882"/>
    <w:rsid w:val="5A1530F9"/>
    <w:rsid w:val="5A1924BD"/>
    <w:rsid w:val="5A1F7AD4"/>
    <w:rsid w:val="5A261275"/>
    <w:rsid w:val="5A291596"/>
    <w:rsid w:val="5A2E5F69"/>
    <w:rsid w:val="5A2E6681"/>
    <w:rsid w:val="5A343E94"/>
    <w:rsid w:val="5A3572F7"/>
    <w:rsid w:val="5A357CBF"/>
    <w:rsid w:val="5A3966BC"/>
    <w:rsid w:val="5A3D7F5A"/>
    <w:rsid w:val="5A3E3CD2"/>
    <w:rsid w:val="5A407A4A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C3332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55A3B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952DC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1A0A26"/>
    <w:rsid w:val="5D283143"/>
    <w:rsid w:val="5D301FF8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4628C"/>
    <w:rsid w:val="5D7A3273"/>
    <w:rsid w:val="5D7A37C6"/>
    <w:rsid w:val="5D7C348F"/>
    <w:rsid w:val="5D8440F2"/>
    <w:rsid w:val="5D8B17CC"/>
    <w:rsid w:val="5D8F31C2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E18DF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4D18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95895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B59DA"/>
    <w:rsid w:val="609D1752"/>
    <w:rsid w:val="60A10678"/>
    <w:rsid w:val="60A26D69"/>
    <w:rsid w:val="60A30D33"/>
    <w:rsid w:val="60A52CFD"/>
    <w:rsid w:val="60A968B8"/>
    <w:rsid w:val="60AF3851"/>
    <w:rsid w:val="60B3541A"/>
    <w:rsid w:val="60B3565E"/>
    <w:rsid w:val="60B42F40"/>
    <w:rsid w:val="60B60A66"/>
    <w:rsid w:val="60C969EB"/>
    <w:rsid w:val="60CA62C0"/>
    <w:rsid w:val="60CC1D90"/>
    <w:rsid w:val="60CC64DC"/>
    <w:rsid w:val="60D3786A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2C6F7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0921"/>
    <w:rsid w:val="617530F8"/>
    <w:rsid w:val="61804119"/>
    <w:rsid w:val="61811074"/>
    <w:rsid w:val="61842912"/>
    <w:rsid w:val="61860A0A"/>
    <w:rsid w:val="618D7518"/>
    <w:rsid w:val="619012B7"/>
    <w:rsid w:val="61970898"/>
    <w:rsid w:val="61972270"/>
    <w:rsid w:val="619863BE"/>
    <w:rsid w:val="61990DAC"/>
    <w:rsid w:val="619A6E81"/>
    <w:rsid w:val="619E0A91"/>
    <w:rsid w:val="61A134C4"/>
    <w:rsid w:val="61A62889"/>
    <w:rsid w:val="61AB60F1"/>
    <w:rsid w:val="61B01959"/>
    <w:rsid w:val="61B054B5"/>
    <w:rsid w:val="61B72CE8"/>
    <w:rsid w:val="61BC02FE"/>
    <w:rsid w:val="61C001AC"/>
    <w:rsid w:val="61C61E4C"/>
    <w:rsid w:val="61C6487B"/>
    <w:rsid w:val="61C90DAA"/>
    <w:rsid w:val="61C96577"/>
    <w:rsid w:val="61D45648"/>
    <w:rsid w:val="61D77CEC"/>
    <w:rsid w:val="61DF5D9B"/>
    <w:rsid w:val="61E425AB"/>
    <w:rsid w:val="61E67129"/>
    <w:rsid w:val="61EA269E"/>
    <w:rsid w:val="61ED495B"/>
    <w:rsid w:val="61EE5FDE"/>
    <w:rsid w:val="61EF2482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7430E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A4332E"/>
    <w:rsid w:val="64B17EC2"/>
    <w:rsid w:val="64B41760"/>
    <w:rsid w:val="64BA216D"/>
    <w:rsid w:val="64BB2B8D"/>
    <w:rsid w:val="64BE613B"/>
    <w:rsid w:val="64BF56D9"/>
    <w:rsid w:val="64C37BF6"/>
    <w:rsid w:val="64C64FF0"/>
    <w:rsid w:val="64C9520C"/>
    <w:rsid w:val="64CA4AE0"/>
    <w:rsid w:val="64CD45D0"/>
    <w:rsid w:val="64D140C0"/>
    <w:rsid w:val="64D23995"/>
    <w:rsid w:val="64D43BB1"/>
    <w:rsid w:val="64D4595F"/>
    <w:rsid w:val="64DD2A65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6A066E"/>
    <w:rsid w:val="657373C5"/>
    <w:rsid w:val="657D36E6"/>
    <w:rsid w:val="65847385"/>
    <w:rsid w:val="658C7FE7"/>
    <w:rsid w:val="65921AA2"/>
    <w:rsid w:val="659A6BA8"/>
    <w:rsid w:val="659F2C7D"/>
    <w:rsid w:val="65A11CE5"/>
    <w:rsid w:val="65A43583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45A48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E949C4"/>
    <w:rsid w:val="66F552F2"/>
    <w:rsid w:val="66F81DD8"/>
    <w:rsid w:val="66F81F24"/>
    <w:rsid w:val="67006681"/>
    <w:rsid w:val="6703411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62CFD"/>
    <w:rsid w:val="67786A75"/>
    <w:rsid w:val="677D408C"/>
    <w:rsid w:val="6782148E"/>
    <w:rsid w:val="678278F4"/>
    <w:rsid w:val="6787315C"/>
    <w:rsid w:val="67892A30"/>
    <w:rsid w:val="678A786E"/>
    <w:rsid w:val="678C0773"/>
    <w:rsid w:val="678E364A"/>
    <w:rsid w:val="67967D6E"/>
    <w:rsid w:val="679A2E90"/>
    <w:rsid w:val="679D472E"/>
    <w:rsid w:val="679E650E"/>
    <w:rsid w:val="679F6B13"/>
    <w:rsid w:val="67A07D7A"/>
    <w:rsid w:val="67A61834"/>
    <w:rsid w:val="67AC671F"/>
    <w:rsid w:val="67AE2497"/>
    <w:rsid w:val="67AE693B"/>
    <w:rsid w:val="67B33F51"/>
    <w:rsid w:val="67C044C4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7F56318"/>
    <w:rsid w:val="680227E3"/>
    <w:rsid w:val="68040309"/>
    <w:rsid w:val="680756EB"/>
    <w:rsid w:val="680E2F36"/>
    <w:rsid w:val="681E586F"/>
    <w:rsid w:val="681F15E7"/>
    <w:rsid w:val="681F5143"/>
    <w:rsid w:val="68212C69"/>
    <w:rsid w:val="68297D70"/>
    <w:rsid w:val="682B1D3A"/>
    <w:rsid w:val="682B7F8C"/>
    <w:rsid w:val="682D3D04"/>
    <w:rsid w:val="683010FE"/>
    <w:rsid w:val="6837248C"/>
    <w:rsid w:val="683A360D"/>
    <w:rsid w:val="683D5975"/>
    <w:rsid w:val="6841330B"/>
    <w:rsid w:val="68452682"/>
    <w:rsid w:val="684828EC"/>
    <w:rsid w:val="684E5A28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ED3493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31944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1F767C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A545B"/>
    <w:rsid w:val="6A4E61B3"/>
    <w:rsid w:val="6A5D1F52"/>
    <w:rsid w:val="6A66663F"/>
    <w:rsid w:val="6A667059"/>
    <w:rsid w:val="6A670D5E"/>
    <w:rsid w:val="6A701C86"/>
    <w:rsid w:val="6A7245A8"/>
    <w:rsid w:val="6A790E3A"/>
    <w:rsid w:val="6A885221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2F1B4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271EC"/>
    <w:rsid w:val="6B6A4927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23E7E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75F78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691082"/>
    <w:rsid w:val="6C727F37"/>
    <w:rsid w:val="6C7A6DEC"/>
    <w:rsid w:val="6C8611CE"/>
    <w:rsid w:val="6C891725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B526C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11E06"/>
    <w:rsid w:val="6EF47EDE"/>
    <w:rsid w:val="6F0A2244"/>
    <w:rsid w:val="6F1352D6"/>
    <w:rsid w:val="6F152DFC"/>
    <w:rsid w:val="6F16104D"/>
    <w:rsid w:val="6F1928EC"/>
    <w:rsid w:val="6F206660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46EB5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C2EEF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823A7"/>
    <w:rsid w:val="71CA4371"/>
    <w:rsid w:val="71CB1E97"/>
    <w:rsid w:val="71CF4C44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8F7621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848E1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6564C"/>
    <w:rsid w:val="74185868"/>
    <w:rsid w:val="7419513C"/>
    <w:rsid w:val="741B0EB4"/>
    <w:rsid w:val="7420471D"/>
    <w:rsid w:val="74220495"/>
    <w:rsid w:val="74251D33"/>
    <w:rsid w:val="742C30C1"/>
    <w:rsid w:val="743106D8"/>
    <w:rsid w:val="7431442E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2A19"/>
    <w:rsid w:val="74C13807"/>
    <w:rsid w:val="74C762A4"/>
    <w:rsid w:val="74CF1C9F"/>
    <w:rsid w:val="74DC4AE7"/>
    <w:rsid w:val="74DD43BC"/>
    <w:rsid w:val="74DF0134"/>
    <w:rsid w:val="74E279D7"/>
    <w:rsid w:val="74E4574A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937FF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377AFB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6F4367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E0619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0F2826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C5E7A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137B9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9672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7C0481"/>
    <w:rsid w:val="78932B61"/>
    <w:rsid w:val="789977BD"/>
    <w:rsid w:val="789E20B4"/>
    <w:rsid w:val="78A05039"/>
    <w:rsid w:val="78AC2A23"/>
    <w:rsid w:val="78AC657F"/>
    <w:rsid w:val="78AE17AF"/>
    <w:rsid w:val="78B54F18"/>
    <w:rsid w:val="78B638A1"/>
    <w:rsid w:val="78B676BA"/>
    <w:rsid w:val="78BE2756"/>
    <w:rsid w:val="78BE62B2"/>
    <w:rsid w:val="78D6184E"/>
    <w:rsid w:val="78DA18D4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5F5CE7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0629D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1C5986"/>
    <w:rsid w:val="7A28257D"/>
    <w:rsid w:val="7A2D1941"/>
    <w:rsid w:val="7A2D7B93"/>
    <w:rsid w:val="7A2F7467"/>
    <w:rsid w:val="7A301431"/>
    <w:rsid w:val="7A335E70"/>
    <w:rsid w:val="7A360C00"/>
    <w:rsid w:val="7A48677B"/>
    <w:rsid w:val="7A523156"/>
    <w:rsid w:val="7A540C7C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AFB2BD3"/>
    <w:rsid w:val="7AFD1314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B2338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770D5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DC34AC"/>
    <w:rsid w:val="7BE418FB"/>
    <w:rsid w:val="7BE94E67"/>
    <w:rsid w:val="7BF22E42"/>
    <w:rsid w:val="7BF546E1"/>
    <w:rsid w:val="7BFA3AA5"/>
    <w:rsid w:val="7BFC01F8"/>
    <w:rsid w:val="7BFC5A6F"/>
    <w:rsid w:val="7BFC781D"/>
    <w:rsid w:val="7C042B76"/>
    <w:rsid w:val="7C0466D2"/>
    <w:rsid w:val="7C06244A"/>
    <w:rsid w:val="7C120DEF"/>
    <w:rsid w:val="7C121B97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60E79"/>
    <w:rsid w:val="7D382AD7"/>
    <w:rsid w:val="7D3E79C1"/>
    <w:rsid w:val="7D3F20B7"/>
    <w:rsid w:val="7D407BDD"/>
    <w:rsid w:val="7D43322A"/>
    <w:rsid w:val="7D4C6582"/>
    <w:rsid w:val="7D4F1BCF"/>
    <w:rsid w:val="7D4F7E21"/>
    <w:rsid w:val="7D5D253D"/>
    <w:rsid w:val="7D6417AF"/>
    <w:rsid w:val="7D657644"/>
    <w:rsid w:val="7D7004C3"/>
    <w:rsid w:val="7D733B0F"/>
    <w:rsid w:val="7D80622C"/>
    <w:rsid w:val="7D847ACA"/>
    <w:rsid w:val="7D871368"/>
    <w:rsid w:val="7D873EDA"/>
    <w:rsid w:val="7D883850"/>
    <w:rsid w:val="7D8C0A7A"/>
    <w:rsid w:val="7DA243F4"/>
    <w:rsid w:val="7DA261A2"/>
    <w:rsid w:val="7DAA32A9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32BFC"/>
    <w:rsid w:val="7E1846B6"/>
    <w:rsid w:val="7E186464"/>
    <w:rsid w:val="7E1A21DD"/>
    <w:rsid w:val="7E1F3C97"/>
    <w:rsid w:val="7E1F5A45"/>
    <w:rsid w:val="7E21356B"/>
    <w:rsid w:val="7E2D7A48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67872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54599"/>
    <w:rsid w:val="7EE60311"/>
    <w:rsid w:val="7EE747B5"/>
    <w:rsid w:val="7EFC41F2"/>
    <w:rsid w:val="7EFC5E66"/>
    <w:rsid w:val="7F0D0E5D"/>
    <w:rsid w:val="7F0D3AEF"/>
    <w:rsid w:val="7F10538E"/>
    <w:rsid w:val="7F1135E0"/>
    <w:rsid w:val="7F1255AA"/>
    <w:rsid w:val="7F1773FE"/>
    <w:rsid w:val="7F1A34D8"/>
    <w:rsid w:val="7F1C1F84"/>
    <w:rsid w:val="7F207CC7"/>
    <w:rsid w:val="7F3379FA"/>
    <w:rsid w:val="7F344DA2"/>
    <w:rsid w:val="7F3541C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3</Pages>
  <Words>1315</Words>
  <Characters>1706</Characters>
  <Lines>0</Lines>
  <Paragraphs>0</Paragraphs>
  <TotalTime>1</TotalTime>
  <ScaleCrop>false</ScaleCrop>
  <LinksUpToDate>false</LinksUpToDate>
  <CharactersWithSpaces>1808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2023-10-16T09:55:46Z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52A3AA9DD65F4854A4CEC8A8BEB74CCD_13</vt:lpwstr>
  </property>
  <property fmtid="{D5CDD505-2E9C-101B-9397-08002B2CF9AE}" pid="5" name="commondata">
    <vt:lpwstr>eyJjb3VudCI6NDAzLCJoZGlkIjoiNjdhMTMwNDYzZWIwOTU0NDRlYjIzNmI5NWQ1MzBlYjAiLCJ1c2VyQ291bnQiOjQwM30=</vt:lpwstr>
  </property>
</Properties>
</file>