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十四五规划-全球及中国2-甲基丁酸乙酯行业研究及十四五规划分析报告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十四五规划-全球及中国2-甲基丁酸乙酯行业研究及十四五规划分析报告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【报告篇幅】：94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【报告图表数】：135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受新冠肺炎疫情等影响，2022年全球2-甲基丁酸乙酯市场规模大约为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是全球最大的2-甲基丁酸乙酯生产地区，占有大约 %的市场份额，之后是 ，占有大约 %的市场份额。目前全球市场，基本由 和 地区厂商主导，全球2-甲基丁酸乙酯头部厂商主要包括Spectrum Chemical、VWR International, LLC.、北京百灵威科技有限公司、上海思域化工科技有限公司和上海将来实业股份有限公司等，前三大厂商占有全球大约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本报告研究“十三五”期间全球及中国市场2-甲基丁酸乙酯的供给和需求情况，以及“十四五”期间行业发展预测。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重点分析全球主要地区2-甲基丁酸乙酯的产能、销量、收入和增长潜力，历史数据2018-2022年，预测数据2023-2029年。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2-甲基丁酸乙酯行业竞争格局，包括全球市场主要厂商竞争格局和中国本土市场主要厂商竞争格局，重点分析全球主要厂商2-甲基丁酸乙酯产能、销量、收入、价格和市场份额，全球2-甲基丁酸乙酯产地分布情况、中国2-甲基丁酸乙酯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此外针对2-甲基丁酸乙酯行业产品分类、应用、行业政策、产业链、生产模式、销售模式、行业发展有利因素、不利因素和进入壁垒也做了详细分析。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Spectrum Chemical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VWR International, LLC.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北京百灵威科技有限公司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上海思域化工科技有限公司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上海将来实业股份有限公司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上海瀚鸿科技股份有限公司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河南蔚源生物科技有限公司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上海邦成化工有限公司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江苏恒兴新材料科技股份有限公司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纯度≥99%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纯度≥98%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食用香料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第2章：全球市场供需情况、中国地区供需情况，包括主要地区2-甲基丁酸乙酯产量、销量、收入、价格及市场份额等；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第3章：全球主要地区和国家，2-甲基丁酸乙酯销量和销售收入，2018-2022，及预测2023到2029；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第4章：行业竞争格局分析，包括全球市场企业排名及市场份额、中国市场企业排名和份额、主要厂商2-甲基丁酸乙酯销量、收入、价格和市场份额等；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第5章：全球市场不同类型2-甲基丁酸乙酯销量、收入、价格及份额等；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第6章：全球市场不同应用2-甲基丁酸乙酯销量、收入、价格及份额等；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第9章：全球市场2-甲基丁酸乙酯主要厂商基本情况介绍，包括公司简介、2-甲基丁酸乙酯产品规格型号、销量、价格、收入及公司最新动态等；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第10章：中国市场2-甲基丁酸乙酯进出口情况分析；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第11章：中国市场2-甲基丁酸乙酯主要生产和消费地区分布；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2-甲基丁酸乙酯市场概述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2-甲基丁酸乙酯行业概述及统计范围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按照不同产品类型，2-甲基丁酸乙酯主要可以分为如下几个类别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不同产品类型2-甲基丁酸乙酯规模增长趋势2018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纯度≥99%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纯度≥98%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从不同应用，2-甲基丁酸乙酯主要包括如下几个方面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不同应用2-甲基丁酸乙酯规模增长趋势2018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食用香料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日化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2-甲基丁酸乙酯行业发展总体概况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2-甲基丁酸乙酯行业发展主要特点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2-甲基丁酸乙酯行业发展影响因素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全球2-甲基丁酸乙酯供需现状及预测（2018-2029）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全球2-甲基丁酸乙酯产能、产量、产能利用率及发展趋势（2018-2029）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全球2-甲基丁酸乙酯产量、需求量及发展趋势（2018-2029）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全球主要地区2-甲基丁酸乙酯产量及发展趋势（2018-2029）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中国2-甲基丁酸乙酯供需现状及预测（2018-2029）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中国2-甲基丁酸乙酯产能、产量、产能利用率及发展趋势（2018-2029）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中国2-甲基丁酸乙酯产量、市场需求量及发展趋势（2018-2029）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中国2-甲基丁酸乙酯产能和产量占全球的比重（2018-2029）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全球2-甲基丁酸乙酯销量及收入（2018-2029）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全球市场2-甲基丁酸乙酯收入（2018-2029）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全球市场2-甲基丁酸乙酯销量（2018-2029）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全球市场2-甲基丁酸乙酯价格趋势（2018-2029）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中国2-甲基丁酸乙酯销量及收入（2018-2029）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中国市场2-甲基丁酸乙酯收入（2018-2029）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中国市场2-甲基丁酸乙酯销量（2018-2029）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中国市场2-甲基丁酸乙酯销量和收入占全球的比重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全球2-甲基丁酸乙酯主要地区分析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全球主要地区2-甲基丁酸乙酯市场规模分析：2018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全球主要地区2-甲基丁酸乙酯销售收入及市场份额（2018-2023年）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全球主要地区2-甲基丁酸乙酯销售收入预测（2024-2029）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全球主要地区2-甲基丁酸乙酯销量分析：2018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全球主要地区2-甲基丁酸乙酯销量及市场份额（2018-2023年）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全球主要地区2-甲基丁酸乙酯销量及市场份额预测（2024-2029）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北美（美国和加拿大）2-甲基丁酸乙酯销量（2018-2029）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北美（美国和加拿大）2-甲基丁酸乙酯收入（2018-2029）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欧洲（德国、英国、法国和意大利等国家）2-甲基丁酸乙酯销量（2018-2029）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欧洲（德国、英国、法国和意大利等国家）2-甲基丁酸乙酯收入（2018-2029）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亚太（中国、日本、韩国、中国台湾、印度和东南亚等）2-甲基丁酸乙酯销量（2018-2029）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亚太（中国、日本、韩国、中国台湾、印度和东南亚等）2-甲基丁酸乙酯收入（2018-2029）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拉美地区（墨西哥、巴西等国家）2-甲基丁酸乙酯销量（2018-2029）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拉美地区（墨西哥、巴西等国家）2-甲基丁酸乙酯收入（2018-2029）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中东及非洲（土耳其、沙特等国家）2-甲基丁酸乙酯销量（2018-2029）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中东及非洲（土耳其、沙特等国家）2-甲基丁酸乙酯收入（2018-2029）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全球市场主要厂商2-甲基丁酸乙酯产能市场份额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全球市场主要厂商2-甲基丁酸乙酯销量（2018-2023）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全球市场主要厂商2-甲基丁酸乙酯销售收入（2018-2023）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全球市场主要厂商2-甲基丁酸乙酯销售价格（2018-2023）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2022年全球主要生产商2-甲基丁酸乙酯收入排名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中国市场主要厂商2-甲基丁酸乙酯销量（2018-2023）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中国市场主要厂商2-甲基丁酸乙酯销售收入（2018-2023）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中国市场主要厂商2-甲基丁酸乙酯销售价格（2018-2023）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2022年中国主要生产商2-甲基丁酸乙酯收入排名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全球主要厂商2-甲基丁酸乙酯总部及产地分布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全球主要厂商2-甲基丁酸乙酯商业化日期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全球主要厂商2-甲基丁酸乙酯产品类型及应用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2-甲基丁酸乙酯行业集中度、竞争程度分析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2-甲基丁酸乙酯行业集中度分析：全球头部厂商份额（Top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全球2-甲基丁酸乙酯第一梯队、第二梯队和第三梯队生产商（品牌）及市场份额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不同产品类型2-甲基丁酸乙酯分析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全球市场不同产品类型2-甲基丁酸乙酯销量（2018-2029）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全球市场不同产品类型2-甲基丁酸乙酯销量及市场份额（2018-2023）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全球市场不同产品类型2-甲基丁酸乙酯销量预测（2024-2029）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全球市场不同产品类型2-甲基丁酸乙酯收入（2018-2029）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全球市场不同产品类型2-甲基丁酸乙酯收入及市场份额（2018-2023）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全球市场不同产品类型2-甲基丁酸乙酯收入预测（2024-2029）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全球市场不同产品类型2-甲基丁酸乙酯价格走势（2018-2029）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中国市场不同产品类型2-甲基丁酸乙酯销量（2018-2029）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中国市场不同产品类型2-甲基丁酸乙酯销量及市场份额（2018-2023）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中国市场不同产品类型2-甲基丁酸乙酯销量预测（2024-2029）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中国市场不同产品类型2-甲基丁酸乙酯收入（2018-2029）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中国市场不同产品类型2-甲基丁酸乙酯收入及市场份额（2018-2023）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中国市场不同产品类型2-甲基丁酸乙酯收入预测（2024-2029）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不同应用2-甲基丁酸乙酯分析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全球市场不同应用2-甲基丁酸乙酯销量（2018-2029）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全球市场不同应用2-甲基丁酸乙酯销量及市场份额（2018-2023）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全球市场不同应用2-甲基丁酸乙酯销量预测（2024-2029）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全球市场不同应用2-甲基丁酸乙酯收入（2018-2029）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全球市场不同应用2-甲基丁酸乙酯收入及市场份额（2018-2023）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全球市场不同应用2-甲基丁酸乙酯收入预测（2024-2029）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全球市场不同应用2-甲基丁酸乙酯价格走势（2018-2029）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中国市场不同应用2-甲基丁酸乙酯销量（2018-2029）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中国市场不同应用2-甲基丁酸乙酯销量及市场份额（2018-2023）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中国市场不同应用2-甲基丁酸乙酯销量预测（2024-2029）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中国市场不同应用2-甲基丁酸乙酯收入（2018-2029）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中国市场不同应用2-甲基丁酸乙酯收入及市场份额（2018-2023）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中国市场不同应用2-甲基丁酸乙酯收入预测（2024-2029）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2-甲基丁酸乙酯行业发展趋势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2-甲基丁酸乙酯行业主要驱动因素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2-甲基丁酸乙酯中国企业SWOT分析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中国2-甲基丁酸乙酯行业政策环境分析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2-甲基丁酸乙酯行业产业链简介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2-甲基丁酸乙酯行业供应链分析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2-甲基丁酸乙酯主要原料及供应情况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2-甲基丁酸乙酯行业主要下游客户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2-甲基丁酸乙酯行业采购模式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2-甲基丁酸乙酯行业生产模式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2-甲基丁酸乙酯行业销售模式及销售渠道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全球市场主要2-甲基丁酸乙酯厂商简介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Spectrum Chemical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Spectrum Chemical基本信息、2-甲基丁酸乙酯生产基地、销售区域、竞争对手及市场地位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Spectrum Chemical 2-甲基丁酸乙酯产品规格、参数及市场应用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Spectrum Chemical 2-甲基丁酸乙酯销量、收入、价格及毛利率（2018-2023）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Spectrum Chemical公司简介及主要业务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Spectrum Chemical企业最新动态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VWR International, LLC.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VWR International, LLC.基本信息、2-甲基丁酸乙酯生产基地、销售区域、竞争对手及市场地位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VWR International, LLC. 2-甲基丁酸乙酯产品规格、参数及市场应用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VWR International, LLC. 2-甲基丁酸乙酯销量、收入、价格及毛利率（2018-2023）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VWR International, LLC.公司简介及主要业务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VWR International, LLC.企业最新动态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北京百灵威科技有限公司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北京百灵威科技有限公司基本信息、2-甲基丁酸乙酯生产基地、销售区域、竞争对手及市场地位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北京百灵威科技有限公司 2-甲基丁酸乙酯产品规格、参数及市场应用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北京百灵威科技有限公司 2-甲基丁酸乙酯销量、收入、价格及毛利率（2018-2023）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北京百灵威科技有限公司公司简介及主要业务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北京百灵威科技有限公司企业最新动态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上海思域化工科技有限公司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上海思域化工科技有限公司基本信息、2-甲基丁酸乙酯生产基地、销售区域、竞争对手及市场地位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上海思域化工科技有限公司 2-甲基丁酸乙酯产品规格、参数及市场应用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上海思域化工科技有限公司 2-甲基丁酸乙酯销量、收入、价格及毛利率（2018-2023）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上海思域化工科技有限公司公司简介及主要业务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上海思域化工科技有限公司企业最新动态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上海将来实业股份有限公司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上海将来实业股份有限公司基本信息、2-甲基丁酸乙酯生产基地、销售区域、竞争对手及市场地位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上海将来实业股份有限公司 2-甲基丁酸乙酯产品规格、参数及市场应用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上海将来实业股份有限公司 2-甲基丁酸乙酯销量、收入、价格及毛利率（2018-2023）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上海将来实业股份有限公司公司简介及主要业务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上海将来实业股份有限公司企业最新动态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上海瀚鸿科技股份有限公司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上海瀚鸿科技股份有限公司基本信息、2-甲基丁酸乙酯生产基地、销售区域、竞争对手及市场地位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上海瀚鸿科技股份有限公司 2-甲基丁酸乙酯产品规格、参数及市场应用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上海瀚鸿科技股份有限公司 2-甲基丁酸乙酯销量、收入、价格及毛利率（2018-2023）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上海瀚鸿科技股份有限公司公司简介及主要业务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上海瀚鸿科技股份有限公司企业最新动态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河南蔚源生物科技有限公司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河南蔚源生物科技有限公司基本信息、2-甲基丁酸乙酯生产基地、销售区域、竞争对手及市场地位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河南蔚源生物科技有限公司 2-甲基丁酸乙酯产品规格、参数及市场应用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河南蔚源生物科技有限公司 2-甲基丁酸乙酯销量、收入、价格及毛利率（2018-2023）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河南蔚源生物科技有限公司公司简介及主要业务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河南蔚源生物科技有限公司企业最新动态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上海邦成化工有限公司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上海邦成化工有限公司基本信息、2-甲基丁酸乙酯生产基地、销售区域、竞争对手及市场地位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上海邦成化工有限公司 2-甲基丁酸乙酯产品规格、参数及市场应用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上海邦成化工有限公司 2-甲基丁酸乙酯销量、收入、价格及毛利率（2018-2023）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上海邦成化工有限公司公司简介及主要业务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上海邦成化工有限公司企业最新动态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江苏恒兴新材料科技股份有限公司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江苏恒兴新材料科技股份有限公司基本信息、2-甲基丁酸乙酯生产基地、销售区域、竞争对手及市场地位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江苏恒兴新材料科技股份有限公司 2-甲基丁酸乙酯产品规格、参数及市场应用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江苏恒兴新材料科技股份有限公司 2-甲基丁酸乙酯销量、收入、价格及毛利率（2018-2023）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江苏恒兴新材料科技股份有限公司公司简介及主要业务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江苏恒兴新材料科技股份有限公司企业最新动态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中国市场2-甲基丁酸乙酯产量、销量、进出口分析及未来趋势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中国市场2-甲基丁酸乙酯产量、销量、进出口分析及未来趋势（2018-2029）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中国市场2-甲基丁酸乙酯进出口贸易趋势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中国市场2-甲基丁酸乙酯主要进口来源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中国市场2-甲基丁酸乙酯主要出口目的地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中国市场2-甲基丁酸乙酯主要地区分布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中国2-甲基丁酸乙酯生产地区分布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中国2-甲基丁酸乙酯消费地区分布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全球不同产品类型2-甲基丁酸乙酯增长趋势2018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不同应用2-甲基丁酸乙酯增长趋势2018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2-甲基丁酸乙酯行业发展主要特点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2-甲基丁酸乙酯行业发展有利因素分析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2-甲基丁酸乙酯行业发展不利因素分析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进入2-甲基丁酸乙酯行业壁垒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全球主要地区2-甲基丁酸乙酯产量（吨）：2018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全球主要地区2-甲基丁酸乙酯产量（2018-2023）&amp;（吨）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全球主要地区2-甲基丁酸乙酯产量市场份额（2018-2023）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全球主要地区2-甲基丁酸乙酯产量（2024-2029）&amp;（吨）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全球主要地区2-甲基丁酸乙酯销售收入（百万美元）：2018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全球主要地区2-甲基丁酸乙酯销售收入（2018-2023）&amp;（百万美元）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全球主要地区2-甲基丁酸乙酯销售收入市场份额（2018-2023）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全球主要地区2-甲基丁酸乙酯收入（2024-2029）&amp;（百万美元）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全球主要地区2-甲基丁酸乙酯收入市场份额（2024-2029）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全球主要地区2-甲基丁酸乙酯销量（吨）：2018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全球主要地区2-甲基丁酸乙酯销量（2018-2023）&amp;（吨）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全球主要地区2-甲基丁酸乙酯销量市场份额（2018-2023）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全球主要地区2-甲基丁酸乙酯销量（2024-2029）&amp;（吨）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全球主要地区2-甲基丁酸乙酯销量份额（2024-2029）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北美2-甲基丁酸乙酯基本情况分析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欧洲2-甲基丁酸乙酯基本情况分析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亚太地区2-甲基丁酸乙酯基本情况分析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拉美地区2-甲基丁酸乙酯基本情况分析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中东及非洲2-甲基丁酸乙酯基本情况分析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全球市场主要厂商2-甲基丁酸乙酯产能（2022-2023）&amp;（吨）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全球市场主要厂商2-甲基丁酸乙酯销量（2018-2023）&amp;（吨）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全球市场主要厂商2-甲基丁酸乙酯销量市场份额（2018-2023）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全球市场主要厂商2-甲基丁酸乙酯销售收入（2018-2023）&amp;（百万美元）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全球市场主要厂商2-甲基丁酸乙酯销售收入市场份额（2018-2023）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全球市场主要厂商2-甲基丁酸乙酯销售价格（2018-2023）&amp;（美元/吨）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2022年全球主要生产商2-甲基丁酸乙酯收入排名（百万美元）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中国市场主要厂商2-甲基丁酸乙酯销量（2018-2023）&amp;（吨）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中国市场主要厂商2-甲基丁酸乙酯销量市场份额（2018-2023）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中国市场主要厂商2-甲基丁酸乙酯销售收入（2018-2023）&amp;（百万美元）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中国市场主要厂商2-甲基丁酸乙酯销售收入市场份额（2018-2023）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中国市场主要厂商2-甲基丁酸乙酯销售价格（2018-2023）&amp;（美元/吨）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2022年中国主要生产商2-甲基丁酸乙酯收入排名（百万美元）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全球主要厂商2-甲基丁酸乙酯总部及产地分布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全球主要厂商2-甲基丁酸乙酯商业化日期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全球主要厂商2-甲基丁酸乙酯产品类型及应用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2022年全球2-甲基丁酸乙酯主要厂商市场地位（第一梯队、第二梯队和第三梯队）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全球不同产品类型2-甲基丁酸乙酯销量（2018-2023年）&amp;（吨）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全球不同产品类型2-甲基丁酸乙酯销量市场份额（2018-2023）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全球不同产品类型2-甲基丁酸乙酯销量预测（2024-2029）&amp;（吨）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全球市场不同产品类型2-甲基丁酸乙酯销量市场份额预测（2024-2029）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全球不同产品类型2-甲基丁酸乙酯收入（2018-2023年）&amp;（百万美元）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全球不同产品类型2-甲基丁酸乙酯收入市场份额（2018-2023）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全球不同产品类型2-甲基丁酸乙酯收入预测（2024-2029）&amp;（百万美元）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全球不同产品类型2-甲基丁酸乙酯收入市场份额预测（2024-2029）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中国不同产品类型2-甲基丁酸乙酯销量（2018-2023年）&amp;（吨）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中国不同产品类型2-甲基丁酸乙酯销量市场份额（2018-2023）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中国不同产品类型2-甲基丁酸乙酯销量预测（2024-2029）&amp;（吨）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中国不同产品类型2-甲基丁酸乙酯销量市场份额预测（2024-2029）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中国不同产品类型2-甲基丁酸乙酯收入（2018-2023年）&amp;（百万美元）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中国不同产品类型2-甲基丁酸乙酯收入市场份额（2018-2023）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中国不同产品类型2-甲基丁酸乙酯收入预测（2024-2029）&amp;（百万美元）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中国不同产品类型2-甲基丁酸乙酯收入市场份额预测（2024-2029）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全球不同应用2-甲基丁酸乙酯销量（2018-2023年）&amp;（吨）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全球不同应用2-甲基丁酸乙酯销量市场份额（2018-2023）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全球不同应用2-甲基丁酸乙酯销量预测（2024-2029）&amp;（吨）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全球市场不同应用2-甲基丁酸乙酯销量市场份额预测（2024-2029）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全球不同应用2-甲基丁酸乙酯收入（2018-2023年）&amp;（百万美元）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全球不同应用2-甲基丁酸乙酯收入市场份额（2018-2023）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全球不同应用2-甲基丁酸乙酯收入预测（2024-2029）&amp;（百万美元）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全球不同应用2-甲基丁酸乙酯收入市场份额预测（2024-2029）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中国不同应用2-甲基丁酸乙酯销量（2018-2023年）&amp;（吨）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中国不同应用2-甲基丁酸乙酯销量市场份额（2018-2023）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中国不同应用2-甲基丁酸乙酯销量预测（2024-2029）&amp;（吨）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中国不同应用2-甲基丁酸乙酯销量市场份额预测（2024-2029）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中国不同应用2-甲基丁酸乙酯收入（2018-2023年）&amp;（百万美元）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中国不同应用2-甲基丁酸乙酯收入市场份额（2018-2023）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中国不同应用2-甲基丁酸乙酯收入预测（2024-2029）&amp;（百万美元）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中国不同应用2-甲基丁酸乙酯收入市场份额预测（2024-2029）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2-甲基丁酸乙酯行业技术发展趋势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2-甲基丁酸乙酯行业主要驱动因素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2-甲基丁酸乙酯行业供应链分析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2-甲基丁酸乙酯上游原料供应商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2-甲基丁酸乙酯行业主要下游客户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2-甲基丁酸乙酯行业典型经销商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Spectrum Chemical 2-甲基丁酸乙酯生产基地、销售区域、竞争对手及市场地位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Spectrum Chemical 2-甲基丁酸乙酯产品规格、参数及市场应用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Spectrum Chemical 2-甲基丁酸乙酯销量（吨）、收入（百万美元）、价格（美元/吨）及毛利率（2018-2023）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Spectrum Chemical公司简介及主要业务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Spectrum Chemical企业最新动态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VWR International, LLC. 2-甲基丁酸乙酯生产基地、销售区域、竞争对手及市场地位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VWR International, LLC. 2-甲基丁酸乙酯产品规格、参数及市场应用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VWR International, LLC. 2-甲基丁酸乙酯销量（吨）、收入（百万美元）、价格（美元/吨）及毛利率（2018-2023）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VWR International, LLC.公司简介及主要业务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VWR International, LLC.企业最新动态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北京百灵威科技有限公司 2-甲基丁酸乙酯生产基地、销售区域、竞争对手及市场地位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北京百灵威科技有限公司 2-甲基丁酸乙酯产品规格、参数及市场应用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北京百灵威科技有限公司 2-甲基丁酸乙酯销量（吨）、收入（百万美元）、价格（美元/吨）及毛利率（2018-2023）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北京百灵威科技有限公司公司简介及主要业务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北京百灵威科技有限公司企业最新动态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上海思域化工科技有限公司 2-甲基丁酸乙酯生产基地、销售区域、竞争对手及市场地位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上海思域化工科技有限公司 2-甲基丁酸乙酯产品规格、参数及市场应用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上海思域化工科技有限公司 2-甲基丁酸乙酯销量（吨）、收入（百万美元）、价格（美元/吨）及毛利率（2018-2023）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上海思域化工科技有限公司公司简介及主要业务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上海思域化工科技有限公司企业最新动态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上海将来实业股份有限公司 2-甲基丁酸乙酯生产基地、销售区域、竞争对手及市场地位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上海将来实业股份有限公司 2-甲基丁酸乙酯产品规格、参数及市场应用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上海将来实业股份有限公司 2-甲基丁酸乙酯销量（吨）、收入（百万美元）、价格（美元/吨）及毛利率（2018-2023）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上海将来实业股份有限公司公司简介及主要业务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上海将来实业股份有限公司企业最新动态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上海瀚鸿科技股份有限公司 2-甲基丁酸乙酯生产基地、销售区域、竞争对手及市场地位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上海瀚鸿科技股份有限公司 2-甲基丁酸乙酯产品规格、参数及市场应用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上海瀚鸿科技股份有限公司 2-甲基丁酸乙酯销量（吨）、收入（百万美元）、价格（美元/吨）及毛利率（2018-2023）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上海瀚鸿科技股份有限公司公司简介及主要业务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上海瀚鸿科技股份有限公司企业最新动态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河南蔚源生物科技有限公司 2-甲基丁酸乙酯生产基地、销售区域、竞争对手及市场地位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河南蔚源生物科技有限公司 2-甲基丁酸乙酯产品规格、参数及市场应用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河南蔚源生物科技有限公司 2-甲基丁酸乙酯销量（吨）、收入（百万美元）、价格（美元/吨）及毛利率（2018-2023）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河南蔚源生物科技有限公司公司简介及主要业务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河南蔚源生物科技有限公司企业最新动态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上海邦成化工有限公司 2-甲基丁酸乙酯生产基地、销售区域、竞争对手及市场地位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上海邦成化工有限公司 2-甲基丁酸乙酯产品规格、参数及市场应用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上海邦成化工有限公司 2-甲基丁酸乙酯销量（吨）、收入（百万美元）、价格（美元/吨）及毛利率（2018-2023）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上海邦成化工有限公司公司简介及主要业务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上海邦成化工有限公司企业最新动态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江苏恒兴新材料科技股份有限公司 2-甲基丁酸乙酯生产基地、销售区域、竞争对手及市场地位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江苏恒兴新材料科技股份有限公司 2-甲基丁酸乙酯产品规格、参数及市场应用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江苏恒兴新材料科技股份有限公司 2-甲基丁酸乙酯销量（吨）、收入（百万美元）、价格（美元/吨）及毛利率（2018-2023）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江苏恒兴新材料科技股份有限公司公司简介及主要业务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江苏恒兴新材料科技股份有限公司企业最新动态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中国市场2-甲基丁酸乙酯产量、销量、进出口（2018-2023年）&amp;（吨）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中国市场2-甲基丁酸乙酯产量、销量、进出口预测（2024-2029）&amp;（吨）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中国市场2-甲基丁酸乙酯进出口贸易趋势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中国市场2-甲基丁酸乙酯主要进口来源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中国市场2-甲基丁酸乙酯主要出口目的地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中国2-甲基丁酸乙酯生产地区分布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中国2-甲基丁酸乙酯消费地区分布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2-甲基丁酸乙酯产品图片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全球不同产品类型2-甲基丁酸乙酯规模2018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全球不同产品类型2-甲基丁酸乙酯市场份额2022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纯度≥99%产品图片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纯度≥98%产品图片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全球不同应用2-甲基丁酸乙酯规模2018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全球不同应用2-甲基丁酸乙酯市场份额2022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食用香料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日化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全球2-甲基丁酸乙酯产能、产量、产能利用率及发展趋势（2018-2029）&amp;（吨）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全球2-甲基丁酸乙酯产量、需求量及发展趋势（2018-2029）&amp;（吨）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全球主要地区2-甲基丁酸乙酯产量规模：2018 VS 2022 VS 2029（吨）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全球主要地区2-甲基丁酸乙酯产量市场份额（2018-2029）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中国2-甲基丁酸乙酯产能、产量、产能利用率及发展趋势（2018-2029）&amp;（吨）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中国2-甲基丁酸乙酯产量、市场需求量及发展趋势（2018-2029）&amp;（吨）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中国2-甲基丁酸乙酯总产能占全球比重（2018-2029）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中国2-甲基丁酸乙酯总产量占全球比重（2018-2029）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全球2-甲基丁酸乙酯市场收入及增长率:（2018-2029）&amp;（百万美元）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全球市场2-甲基丁酸乙酯市场规模：2018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全球市场2-甲基丁酸乙酯销量及增长率（2018-2029）&amp;（吨）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全球市场2-甲基丁酸乙酯价格趋势（2018-2029）&amp;（美元/吨）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中国2-甲基丁酸乙酯市场收入及增长率:（2018-2029）&amp;（百万美元）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中国市场2-甲基丁酸乙酯市场规模：2018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中国市场2-甲基丁酸乙酯销量及增长率（2018-2029）&amp;（吨）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中国市场2-甲基丁酸乙酯销量占全球比重（2018-2029）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中国2-甲基丁酸乙酯收入占全球比重（2018-2029）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全球主要地区2-甲基丁酸乙酯销售收入规模：2018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全球主要地区2-甲基丁酸乙酯销售收入市场份额（2018-2023）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全球主要地区2-甲基丁酸乙酯销售收入市场份额（2018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全球主要地区2-甲基丁酸乙酯收入市场份额（2024-2029）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北美（美国和加拿大）2-甲基丁酸乙酯销量（2018-2029）&amp;（吨）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北美（美国和加拿大）2-甲基丁酸乙酯销量份额（2018-2029）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北美（美国和加拿大）2-甲基丁酸乙酯收入（2018-2029）&amp;（百万美元）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北美（美国和加拿大）2-甲基丁酸乙酯收入份额（2018-2029）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欧洲（德国、英国、法国和意大利等国家）2-甲基丁酸乙酯销量（2018-2029）&amp;（吨）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欧洲（德国、英国、法国和意大利等国家）2-甲基丁酸乙酯销量份额（2018-2029）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欧洲（德国、英国、法国和意大利等国家）2-甲基丁酸乙酯收入（2018-2029）&amp;（百万美元）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欧洲（德国、英国、法国和意大利等国家）2-甲基丁酸乙酯收入份额（2018-2029）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亚太（中国、日本、韩国、中国台湾、印度和东南亚等）2-甲基丁酸乙酯销量（2018-2029）&amp;（吨）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亚太（中国、日本、韩国、中国台湾、印度和东南亚等）2-甲基丁酸乙酯销量份额（2018-2029）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亚太（中国、日本、韩国、中国台湾、印度和东南亚等）2-甲基丁酸乙酯收入（2018-2029）&amp;（百万美元）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亚太（中国、日本、韩国、中国台湾、印度和东南亚等）2-甲基丁酸乙酯收入份额（2018-2029）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拉美地区（墨西哥、巴西等国家）2-甲基丁酸乙酯销量（2018-2029）&amp;（吨）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拉美地区（墨西哥、巴西等国家）2-甲基丁酸乙酯销量份额（2018-2029）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拉美地区（墨西哥、巴西等国家）2-甲基丁酸乙酯收入（2018-2029）&amp;（百万美元）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拉美地区（墨西哥、巴西等国家）2-甲基丁酸乙酯收入份额（2018-2029）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中东及非洲（土耳其、沙特等国家）2-甲基丁酸乙酯销量（2018-2029）&amp;（吨）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中东及非洲（土耳其、沙特等国家）2-甲基丁酸乙酯销量份额（2018-2029）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中东及非洲（土耳其、沙特等国家）2-甲基丁酸乙酯收入（2018-2029）&amp;（百万美元）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中东及非洲（土耳其、沙特等国家）2-甲基丁酸乙酯收入份额（2018-2029）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2022年全球市场主要厂商2-甲基丁酸乙酯销量市场份额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2022年全球市场主要厂商2-甲基丁酸乙酯收入市场份额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2022年中国市场主要厂商2-甲基丁酸乙酯销量市场份额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2022年中国市场主要厂商2-甲基丁酸乙酯收入市场份额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2022年全球前五大生产商2-甲基丁酸乙酯市场份额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全球2-甲基丁酸乙酯第一梯队、第二梯队和第三梯队生产商（品牌）及市场份额（2022）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全球不同产品类型2-甲基丁酸乙酯价格走势（2018-2029）&amp;（美元/吨）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全球不同应用2-甲基丁酸乙酯价格走势（2018-2029）&amp;（美元/吨）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2-甲基丁酸乙酯中国企业SWOT分析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2-甲基丁酸乙酯产业链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2-甲基丁酸乙酯行业采购模式分析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2-甲基丁酸乙酯行业生产模式分析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2-甲基丁酸乙酯行业销售模式分析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ExOSwiaGRpZCI6IjY3YTEzMDQ2M2ViMDk1NDQ0ZWIyMzZiOTVkNTMwZWIwIiwidXNlckNvdW50Ijo0MTE5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C03826"/>
    <w:rsid w:val="03C07382"/>
    <w:rsid w:val="03CF3A69"/>
    <w:rsid w:val="03CF75C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67CE7"/>
    <w:rsid w:val="045A1585"/>
    <w:rsid w:val="04673CA2"/>
    <w:rsid w:val="046C750A"/>
    <w:rsid w:val="04740E9E"/>
    <w:rsid w:val="04763EE5"/>
    <w:rsid w:val="047A39D5"/>
    <w:rsid w:val="047A5783"/>
    <w:rsid w:val="047F0663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910AC"/>
    <w:rsid w:val="055C30DB"/>
    <w:rsid w:val="056B7658"/>
    <w:rsid w:val="056C3122"/>
    <w:rsid w:val="056D52E8"/>
    <w:rsid w:val="057228FE"/>
    <w:rsid w:val="057743B8"/>
    <w:rsid w:val="05793C8D"/>
    <w:rsid w:val="058645FB"/>
    <w:rsid w:val="058F34B0"/>
    <w:rsid w:val="05922FA0"/>
    <w:rsid w:val="059761E0"/>
    <w:rsid w:val="059A0E8F"/>
    <w:rsid w:val="05A131E3"/>
    <w:rsid w:val="05A21435"/>
    <w:rsid w:val="05AC22B4"/>
    <w:rsid w:val="05B2719F"/>
    <w:rsid w:val="05B60A3D"/>
    <w:rsid w:val="05B71CEB"/>
    <w:rsid w:val="05B96C80"/>
    <w:rsid w:val="05BD626F"/>
    <w:rsid w:val="05BE1FE7"/>
    <w:rsid w:val="05C05FA5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F341CA"/>
    <w:rsid w:val="07F910B5"/>
    <w:rsid w:val="07F93FB3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65ADD"/>
    <w:rsid w:val="08E92ED7"/>
    <w:rsid w:val="08EB6C4F"/>
    <w:rsid w:val="08F8136C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42C00"/>
    <w:rsid w:val="098470A4"/>
    <w:rsid w:val="098B21E0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A026946"/>
    <w:rsid w:val="0A0D52EB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B00275A"/>
    <w:rsid w:val="0B022976"/>
    <w:rsid w:val="0B116715"/>
    <w:rsid w:val="0B1D330C"/>
    <w:rsid w:val="0B2B3C7B"/>
    <w:rsid w:val="0B2C17A1"/>
    <w:rsid w:val="0B2E5519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5980"/>
    <w:rsid w:val="0CF32576"/>
    <w:rsid w:val="0CFC6222"/>
    <w:rsid w:val="0D093B48"/>
    <w:rsid w:val="0D0F4ED6"/>
    <w:rsid w:val="0D181FDD"/>
    <w:rsid w:val="0D283FA3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C2C83"/>
    <w:rsid w:val="0E8C4A31"/>
    <w:rsid w:val="0E94340C"/>
    <w:rsid w:val="0E984B91"/>
    <w:rsid w:val="0EA2285E"/>
    <w:rsid w:val="0EA33B28"/>
    <w:rsid w:val="0EA55AF2"/>
    <w:rsid w:val="0EAC0C2F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46E76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E23FD"/>
    <w:rsid w:val="10660B63"/>
    <w:rsid w:val="10686DD7"/>
    <w:rsid w:val="106A2B50"/>
    <w:rsid w:val="106B68C8"/>
    <w:rsid w:val="10725EA8"/>
    <w:rsid w:val="10797237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3715"/>
    <w:rsid w:val="11596B8F"/>
    <w:rsid w:val="1170063A"/>
    <w:rsid w:val="11720A98"/>
    <w:rsid w:val="11761DEC"/>
    <w:rsid w:val="117847D0"/>
    <w:rsid w:val="117E2064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50FB0"/>
    <w:rsid w:val="132E255A"/>
    <w:rsid w:val="132F62D2"/>
    <w:rsid w:val="133053DB"/>
    <w:rsid w:val="133157A0"/>
    <w:rsid w:val="133236CD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B2323"/>
    <w:rsid w:val="156D4E90"/>
    <w:rsid w:val="156E30E2"/>
    <w:rsid w:val="15733CEE"/>
    <w:rsid w:val="1573694A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210154"/>
    <w:rsid w:val="16252663"/>
    <w:rsid w:val="16257519"/>
    <w:rsid w:val="1629525B"/>
    <w:rsid w:val="162C6AF9"/>
    <w:rsid w:val="162E6537"/>
    <w:rsid w:val="163363D2"/>
    <w:rsid w:val="16351E52"/>
    <w:rsid w:val="16377269"/>
    <w:rsid w:val="163D0D06"/>
    <w:rsid w:val="163E2AB8"/>
    <w:rsid w:val="163F05DA"/>
    <w:rsid w:val="164A30E1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9260F"/>
    <w:rsid w:val="17CC40F0"/>
    <w:rsid w:val="17D15BAA"/>
    <w:rsid w:val="17E232C3"/>
    <w:rsid w:val="17E340BC"/>
    <w:rsid w:val="17F062FD"/>
    <w:rsid w:val="17F42B99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E477D"/>
    <w:rsid w:val="18FF04F5"/>
    <w:rsid w:val="1901426D"/>
    <w:rsid w:val="1901601B"/>
    <w:rsid w:val="19061883"/>
    <w:rsid w:val="190D0660"/>
    <w:rsid w:val="19104BC2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745A4"/>
    <w:rsid w:val="1A6B1153"/>
    <w:rsid w:val="1A7226F6"/>
    <w:rsid w:val="1A7A42D7"/>
    <w:rsid w:val="1A85044E"/>
    <w:rsid w:val="1A876D8A"/>
    <w:rsid w:val="1A8920EF"/>
    <w:rsid w:val="1A8C7B66"/>
    <w:rsid w:val="1A974E89"/>
    <w:rsid w:val="1A98545C"/>
    <w:rsid w:val="1A9A04D5"/>
    <w:rsid w:val="1A9A6727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16D80"/>
    <w:rsid w:val="1C6221B7"/>
    <w:rsid w:val="1C640D9B"/>
    <w:rsid w:val="1C672639"/>
    <w:rsid w:val="1C6A2129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F0262F"/>
    <w:rsid w:val="1CF540E9"/>
    <w:rsid w:val="1CFA525B"/>
    <w:rsid w:val="1CFE11EF"/>
    <w:rsid w:val="1CFF5EAA"/>
    <w:rsid w:val="1D152095"/>
    <w:rsid w:val="1D17405F"/>
    <w:rsid w:val="1D210A3A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767C6"/>
    <w:rsid w:val="203E1903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521B0A"/>
    <w:rsid w:val="21594B94"/>
    <w:rsid w:val="215D225D"/>
    <w:rsid w:val="216422A6"/>
    <w:rsid w:val="21696C25"/>
    <w:rsid w:val="21743C12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910E7"/>
    <w:rsid w:val="238C6E29"/>
    <w:rsid w:val="23953F30"/>
    <w:rsid w:val="23955CDE"/>
    <w:rsid w:val="23A20F03"/>
    <w:rsid w:val="23A81EB5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415E66"/>
    <w:rsid w:val="244A37D3"/>
    <w:rsid w:val="244B45EE"/>
    <w:rsid w:val="2452597D"/>
    <w:rsid w:val="245D2536"/>
    <w:rsid w:val="245E2574"/>
    <w:rsid w:val="246062EC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B36508"/>
    <w:rsid w:val="24B72593"/>
    <w:rsid w:val="24B91EA0"/>
    <w:rsid w:val="24BC6718"/>
    <w:rsid w:val="24C26921"/>
    <w:rsid w:val="24C3687B"/>
    <w:rsid w:val="24C76438"/>
    <w:rsid w:val="24C90335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7125A"/>
    <w:rsid w:val="25493224"/>
    <w:rsid w:val="254F010E"/>
    <w:rsid w:val="255273C3"/>
    <w:rsid w:val="255E0351"/>
    <w:rsid w:val="256242E5"/>
    <w:rsid w:val="256E2C8A"/>
    <w:rsid w:val="2570394C"/>
    <w:rsid w:val="25710085"/>
    <w:rsid w:val="257858B7"/>
    <w:rsid w:val="257D111F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24DF9"/>
    <w:rsid w:val="26B446CD"/>
    <w:rsid w:val="26B66697"/>
    <w:rsid w:val="26BA71BF"/>
    <w:rsid w:val="26BA7C60"/>
    <w:rsid w:val="26C012C4"/>
    <w:rsid w:val="26EA00EF"/>
    <w:rsid w:val="26EA6341"/>
    <w:rsid w:val="26ED7781"/>
    <w:rsid w:val="26F251F5"/>
    <w:rsid w:val="26F45411"/>
    <w:rsid w:val="26F70A5D"/>
    <w:rsid w:val="26F750A4"/>
    <w:rsid w:val="271379F0"/>
    <w:rsid w:val="271867FC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B4195"/>
    <w:rsid w:val="2A9C5BA4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807273"/>
    <w:rsid w:val="2B85488A"/>
    <w:rsid w:val="2B8723B0"/>
    <w:rsid w:val="2B881414"/>
    <w:rsid w:val="2B8E7BE2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11436F"/>
    <w:rsid w:val="2C1520B2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689E"/>
    <w:rsid w:val="2E9F5C62"/>
    <w:rsid w:val="2EA35F69"/>
    <w:rsid w:val="2EA4771D"/>
    <w:rsid w:val="2EAC037F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222924"/>
    <w:rsid w:val="2F2A7C22"/>
    <w:rsid w:val="2F35780B"/>
    <w:rsid w:val="2F3E547B"/>
    <w:rsid w:val="2F407445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85CCC"/>
    <w:rsid w:val="301A6893"/>
    <w:rsid w:val="3025663B"/>
    <w:rsid w:val="30281C88"/>
    <w:rsid w:val="302B4FA7"/>
    <w:rsid w:val="303F483A"/>
    <w:rsid w:val="30404A53"/>
    <w:rsid w:val="30452F08"/>
    <w:rsid w:val="30470360"/>
    <w:rsid w:val="305137EA"/>
    <w:rsid w:val="30515682"/>
    <w:rsid w:val="30662444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57A34"/>
    <w:rsid w:val="31AC0DC2"/>
    <w:rsid w:val="31B22151"/>
    <w:rsid w:val="31BF0C8F"/>
    <w:rsid w:val="31CF685F"/>
    <w:rsid w:val="31D04385"/>
    <w:rsid w:val="31D43E75"/>
    <w:rsid w:val="31D73965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F633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A13A6"/>
    <w:rsid w:val="34A12BF9"/>
    <w:rsid w:val="34A2025B"/>
    <w:rsid w:val="34A22009"/>
    <w:rsid w:val="34A51AF9"/>
    <w:rsid w:val="34A57D4B"/>
    <w:rsid w:val="34B00BC9"/>
    <w:rsid w:val="34BB131C"/>
    <w:rsid w:val="34BF705E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C5DEB"/>
    <w:rsid w:val="361F1C60"/>
    <w:rsid w:val="362317B0"/>
    <w:rsid w:val="362A0508"/>
    <w:rsid w:val="36304469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6B3311"/>
    <w:rsid w:val="39785A2E"/>
    <w:rsid w:val="397F0B6A"/>
    <w:rsid w:val="398B437E"/>
    <w:rsid w:val="39902D77"/>
    <w:rsid w:val="39974106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A014D73"/>
    <w:rsid w:val="3A033549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E1BDB"/>
    <w:rsid w:val="3BAE5737"/>
    <w:rsid w:val="3BB16FD5"/>
    <w:rsid w:val="3BB56AC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47405"/>
    <w:rsid w:val="3C7B5562"/>
    <w:rsid w:val="3C7C3A87"/>
    <w:rsid w:val="3C7D61AA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41DC9"/>
    <w:rsid w:val="400C0C7E"/>
    <w:rsid w:val="401144E6"/>
    <w:rsid w:val="401A339B"/>
    <w:rsid w:val="401B4533"/>
    <w:rsid w:val="401D2E8B"/>
    <w:rsid w:val="401E7FAE"/>
    <w:rsid w:val="40291830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70862"/>
    <w:rsid w:val="416C231C"/>
    <w:rsid w:val="416C69B7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96BE3"/>
    <w:rsid w:val="41BB0BAE"/>
    <w:rsid w:val="41C061C4"/>
    <w:rsid w:val="41D67795"/>
    <w:rsid w:val="41DB2FFE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94965"/>
    <w:rsid w:val="455C26A8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56B1"/>
    <w:rsid w:val="474451A1"/>
    <w:rsid w:val="474653BD"/>
    <w:rsid w:val="474E7DCE"/>
    <w:rsid w:val="47541C62"/>
    <w:rsid w:val="4766659B"/>
    <w:rsid w:val="47685334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C5CBF"/>
    <w:rsid w:val="480D7C89"/>
    <w:rsid w:val="480F3A01"/>
    <w:rsid w:val="48102B8B"/>
    <w:rsid w:val="481C1C7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1028C"/>
    <w:rsid w:val="496438D9"/>
    <w:rsid w:val="496D6C31"/>
    <w:rsid w:val="4972249A"/>
    <w:rsid w:val="497907C1"/>
    <w:rsid w:val="49861AA1"/>
    <w:rsid w:val="4989333F"/>
    <w:rsid w:val="498B5309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5368F"/>
    <w:rsid w:val="4A881286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64EED"/>
    <w:rsid w:val="4AEC002A"/>
    <w:rsid w:val="4AF55130"/>
    <w:rsid w:val="4AF869CF"/>
    <w:rsid w:val="4AF9521E"/>
    <w:rsid w:val="4B037E2A"/>
    <w:rsid w:val="4B0C247A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5155C"/>
    <w:rsid w:val="4C3B7578"/>
    <w:rsid w:val="4C3E48B5"/>
    <w:rsid w:val="4C40062D"/>
    <w:rsid w:val="4C4F261E"/>
    <w:rsid w:val="4C530B9E"/>
    <w:rsid w:val="4C5821AD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409C9"/>
    <w:rsid w:val="4D956757"/>
    <w:rsid w:val="4D9A561E"/>
    <w:rsid w:val="4DA66D09"/>
    <w:rsid w:val="4DAD60E5"/>
    <w:rsid w:val="4DB017E2"/>
    <w:rsid w:val="4DC112FA"/>
    <w:rsid w:val="4DC31516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A37B4"/>
    <w:rsid w:val="4F5F0DCA"/>
    <w:rsid w:val="4F626B0C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F38BD"/>
    <w:rsid w:val="4FA03191"/>
    <w:rsid w:val="4FA2515B"/>
    <w:rsid w:val="4FA26F09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7047"/>
    <w:rsid w:val="54135C95"/>
    <w:rsid w:val="541859EC"/>
    <w:rsid w:val="541A5C08"/>
    <w:rsid w:val="5435198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66200"/>
    <w:rsid w:val="55F674E6"/>
    <w:rsid w:val="55FA7A9F"/>
    <w:rsid w:val="55FB55C5"/>
    <w:rsid w:val="55FC6F38"/>
    <w:rsid w:val="56170651"/>
    <w:rsid w:val="561B17C3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27CD7"/>
    <w:rsid w:val="569F7B35"/>
    <w:rsid w:val="56A47A0A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E10C5F"/>
    <w:rsid w:val="56E12A0D"/>
    <w:rsid w:val="56E322E1"/>
    <w:rsid w:val="56F269C8"/>
    <w:rsid w:val="56F91B04"/>
    <w:rsid w:val="56FC15F5"/>
    <w:rsid w:val="57016832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24D04"/>
    <w:rsid w:val="5A970F4C"/>
    <w:rsid w:val="5A98352E"/>
    <w:rsid w:val="5AA004E9"/>
    <w:rsid w:val="5AA4622B"/>
    <w:rsid w:val="5AAB75B9"/>
    <w:rsid w:val="5AC05945"/>
    <w:rsid w:val="5AC661A1"/>
    <w:rsid w:val="5ACE5056"/>
    <w:rsid w:val="5AD52888"/>
    <w:rsid w:val="5AD54636"/>
    <w:rsid w:val="5AD563E4"/>
    <w:rsid w:val="5AE05F3C"/>
    <w:rsid w:val="5AE40D1D"/>
    <w:rsid w:val="5AEC309D"/>
    <w:rsid w:val="5AF00910"/>
    <w:rsid w:val="5AF54CD9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02B80"/>
    <w:rsid w:val="5F7A57AC"/>
    <w:rsid w:val="5F7C6122"/>
    <w:rsid w:val="5F85016E"/>
    <w:rsid w:val="5F9745B0"/>
    <w:rsid w:val="5F9E6D95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F172B"/>
    <w:rsid w:val="611F2AAF"/>
    <w:rsid w:val="612877BC"/>
    <w:rsid w:val="6136215C"/>
    <w:rsid w:val="613E7553"/>
    <w:rsid w:val="61406582"/>
    <w:rsid w:val="6142054C"/>
    <w:rsid w:val="61594380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FA10DE"/>
    <w:rsid w:val="62FB09B2"/>
    <w:rsid w:val="62FC7B06"/>
    <w:rsid w:val="63057A83"/>
    <w:rsid w:val="630C6C6F"/>
    <w:rsid w:val="63141A74"/>
    <w:rsid w:val="631657EC"/>
    <w:rsid w:val="631E5BA5"/>
    <w:rsid w:val="63260E96"/>
    <w:rsid w:val="632B573B"/>
    <w:rsid w:val="632F02FD"/>
    <w:rsid w:val="633151E2"/>
    <w:rsid w:val="633955D1"/>
    <w:rsid w:val="633D53C7"/>
    <w:rsid w:val="63414F5F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731CD"/>
    <w:rsid w:val="63DC790D"/>
    <w:rsid w:val="63E1404C"/>
    <w:rsid w:val="63E337FB"/>
    <w:rsid w:val="63E458EA"/>
    <w:rsid w:val="63E6217C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749B0"/>
    <w:rsid w:val="647927F9"/>
    <w:rsid w:val="64813139"/>
    <w:rsid w:val="64847F0B"/>
    <w:rsid w:val="648C220A"/>
    <w:rsid w:val="648E1784"/>
    <w:rsid w:val="648F5856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F362B8"/>
    <w:rsid w:val="65FA13F5"/>
    <w:rsid w:val="65FF0AD1"/>
    <w:rsid w:val="660679FF"/>
    <w:rsid w:val="6609788A"/>
    <w:rsid w:val="66106E6A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950DF7"/>
    <w:rsid w:val="669929BC"/>
    <w:rsid w:val="66A03D4A"/>
    <w:rsid w:val="66A63182"/>
    <w:rsid w:val="66AA4BC9"/>
    <w:rsid w:val="66B21CD0"/>
    <w:rsid w:val="66BC0A58"/>
    <w:rsid w:val="66BE423A"/>
    <w:rsid w:val="66CB4B3F"/>
    <w:rsid w:val="66CC0FE3"/>
    <w:rsid w:val="66D85D11"/>
    <w:rsid w:val="66D93700"/>
    <w:rsid w:val="66DB1226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A1360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D26C4D"/>
    <w:rsid w:val="68D979E8"/>
    <w:rsid w:val="68D97D65"/>
    <w:rsid w:val="68DD28B2"/>
    <w:rsid w:val="68DD2925"/>
    <w:rsid w:val="68DD74D8"/>
    <w:rsid w:val="68E048D2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12B0F"/>
    <w:rsid w:val="6A0171F6"/>
    <w:rsid w:val="6A042842"/>
    <w:rsid w:val="6A050368"/>
    <w:rsid w:val="6A0A0231"/>
    <w:rsid w:val="6A0B3BD1"/>
    <w:rsid w:val="6A1567FD"/>
    <w:rsid w:val="6A164324"/>
    <w:rsid w:val="6A1C481A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52206A"/>
    <w:rsid w:val="6D673814"/>
    <w:rsid w:val="6D761CA9"/>
    <w:rsid w:val="6D793547"/>
    <w:rsid w:val="6D7D4DE5"/>
    <w:rsid w:val="6D8048D6"/>
    <w:rsid w:val="6D855A48"/>
    <w:rsid w:val="6D8A305E"/>
    <w:rsid w:val="6D8A7502"/>
    <w:rsid w:val="6D8C5028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3379DD"/>
    <w:rsid w:val="703419A7"/>
    <w:rsid w:val="7037459C"/>
    <w:rsid w:val="704316FC"/>
    <w:rsid w:val="70433998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A7E36"/>
    <w:rsid w:val="719B5CA9"/>
    <w:rsid w:val="71A5490B"/>
    <w:rsid w:val="71AA20F6"/>
    <w:rsid w:val="71B0505E"/>
    <w:rsid w:val="71B66B18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C58D8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C84BF7"/>
    <w:rsid w:val="76CA2073"/>
    <w:rsid w:val="76CA6BC2"/>
    <w:rsid w:val="76CB0372"/>
    <w:rsid w:val="76CC46E8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A2E34"/>
    <w:rsid w:val="77DC6BAC"/>
    <w:rsid w:val="77E31BB3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815C5D"/>
    <w:rsid w:val="79825532"/>
    <w:rsid w:val="798824CB"/>
    <w:rsid w:val="799B6859"/>
    <w:rsid w:val="799E3333"/>
    <w:rsid w:val="799F60E4"/>
    <w:rsid w:val="79A11E5C"/>
    <w:rsid w:val="79A13C0A"/>
    <w:rsid w:val="79A27982"/>
    <w:rsid w:val="79AE27CB"/>
    <w:rsid w:val="79B53B59"/>
    <w:rsid w:val="79BF1AE8"/>
    <w:rsid w:val="79BF6786"/>
    <w:rsid w:val="79C43D9C"/>
    <w:rsid w:val="79C45B4A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124B07"/>
    <w:rsid w:val="7A2D1941"/>
    <w:rsid w:val="7A301431"/>
    <w:rsid w:val="7A360C00"/>
    <w:rsid w:val="7A48677B"/>
    <w:rsid w:val="7A523156"/>
    <w:rsid w:val="7A552C46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67318"/>
    <w:rsid w:val="7B827A6B"/>
    <w:rsid w:val="7B914152"/>
    <w:rsid w:val="7B91776F"/>
    <w:rsid w:val="7B963516"/>
    <w:rsid w:val="7B963B66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D137C8"/>
    <w:rsid w:val="7BD302C6"/>
    <w:rsid w:val="7BE418FB"/>
    <w:rsid w:val="7BE94E67"/>
    <w:rsid w:val="7BF22E42"/>
    <w:rsid w:val="7BF546E1"/>
    <w:rsid w:val="7BFC5A6F"/>
    <w:rsid w:val="7BFC781D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C2310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E43FC"/>
    <w:rsid w:val="7D0050EB"/>
    <w:rsid w:val="7D006E99"/>
    <w:rsid w:val="7D10125B"/>
    <w:rsid w:val="7D124E1E"/>
    <w:rsid w:val="7D157C49"/>
    <w:rsid w:val="7D180687"/>
    <w:rsid w:val="7D1961AD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301A00"/>
    <w:rsid w:val="7E350DC4"/>
    <w:rsid w:val="7E3522E4"/>
    <w:rsid w:val="7E3A462D"/>
    <w:rsid w:val="7E3E411D"/>
    <w:rsid w:val="7E464D80"/>
    <w:rsid w:val="7E527BC8"/>
    <w:rsid w:val="7E551467"/>
    <w:rsid w:val="7E551C72"/>
    <w:rsid w:val="7E5D7BC6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61695"/>
    <w:rsid w:val="7F7B314F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10009</Words>
  <Characters>12795</Characters>
  <Lines>0</Lines>
  <Paragraphs>0</Paragraphs>
  <TotalTime>16</TotalTime>
  <ScaleCrop>false</ScaleCrop>
  <LinksUpToDate>false</LinksUpToDate>
  <CharactersWithSpaces>15465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2023-08-11T07:08:25Z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E9894A482D9F40698D87464F1A0FDFEE_13</vt:lpwstr>
  </property>
  <property fmtid="{D5CDD505-2E9C-101B-9397-08002B2CF9AE}" pid="5" name="commondata">
    <vt:lpwstr>eyJjb3VudCI6NDAzLCJoZGlkIjoiNjdhMTMwNDYzZWIwOTU0NDRlYjIzNmI5NWQ1MzBlYjAiLCJ1c2VyQ291bnQiOjQwM30=</vt:lpwstr>
  </property>
</Properties>
</file>