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-1123950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956945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2022年生物仿制药治疗肽行业现状与前景趋势分析报告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75.35pt;height:72pt;width:509.15pt;z-index:251661312;mso-width-relative:page;mso-height-relative:page;" filled="f" stroked="f" coordsize="21600,21600" o:gfxdata="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kGJl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2022年生物仿制药治疗肽行业现状与前景趋势分析报告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【报告篇幅】：85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【报告图表数】：124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本文研究全球及中国市场生物仿制药治疗肽现状及未来发展趋势，侧重分析全球及中国市场的主要企业，同时对比北美、欧洲、中国、日本、东南亚和印度等地区的现状及未来发展趋势。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根据QYR（恒州博智）的统计及预测，2021年全球生物仿制药治疗肽市场销售额达到了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生物仿制药治疗肽被用作替代疗法，当内源性水平趋于降低时，可补充肽类激素。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本文重点分析在全球及中国有重要角色的企业，分析这些企业生物仿制药治疗肽产品的市场规模、市场份额、市场定位、产品类型以及发展规划等。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主要企业包括：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辉瑞公司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葛兰素史克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li Lilly and Company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Sanofi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Takeda Pharmaceuticals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Teva Pharmaceuticals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Amgen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AstraZeneca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Novartis AG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Novo Nordisk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创新型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通用型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癌症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心血管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中枢神经系统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代谢疾病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胃肠道疾病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皮肤病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重点关注如下几个地区: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亚太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本文正文共8章，各章节主要内容如下：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第1章：报告统计范围、产品细分及全球总体规模及增长率等数据，2017-2028年；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第2章：全球不同应用生物仿制药治疗肽市场规模及份额等；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第3章：全球生物仿制药治疗肽主要地区市场规模及份额等；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第4章：全球范围内生物仿制药治疗肽主要企业竞争分析，主要包括生物仿制药治疗肽收入、市场份额及行业集中度分析；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第5章：中国市场生物仿制药治疗肽主要企业竞争分析，主要包括生物仿制药治疗肽收入、市场份额及行业集中度分析；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第6章：全球生物仿制药治疗肽主要企业基本情况介绍，包括公司简介、生物仿制药治疗肽产品、生物仿制药治疗肽收入及最新动态等；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第7章：行业发展机遇和风险分析；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第8章：报告结论。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生物仿制药治疗肽市场概述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生物仿制药治疗肽市场概述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不同产品类型生物仿制药治疗肽分析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创新型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通用型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全球市场不同产品类型生物仿制药治疗肽销售额对比（2017 VS 2021 VS 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全球不同产品类型生物仿制药治疗肽销售额及预测（2017-2028）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全球不同产品类型生物仿制药治疗肽销售额及市场份额（2017-2022）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全球不同产品类型生物仿制药治疗肽销售额预测（2023-2028）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1.5 中国不同产品类型生物仿制药治疗肽销售额及预测（2017-2028）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1.5.1 中国不同产品类型生物仿制药治疗肽销售额及市场份额（2017-2022）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1.5.2 中国不同产品类型生物仿制药治疗肽销售额预测（2023-2028）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不同应用分析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从不同应用，生物仿制药治疗肽主要包括如下几个方面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癌症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心血管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2.1.3 中枢神经系统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2.1.4 代谢疾病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2.1.5 胃肠道疾病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2.1.6 皮肤病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2.1.7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全球市场不同应用生物仿制药治疗肽销售额对比（2017 VS 2021 VS 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2.3 全球不同应用生物仿制药治疗肽销售额及预测（2017-2028）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2.3.1 全球不同应用生物仿制药治疗肽销售额及市场份额（2017-2022）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2.3.2 全球不同应用生物仿制药治疗肽销售额预测（2023-2028）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2.4 中国不同应用生物仿制药治疗肽销售额及预测（2017-2028）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2.4.1 中国不同应用生物仿制药治疗肽销售额及市场份额（2017-2022）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2.4.2 中国不同应用生物仿制药治疗肽销售额预测（2023-2028）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全球生物仿制药治疗肽主要地区分析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全球主要地区生物仿制药治疗肽市场规模分析：2017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3.1.1 全球主要地区生物仿制药治疗肽销售额及份额（2017-2022年）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3.1.2 全球主要地区生物仿制药治疗肽销售额及份额预测（2023-2028）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北美生物仿制药治疗肽销售额及预测(2017-2028)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欧洲生物仿制药治疗肽销售额及预测(2017-2028)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3.4 中国生物仿制药治疗肽销售额及预测(2017-2028)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3.5 亚太生物仿制药治疗肽销售额及预测(2017-2028)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3.6 南美生物仿制药治疗肽销售额及预测(2017-2028)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全球生物仿制药治疗肽主要企业分析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全球主要企业生物仿制药治疗肽销售额及市场份额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全球主要企业总部、主要市场区域、进入生物仿制药治疗肽市场日期、提供的产品及服务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4.3 全球生物仿制药治疗肽主要企业竞争态势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4.3.1 生物仿制药治疗肽行业集中度分析：全球 Top 5 厂商市场份额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4.3.2 全球生物仿制药治疗肽第一梯队、第二梯队和第三梯队企业及市场份额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4.4 新增投资及市场并购活动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4.5 生物仿制药治疗肽全球领先企业SWOT分析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中国生物仿制药治疗肽主要企业分析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中国生物仿制药治疗肽销售额及市场份额（2017-2022）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中国生物仿制药治疗肽Top 3与Top 5企业市场份额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生物仿制药治疗肽主要企业分析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辉瑞公司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6.1.1 辉瑞公司公司信息、总部、生物仿制药治疗肽市场地位以及主要的竞争对手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6.1.2 辉瑞公司生物仿制药治疗肽产品及服务介绍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6.1.3 辉瑞公司生物仿制药治疗肽收入及毛利率（2017-2022）&amp;（百万美元）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6.1.4 辉瑞公司公司简介及主要业务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葛兰素史克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6.2.1 葛兰素史克公司信息、总部、生物仿制药治疗肽市场地位以及主要的竞争对手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6.2.2 葛兰素史克生物仿制药治疗肽产品及服务介绍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6.2.3 葛兰素史克生物仿制药治疗肽收入及毛利率（2017-2022）&amp;（百万美元）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6.2.4 葛兰素史克公司简介及主要业务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li Lilly and Company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6.3.1 li Lilly and Company公司信息、总部、生物仿制药治疗肽市场地位以及主要的竞争对手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6.3.2 li Lilly and Company生物仿制药治疗肽产品及服务介绍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6.3.3 li Lilly and Company生物仿制药治疗肽收入及毛利率（2017-2022）&amp;（百万美元）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6.3.4 li Lilly and Company公司简介及主要业务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6.4 Sanofi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6.4.1 Sanofi公司信息、总部、生物仿制药治疗肽市场地位以及主要的竞争对手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6.4.2 Sanofi生物仿制药治疗肽产品及服务介绍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6.4.3 Sanofi生物仿制药治疗肽收入及毛利率（2017-2022）&amp;（百万美元）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6.4.4 Sanofi公司简介及主要业务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6.5 Takeda Pharmaceuticals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6.5.1 Takeda Pharmaceuticals公司信息、总部、生物仿制药治疗肽市场地位以及主要的竞争对手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6.5.2 Takeda Pharmaceuticals生物仿制药治疗肽产品及服务介绍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6.5.3 Takeda Pharmaceuticals生物仿制药治疗肽收入及毛利率（2017-2022）&amp;（百万美元）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6.5.4 Takeda Pharmaceuticals公司简介及主要业务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6.6 Teva Pharmaceuticals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6.6.1 Teva Pharmaceuticals公司信息、总部、生物仿制药治疗肽市场地位以及主要的竞争对手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6.6.2 Teva Pharmaceuticals生物仿制药治疗肽产品及服务介绍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6.6.3 Teva Pharmaceuticals生物仿制药治疗肽收入及毛利率（2017-2022）&amp;（百万美元）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6.6.4 Teva Pharmaceuticals公司简介及主要业务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6.7 Amgen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6.7.1 Amgen公司信息、总部、生物仿制药治疗肽市场地位以及主要的竞争对手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6.7.2 Amgen生物仿制药治疗肽产品及服务介绍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6.7.3 Amgen生物仿制药治疗肽收入及毛利率（2017-2022）&amp;（百万美元）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6.7.4 Amgen公司简介及主要业务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6.8 AstraZeneca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6.8.1 AstraZeneca公司信息、总部、生物仿制药治疗肽市场地位以及主要的竞争对手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6.8.2 AstraZeneca生物仿制药治疗肽产品及服务介绍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6.8.3 AstraZeneca生物仿制药治疗肽收入及毛利率（2017-2022）&amp;（百万美元）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6.8.4 AstraZeneca公司简介及主要业务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6.9 Novartis AG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6.9.1 Novartis AG公司信息、总部、生物仿制药治疗肽市场地位以及主要的竞争对手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6.9.2 Novartis AG生物仿制药治疗肽产品及服务介绍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6.9.3 Novartis AG生物仿制药治疗肽收入及毛利率（2017-2022）&amp;（百万美元）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6.9.4 Novartis AG公司简介及主要业务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6.10 Novo Nordisk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6.10.1 Novo Nordisk公司信息、总部、生物仿制药治疗肽市场地位以及主要的竞争对手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6.10.2 Novo Nordisk生物仿制药治疗肽产品及服务介绍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6.10.3 Novo Nordisk生物仿制药治疗肽收入及毛利率（2017-2022）&amp;（百万美元）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6.10.4 Novo Nordisk公司简介及主要业务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行业发展机遇和风险分析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生物仿制药治疗肽 行业发展机遇及主要驱动因素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生物仿制药治疗肽 行业发展面临的风险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生物仿制药治疗肽 行业政策分析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研究结果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研究方法与数据来源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41D5A"/>
    <w:rsid w:val="000F336E"/>
    <w:rsid w:val="001464CE"/>
    <w:rsid w:val="002B507D"/>
    <w:rsid w:val="002C697C"/>
    <w:rsid w:val="00322690"/>
    <w:rsid w:val="006739B1"/>
    <w:rsid w:val="00922EEC"/>
    <w:rsid w:val="00A57939"/>
    <w:rsid w:val="00B43C3F"/>
    <w:rsid w:val="00B5230D"/>
    <w:rsid w:val="00B54C9C"/>
    <w:rsid w:val="00DC74AD"/>
    <w:rsid w:val="00E2363D"/>
    <w:rsid w:val="00EC2733"/>
    <w:rsid w:val="00ED6ABF"/>
    <w:rsid w:val="00F14565"/>
    <w:rsid w:val="0104646A"/>
    <w:rsid w:val="010527E5"/>
    <w:rsid w:val="010874BF"/>
    <w:rsid w:val="010F3043"/>
    <w:rsid w:val="011C6E32"/>
    <w:rsid w:val="013D33D6"/>
    <w:rsid w:val="01433A3C"/>
    <w:rsid w:val="014C2581"/>
    <w:rsid w:val="0151030A"/>
    <w:rsid w:val="015105A0"/>
    <w:rsid w:val="0155601F"/>
    <w:rsid w:val="017042EF"/>
    <w:rsid w:val="0191458D"/>
    <w:rsid w:val="019614D5"/>
    <w:rsid w:val="01A60697"/>
    <w:rsid w:val="01D3115F"/>
    <w:rsid w:val="01F61A0E"/>
    <w:rsid w:val="022775A6"/>
    <w:rsid w:val="0239209C"/>
    <w:rsid w:val="023E4FA2"/>
    <w:rsid w:val="024117E8"/>
    <w:rsid w:val="024407B2"/>
    <w:rsid w:val="02496E81"/>
    <w:rsid w:val="02523B74"/>
    <w:rsid w:val="02583C7F"/>
    <w:rsid w:val="026022C7"/>
    <w:rsid w:val="02883D22"/>
    <w:rsid w:val="028A48D7"/>
    <w:rsid w:val="028E1D4C"/>
    <w:rsid w:val="029334E8"/>
    <w:rsid w:val="02BD4DB8"/>
    <w:rsid w:val="02C72C76"/>
    <w:rsid w:val="02D0783D"/>
    <w:rsid w:val="02FD00F3"/>
    <w:rsid w:val="030A300A"/>
    <w:rsid w:val="031602E5"/>
    <w:rsid w:val="03421B07"/>
    <w:rsid w:val="03457412"/>
    <w:rsid w:val="03575F49"/>
    <w:rsid w:val="035E2BB9"/>
    <w:rsid w:val="03794159"/>
    <w:rsid w:val="037A4AED"/>
    <w:rsid w:val="037D2AB3"/>
    <w:rsid w:val="038064E8"/>
    <w:rsid w:val="0396392C"/>
    <w:rsid w:val="039B556C"/>
    <w:rsid w:val="03A63423"/>
    <w:rsid w:val="03AA4469"/>
    <w:rsid w:val="03B60759"/>
    <w:rsid w:val="03D36044"/>
    <w:rsid w:val="03FB11FA"/>
    <w:rsid w:val="03FD47F5"/>
    <w:rsid w:val="04113619"/>
    <w:rsid w:val="041910F9"/>
    <w:rsid w:val="04260351"/>
    <w:rsid w:val="0437593A"/>
    <w:rsid w:val="04386C8B"/>
    <w:rsid w:val="04511EE4"/>
    <w:rsid w:val="0452188F"/>
    <w:rsid w:val="045E04EB"/>
    <w:rsid w:val="04776C93"/>
    <w:rsid w:val="04A234B2"/>
    <w:rsid w:val="04A7444D"/>
    <w:rsid w:val="04AD74AB"/>
    <w:rsid w:val="04B643BB"/>
    <w:rsid w:val="04BF6B74"/>
    <w:rsid w:val="04C7403D"/>
    <w:rsid w:val="04CD5763"/>
    <w:rsid w:val="04D04859"/>
    <w:rsid w:val="04D54EAF"/>
    <w:rsid w:val="04E816BC"/>
    <w:rsid w:val="04F129B0"/>
    <w:rsid w:val="05054F6B"/>
    <w:rsid w:val="052B7E5F"/>
    <w:rsid w:val="05313611"/>
    <w:rsid w:val="05345729"/>
    <w:rsid w:val="053725CD"/>
    <w:rsid w:val="0556624A"/>
    <w:rsid w:val="055E7A92"/>
    <w:rsid w:val="0567614A"/>
    <w:rsid w:val="056A1997"/>
    <w:rsid w:val="058203A2"/>
    <w:rsid w:val="0589693E"/>
    <w:rsid w:val="05945B45"/>
    <w:rsid w:val="05A57EB9"/>
    <w:rsid w:val="05A629A4"/>
    <w:rsid w:val="05A9398B"/>
    <w:rsid w:val="05C22EAD"/>
    <w:rsid w:val="05C509BD"/>
    <w:rsid w:val="05DF6554"/>
    <w:rsid w:val="05E10A73"/>
    <w:rsid w:val="05F73041"/>
    <w:rsid w:val="05F966C2"/>
    <w:rsid w:val="05FC12A3"/>
    <w:rsid w:val="06035F1C"/>
    <w:rsid w:val="06167900"/>
    <w:rsid w:val="061D24C6"/>
    <w:rsid w:val="064A5982"/>
    <w:rsid w:val="064D59FC"/>
    <w:rsid w:val="06621ACF"/>
    <w:rsid w:val="067350F1"/>
    <w:rsid w:val="069B5247"/>
    <w:rsid w:val="06D4768D"/>
    <w:rsid w:val="06D77F68"/>
    <w:rsid w:val="06E30481"/>
    <w:rsid w:val="06EF741D"/>
    <w:rsid w:val="07056945"/>
    <w:rsid w:val="070C1165"/>
    <w:rsid w:val="072560B6"/>
    <w:rsid w:val="07262C3C"/>
    <w:rsid w:val="072B7BD7"/>
    <w:rsid w:val="072C2D2F"/>
    <w:rsid w:val="07400386"/>
    <w:rsid w:val="07453E00"/>
    <w:rsid w:val="07550815"/>
    <w:rsid w:val="07605937"/>
    <w:rsid w:val="077B153B"/>
    <w:rsid w:val="078D597A"/>
    <w:rsid w:val="07C41DFD"/>
    <w:rsid w:val="07CB4258"/>
    <w:rsid w:val="07CC7E40"/>
    <w:rsid w:val="07CF563B"/>
    <w:rsid w:val="07D370EE"/>
    <w:rsid w:val="08372DEA"/>
    <w:rsid w:val="083E7D79"/>
    <w:rsid w:val="08413826"/>
    <w:rsid w:val="08444E10"/>
    <w:rsid w:val="08484CDB"/>
    <w:rsid w:val="08514F51"/>
    <w:rsid w:val="0855200A"/>
    <w:rsid w:val="085B6E61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C792E"/>
    <w:rsid w:val="09212793"/>
    <w:rsid w:val="09213793"/>
    <w:rsid w:val="095F23E5"/>
    <w:rsid w:val="0975119A"/>
    <w:rsid w:val="09846504"/>
    <w:rsid w:val="098620DD"/>
    <w:rsid w:val="098C58A1"/>
    <w:rsid w:val="09D153F7"/>
    <w:rsid w:val="09D869C9"/>
    <w:rsid w:val="09DB0A2A"/>
    <w:rsid w:val="0A2D054E"/>
    <w:rsid w:val="0A4B20AA"/>
    <w:rsid w:val="0A4C4EA4"/>
    <w:rsid w:val="0A7A79B9"/>
    <w:rsid w:val="0A7B248C"/>
    <w:rsid w:val="0A7C7130"/>
    <w:rsid w:val="0A927FAF"/>
    <w:rsid w:val="0A9D6183"/>
    <w:rsid w:val="0AAD7AEE"/>
    <w:rsid w:val="0ABB52E5"/>
    <w:rsid w:val="0ABC45EB"/>
    <w:rsid w:val="0ACE66DD"/>
    <w:rsid w:val="0AD158A9"/>
    <w:rsid w:val="0B0340A7"/>
    <w:rsid w:val="0B0639B5"/>
    <w:rsid w:val="0B0F54C9"/>
    <w:rsid w:val="0B1134F5"/>
    <w:rsid w:val="0B150779"/>
    <w:rsid w:val="0B2B4F49"/>
    <w:rsid w:val="0B506A5C"/>
    <w:rsid w:val="0B54368F"/>
    <w:rsid w:val="0B574C09"/>
    <w:rsid w:val="0B877131"/>
    <w:rsid w:val="0BAD1470"/>
    <w:rsid w:val="0BAF1538"/>
    <w:rsid w:val="0BB83BDA"/>
    <w:rsid w:val="0BE0715B"/>
    <w:rsid w:val="0BF84018"/>
    <w:rsid w:val="0BFC713A"/>
    <w:rsid w:val="0C005441"/>
    <w:rsid w:val="0C071439"/>
    <w:rsid w:val="0C221EB1"/>
    <w:rsid w:val="0C3A54D2"/>
    <w:rsid w:val="0C403987"/>
    <w:rsid w:val="0C4442B8"/>
    <w:rsid w:val="0C567B21"/>
    <w:rsid w:val="0C5A6B62"/>
    <w:rsid w:val="0C7F08F1"/>
    <w:rsid w:val="0C863DAE"/>
    <w:rsid w:val="0C98512E"/>
    <w:rsid w:val="0CC149A5"/>
    <w:rsid w:val="0CE14053"/>
    <w:rsid w:val="0CED738A"/>
    <w:rsid w:val="0D016037"/>
    <w:rsid w:val="0D0E65D6"/>
    <w:rsid w:val="0D274138"/>
    <w:rsid w:val="0D2E678B"/>
    <w:rsid w:val="0D377E2B"/>
    <w:rsid w:val="0D3B24CE"/>
    <w:rsid w:val="0D405C0F"/>
    <w:rsid w:val="0D6E6672"/>
    <w:rsid w:val="0D812109"/>
    <w:rsid w:val="0D9A3BE1"/>
    <w:rsid w:val="0D9F2BDA"/>
    <w:rsid w:val="0D9F467B"/>
    <w:rsid w:val="0DB456B8"/>
    <w:rsid w:val="0DBD6F80"/>
    <w:rsid w:val="0DD602D5"/>
    <w:rsid w:val="0DD93BDF"/>
    <w:rsid w:val="0DE74F5C"/>
    <w:rsid w:val="0E184DB8"/>
    <w:rsid w:val="0E1F1DAC"/>
    <w:rsid w:val="0E4B301C"/>
    <w:rsid w:val="0E655D57"/>
    <w:rsid w:val="0E660FA7"/>
    <w:rsid w:val="0E7321E8"/>
    <w:rsid w:val="0E7A0E5A"/>
    <w:rsid w:val="0E803ADA"/>
    <w:rsid w:val="0E821080"/>
    <w:rsid w:val="0E965DBC"/>
    <w:rsid w:val="0EAD5C94"/>
    <w:rsid w:val="0EAF2794"/>
    <w:rsid w:val="0EC97171"/>
    <w:rsid w:val="0EDF525B"/>
    <w:rsid w:val="0F080892"/>
    <w:rsid w:val="0F1A1DC7"/>
    <w:rsid w:val="0F311A88"/>
    <w:rsid w:val="0F3F0B7A"/>
    <w:rsid w:val="0F580B65"/>
    <w:rsid w:val="0F6C5737"/>
    <w:rsid w:val="0F7352C5"/>
    <w:rsid w:val="0F7953B8"/>
    <w:rsid w:val="0F7B295E"/>
    <w:rsid w:val="0F954436"/>
    <w:rsid w:val="0FA10E8C"/>
    <w:rsid w:val="0FCB06E2"/>
    <w:rsid w:val="0FF72425"/>
    <w:rsid w:val="10124A74"/>
    <w:rsid w:val="101C21D7"/>
    <w:rsid w:val="1035778F"/>
    <w:rsid w:val="10505052"/>
    <w:rsid w:val="10536B31"/>
    <w:rsid w:val="10550090"/>
    <w:rsid w:val="1081305B"/>
    <w:rsid w:val="10824F16"/>
    <w:rsid w:val="10842309"/>
    <w:rsid w:val="10897D5B"/>
    <w:rsid w:val="10D02315"/>
    <w:rsid w:val="10DB000D"/>
    <w:rsid w:val="10F26F99"/>
    <w:rsid w:val="10F400FA"/>
    <w:rsid w:val="10F5437A"/>
    <w:rsid w:val="10F91BED"/>
    <w:rsid w:val="11056FE7"/>
    <w:rsid w:val="112B39E1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1333"/>
    <w:rsid w:val="120625AE"/>
    <w:rsid w:val="12322DD1"/>
    <w:rsid w:val="123C3595"/>
    <w:rsid w:val="124144FB"/>
    <w:rsid w:val="125B0518"/>
    <w:rsid w:val="126F222F"/>
    <w:rsid w:val="12705F04"/>
    <w:rsid w:val="12733E3A"/>
    <w:rsid w:val="127537BD"/>
    <w:rsid w:val="12837B81"/>
    <w:rsid w:val="128D34EA"/>
    <w:rsid w:val="12B12D75"/>
    <w:rsid w:val="12D2223E"/>
    <w:rsid w:val="12DE7D27"/>
    <w:rsid w:val="132D4C2B"/>
    <w:rsid w:val="13382063"/>
    <w:rsid w:val="13431746"/>
    <w:rsid w:val="1349132A"/>
    <w:rsid w:val="13492494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987994"/>
    <w:rsid w:val="13BA34BF"/>
    <w:rsid w:val="13C85226"/>
    <w:rsid w:val="13D855BA"/>
    <w:rsid w:val="13DE4296"/>
    <w:rsid w:val="13E24F5C"/>
    <w:rsid w:val="13E72163"/>
    <w:rsid w:val="13E95403"/>
    <w:rsid w:val="13ED0220"/>
    <w:rsid w:val="13F955F1"/>
    <w:rsid w:val="141534F2"/>
    <w:rsid w:val="143B7102"/>
    <w:rsid w:val="14406463"/>
    <w:rsid w:val="14442261"/>
    <w:rsid w:val="144C0A7C"/>
    <w:rsid w:val="145D3D39"/>
    <w:rsid w:val="14847102"/>
    <w:rsid w:val="149A5911"/>
    <w:rsid w:val="149E36AD"/>
    <w:rsid w:val="14BB2E71"/>
    <w:rsid w:val="14D95222"/>
    <w:rsid w:val="14E87D13"/>
    <w:rsid w:val="1516024C"/>
    <w:rsid w:val="15183DB5"/>
    <w:rsid w:val="151B65FC"/>
    <w:rsid w:val="15227F36"/>
    <w:rsid w:val="15247046"/>
    <w:rsid w:val="152B2276"/>
    <w:rsid w:val="154929C8"/>
    <w:rsid w:val="15492F97"/>
    <w:rsid w:val="155D6032"/>
    <w:rsid w:val="15657929"/>
    <w:rsid w:val="15A004B8"/>
    <w:rsid w:val="15BE6552"/>
    <w:rsid w:val="15C6060D"/>
    <w:rsid w:val="15DD1F1E"/>
    <w:rsid w:val="15E14906"/>
    <w:rsid w:val="15F76AF0"/>
    <w:rsid w:val="16067414"/>
    <w:rsid w:val="163363D2"/>
    <w:rsid w:val="166B5D11"/>
    <w:rsid w:val="16815249"/>
    <w:rsid w:val="16847A90"/>
    <w:rsid w:val="169F6585"/>
    <w:rsid w:val="16BC3DD7"/>
    <w:rsid w:val="16DA08C7"/>
    <w:rsid w:val="16E440C5"/>
    <w:rsid w:val="16F55420"/>
    <w:rsid w:val="16FD6BC5"/>
    <w:rsid w:val="171005AA"/>
    <w:rsid w:val="1714146D"/>
    <w:rsid w:val="17280D79"/>
    <w:rsid w:val="17460E83"/>
    <w:rsid w:val="174E3BBE"/>
    <w:rsid w:val="174E7412"/>
    <w:rsid w:val="175B21BB"/>
    <w:rsid w:val="175D7144"/>
    <w:rsid w:val="176B1F3E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7F109E4"/>
    <w:rsid w:val="18003D6A"/>
    <w:rsid w:val="18166BF4"/>
    <w:rsid w:val="181D7016"/>
    <w:rsid w:val="182C0B0F"/>
    <w:rsid w:val="18447656"/>
    <w:rsid w:val="18674EE6"/>
    <w:rsid w:val="186D4AFE"/>
    <w:rsid w:val="18730662"/>
    <w:rsid w:val="18740FEA"/>
    <w:rsid w:val="187622AE"/>
    <w:rsid w:val="187D1080"/>
    <w:rsid w:val="18901263"/>
    <w:rsid w:val="189D0082"/>
    <w:rsid w:val="18A75316"/>
    <w:rsid w:val="18C2329B"/>
    <w:rsid w:val="18D521C8"/>
    <w:rsid w:val="190B3D92"/>
    <w:rsid w:val="19107621"/>
    <w:rsid w:val="19361DD7"/>
    <w:rsid w:val="19411670"/>
    <w:rsid w:val="19433944"/>
    <w:rsid w:val="195E6E72"/>
    <w:rsid w:val="197C23FD"/>
    <w:rsid w:val="19907563"/>
    <w:rsid w:val="19937107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E72C3F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5439BC"/>
    <w:rsid w:val="1A6E1D58"/>
    <w:rsid w:val="1A711B64"/>
    <w:rsid w:val="1A876D8A"/>
    <w:rsid w:val="1A9A4AA1"/>
    <w:rsid w:val="1AA926E6"/>
    <w:rsid w:val="1AB46EBD"/>
    <w:rsid w:val="1AF87BE6"/>
    <w:rsid w:val="1AFF6500"/>
    <w:rsid w:val="1B102A82"/>
    <w:rsid w:val="1B501024"/>
    <w:rsid w:val="1B63636A"/>
    <w:rsid w:val="1B6759AA"/>
    <w:rsid w:val="1B6C417D"/>
    <w:rsid w:val="1B7105EA"/>
    <w:rsid w:val="1B8D5618"/>
    <w:rsid w:val="1BAC7E6B"/>
    <w:rsid w:val="1BAE0D3A"/>
    <w:rsid w:val="1BC64416"/>
    <w:rsid w:val="1C192C9B"/>
    <w:rsid w:val="1C211A35"/>
    <w:rsid w:val="1C303D52"/>
    <w:rsid w:val="1C3812D7"/>
    <w:rsid w:val="1C3F4488"/>
    <w:rsid w:val="1C445F0E"/>
    <w:rsid w:val="1C482002"/>
    <w:rsid w:val="1C6221B7"/>
    <w:rsid w:val="1C6849B0"/>
    <w:rsid w:val="1C820ECC"/>
    <w:rsid w:val="1C8C5BBE"/>
    <w:rsid w:val="1C900421"/>
    <w:rsid w:val="1CAE18B5"/>
    <w:rsid w:val="1CB506CF"/>
    <w:rsid w:val="1CB61B34"/>
    <w:rsid w:val="1CCF3CD5"/>
    <w:rsid w:val="1CD642D8"/>
    <w:rsid w:val="1CDA2245"/>
    <w:rsid w:val="1CDF683B"/>
    <w:rsid w:val="1CF831EB"/>
    <w:rsid w:val="1CFF2E93"/>
    <w:rsid w:val="1D130F6D"/>
    <w:rsid w:val="1D13165A"/>
    <w:rsid w:val="1D176B3F"/>
    <w:rsid w:val="1D312D4D"/>
    <w:rsid w:val="1D394EAF"/>
    <w:rsid w:val="1D4A1CCE"/>
    <w:rsid w:val="1D533EED"/>
    <w:rsid w:val="1D6C254B"/>
    <w:rsid w:val="1D700CF9"/>
    <w:rsid w:val="1DAA7D92"/>
    <w:rsid w:val="1DBB16FD"/>
    <w:rsid w:val="1DBE4EE8"/>
    <w:rsid w:val="1DD6516E"/>
    <w:rsid w:val="1DDE4A4D"/>
    <w:rsid w:val="1DEA4C33"/>
    <w:rsid w:val="1DF4200D"/>
    <w:rsid w:val="1E02498A"/>
    <w:rsid w:val="1E1366EF"/>
    <w:rsid w:val="1E4A0224"/>
    <w:rsid w:val="1E5C7136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DE398D"/>
    <w:rsid w:val="1EE40FE4"/>
    <w:rsid w:val="1EE42A0F"/>
    <w:rsid w:val="1EEE7D89"/>
    <w:rsid w:val="1F136699"/>
    <w:rsid w:val="1F24658B"/>
    <w:rsid w:val="1F366FA9"/>
    <w:rsid w:val="1F3D795C"/>
    <w:rsid w:val="1F3E4B72"/>
    <w:rsid w:val="1F435636"/>
    <w:rsid w:val="1F447EFD"/>
    <w:rsid w:val="1F453C2F"/>
    <w:rsid w:val="1F49134A"/>
    <w:rsid w:val="1F513E14"/>
    <w:rsid w:val="1F66030A"/>
    <w:rsid w:val="1F6D1ACB"/>
    <w:rsid w:val="1F7F2DBE"/>
    <w:rsid w:val="1F803278"/>
    <w:rsid w:val="1F9C3735"/>
    <w:rsid w:val="1FA912F6"/>
    <w:rsid w:val="1FED52E1"/>
    <w:rsid w:val="1FF96899"/>
    <w:rsid w:val="1FFC05F2"/>
    <w:rsid w:val="200A7FE2"/>
    <w:rsid w:val="200B122C"/>
    <w:rsid w:val="201B21BC"/>
    <w:rsid w:val="201E5DE0"/>
    <w:rsid w:val="20261982"/>
    <w:rsid w:val="202D14FA"/>
    <w:rsid w:val="202E7CC4"/>
    <w:rsid w:val="20452AC4"/>
    <w:rsid w:val="20627DAA"/>
    <w:rsid w:val="209347B2"/>
    <w:rsid w:val="209A7B94"/>
    <w:rsid w:val="20B24D6C"/>
    <w:rsid w:val="20B515F3"/>
    <w:rsid w:val="20B60D8D"/>
    <w:rsid w:val="20B91C2E"/>
    <w:rsid w:val="20C31443"/>
    <w:rsid w:val="20C3661F"/>
    <w:rsid w:val="20C6696E"/>
    <w:rsid w:val="20E001C4"/>
    <w:rsid w:val="20E00E92"/>
    <w:rsid w:val="20EE3FCE"/>
    <w:rsid w:val="20F9712E"/>
    <w:rsid w:val="21161E4F"/>
    <w:rsid w:val="21234185"/>
    <w:rsid w:val="2133567F"/>
    <w:rsid w:val="21456328"/>
    <w:rsid w:val="214B6D4C"/>
    <w:rsid w:val="214E7B39"/>
    <w:rsid w:val="215650C7"/>
    <w:rsid w:val="21577CF0"/>
    <w:rsid w:val="215B7B78"/>
    <w:rsid w:val="2160459C"/>
    <w:rsid w:val="21632F11"/>
    <w:rsid w:val="21686EA6"/>
    <w:rsid w:val="216C19F2"/>
    <w:rsid w:val="21B00C7A"/>
    <w:rsid w:val="21C67CBD"/>
    <w:rsid w:val="21C8311F"/>
    <w:rsid w:val="21E2498F"/>
    <w:rsid w:val="21ED553C"/>
    <w:rsid w:val="21F42280"/>
    <w:rsid w:val="21F7307A"/>
    <w:rsid w:val="22106FD4"/>
    <w:rsid w:val="2211795D"/>
    <w:rsid w:val="2215007F"/>
    <w:rsid w:val="221950B9"/>
    <w:rsid w:val="222F6313"/>
    <w:rsid w:val="22317902"/>
    <w:rsid w:val="22347A73"/>
    <w:rsid w:val="223632DF"/>
    <w:rsid w:val="22545C17"/>
    <w:rsid w:val="225A2ECA"/>
    <w:rsid w:val="225C4D23"/>
    <w:rsid w:val="22823F9C"/>
    <w:rsid w:val="2291083F"/>
    <w:rsid w:val="229C04FD"/>
    <w:rsid w:val="229F0AC2"/>
    <w:rsid w:val="22B840FD"/>
    <w:rsid w:val="22BD07D0"/>
    <w:rsid w:val="22CD4F43"/>
    <w:rsid w:val="22D861F3"/>
    <w:rsid w:val="22E87B5F"/>
    <w:rsid w:val="22EE1D04"/>
    <w:rsid w:val="22F11D7E"/>
    <w:rsid w:val="230F0AD1"/>
    <w:rsid w:val="2318378C"/>
    <w:rsid w:val="23183B96"/>
    <w:rsid w:val="23282789"/>
    <w:rsid w:val="232B2E8E"/>
    <w:rsid w:val="23385CEF"/>
    <w:rsid w:val="233A5AB7"/>
    <w:rsid w:val="234F6D5A"/>
    <w:rsid w:val="235C6CD8"/>
    <w:rsid w:val="236E0E49"/>
    <w:rsid w:val="23700938"/>
    <w:rsid w:val="2374660C"/>
    <w:rsid w:val="23795CDF"/>
    <w:rsid w:val="238511FD"/>
    <w:rsid w:val="23867471"/>
    <w:rsid w:val="23871C3D"/>
    <w:rsid w:val="239D0F2C"/>
    <w:rsid w:val="23A2459C"/>
    <w:rsid w:val="23A56D9E"/>
    <w:rsid w:val="23AA67BB"/>
    <w:rsid w:val="23AB06D1"/>
    <w:rsid w:val="23B62B06"/>
    <w:rsid w:val="23BD2BF2"/>
    <w:rsid w:val="23BD7606"/>
    <w:rsid w:val="23BF6D3F"/>
    <w:rsid w:val="23CA393A"/>
    <w:rsid w:val="23D235D0"/>
    <w:rsid w:val="23D311DD"/>
    <w:rsid w:val="23FA717D"/>
    <w:rsid w:val="2400727E"/>
    <w:rsid w:val="240C2364"/>
    <w:rsid w:val="24107F86"/>
    <w:rsid w:val="24246DC7"/>
    <w:rsid w:val="2440400E"/>
    <w:rsid w:val="24413262"/>
    <w:rsid w:val="245C1D7E"/>
    <w:rsid w:val="245F666B"/>
    <w:rsid w:val="24655CCB"/>
    <w:rsid w:val="246B10D9"/>
    <w:rsid w:val="24705490"/>
    <w:rsid w:val="247A6D09"/>
    <w:rsid w:val="24864647"/>
    <w:rsid w:val="249348BF"/>
    <w:rsid w:val="249F23A7"/>
    <w:rsid w:val="24B21C45"/>
    <w:rsid w:val="24B320AA"/>
    <w:rsid w:val="24B87611"/>
    <w:rsid w:val="24BF5D4F"/>
    <w:rsid w:val="24C26921"/>
    <w:rsid w:val="24C530E3"/>
    <w:rsid w:val="24DE332A"/>
    <w:rsid w:val="24E37EE5"/>
    <w:rsid w:val="24EB4685"/>
    <w:rsid w:val="2512599C"/>
    <w:rsid w:val="2514643A"/>
    <w:rsid w:val="25180099"/>
    <w:rsid w:val="25186C25"/>
    <w:rsid w:val="251C6329"/>
    <w:rsid w:val="251F0691"/>
    <w:rsid w:val="255E1E8D"/>
    <w:rsid w:val="25754D98"/>
    <w:rsid w:val="258C7D46"/>
    <w:rsid w:val="258E3BBE"/>
    <w:rsid w:val="2590146F"/>
    <w:rsid w:val="25B0335B"/>
    <w:rsid w:val="25B72AE2"/>
    <w:rsid w:val="25DB1309"/>
    <w:rsid w:val="25F37239"/>
    <w:rsid w:val="26094FD2"/>
    <w:rsid w:val="260E634D"/>
    <w:rsid w:val="26141B5F"/>
    <w:rsid w:val="26425453"/>
    <w:rsid w:val="265907B1"/>
    <w:rsid w:val="266C4F0F"/>
    <w:rsid w:val="267C6CA9"/>
    <w:rsid w:val="26842F7C"/>
    <w:rsid w:val="26A06719"/>
    <w:rsid w:val="26A1316E"/>
    <w:rsid w:val="26B95032"/>
    <w:rsid w:val="26C75DE3"/>
    <w:rsid w:val="26C90149"/>
    <w:rsid w:val="26D96DA7"/>
    <w:rsid w:val="26DD3D18"/>
    <w:rsid w:val="26F96E30"/>
    <w:rsid w:val="271219D5"/>
    <w:rsid w:val="27160153"/>
    <w:rsid w:val="27261E58"/>
    <w:rsid w:val="273B3264"/>
    <w:rsid w:val="2751139D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56D93"/>
    <w:rsid w:val="27CD2F7F"/>
    <w:rsid w:val="27D80778"/>
    <w:rsid w:val="27D9324B"/>
    <w:rsid w:val="27DC41AC"/>
    <w:rsid w:val="27E1627D"/>
    <w:rsid w:val="27E2546A"/>
    <w:rsid w:val="27FA0FF5"/>
    <w:rsid w:val="28047C1D"/>
    <w:rsid w:val="2805177B"/>
    <w:rsid w:val="28067986"/>
    <w:rsid w:val="28104750"/>
    <w:rsid w:val="282723FE"/>
    <w:rsid w:val="28613ADE"/>
    <w:rsid w:val="289D5604"/>
    <w:rsid w:val="28AB3813"/>
    <w:rsid w:val="28B56DF2"/>
    <w:rsid w:val="28C16C02"/>
    <w:rsid w:val="28D72149"/>
    <w:rsid w:val="28F276E4"/>
    <w:rsid w:val="28F6317C"/>
    <w:rsid w:val="29477F0D"/>
    <w:rsid w:val="295568E4"/>
    <w:rsid w:val="295F0C7A"/>
    <w:rsid w:val="295F3E54"/>
    <w:rsid w:val="29771C3E"/>
    <w:rsid w:val="297D005D"/>
    <w:rsid w:val="298A3FC0"/>
    <w:rsid w:val="29900C2F"/>
    <w:rsid w:val="29973EA5"/>
    <w:rsid w:val="29A25EB5"/>
    <w:rsid w:val="29AB3C09"/>
    <w:rsid w:val="29C60C37"/>
    <w:rsid w:val="29C664FC"/>
    <w:rsid w:val="29CF0F53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7E39B8"/>
    <w:rsid w:val="2A937481"/>
    <w:rsid w:val="2A972756"/>
    <w:rsid w:val="2A9B4195"/>
    <w:rsid w:val="2AB6770F"/>
    <w:rsid w:val="2ABA7700"/>
    <w:rsid w:val="2AC91900"/>
    <w:rsid w:val="2ACF155D"/>
    <w:rsid w:val="2AF245A1"/>
    <w:rsid w:val="2AF97473"/>
    <w:rsid w:val="2B0551C9"/>
    <w:rsid w:val="2B1362D1"/>
    <w:rsid w:val="2B165B4A"/>
    <w:rsid w:val="2B1E01E1"/>
    <w:rsid w:val="2B201CEE"/>
    <w:rsid w:val="2B20283C"/>
    <w:rsid w:val="2B22031C"/>
    <w:rsid w:val="2B3517C7"/>
    <w:rsid w:val="2B374CBB"/>
    <w:rsid w:val="2B381841"/>
    <w:rsid w:val="2B3D7E4F"/>
    <w:rsid w:val="2B69638A"/>
    <w:rsid w:val="2B6D38D3"/>
    <w:rsid w:val="2B7419AF"/>
    <w:rsid w:val="2B7924BA"/>
    <w:rsid w:val="2B830E2D"/>
    <w:rsid w:val="2B8C2B99"/>
    <w:rsid w:val="2B986A10"/>
    <w:rsid w:val="2BA8232D"/>
    <w:rsid w:val="2BBD6AEF"/>
    <w:rsid w:val="2BBF2386"/>
    <w:rsid w:val="2BC07ACD"/>
    <w:rsid w:val="2BCB1E44"/>
    <w:rsid w:val="2BD567AE"/>
    <w:rsid w:val="2BDE1CE8"/>
    <w:rsid w:val="2BE47155"/>
    <w:rsid w:val="2BF82EF7"/>
    <w:rsid w:val="2BF865DC"/>
    <w:rsid w:val="2BFA049D"/>
    <w:rsid w:val="2BFB2F70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713CCA"/>
    <w:rsid w:val="2C780367"/>
    <w:rsid w:val="2C944E7B"/>
    <w:rsid w:val="2C9A687C"/>
    <w:rsid w:val="2CC011CB"/>
    <w:rsid w:val="2CD82CFD"/>
    <w:rsid w:val="2CF22721"/>
    <w:rsid w:val="2D006AE6"/>
    <w:rsid w:val="2D017E77"/>
    <w:rsid w:val="2D0C6FCC"/>
    <w:rsid w:val="2D1C41B4"/>
    <w:rsid w:val="2D215E65"/>
    <w:rsid w:val="2D3C47AB"/>
    <w:rsid w:val="2D3C78E5"/>
    <w:rsid w:val="2D5C54D8"/>
    <w:rsid w:val="2D735831"/>
    <w:rsid w:val="2D7D19C3"/>
    <w:rsid w:val="2D7D5399"/>
    <w:rsid w:val="2D857954"/>
    <w:rsid w:val="2D944C91"/>
    <w:rsid w:val="2D9D19D2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EEE69F0"/>
    <w:rsid w:val="2F084421"/>
    <w:rsid w:val="2F0F30FD"/>
    <w:rsid w:val="2F181F64"/>
    <w:rsid w:val="2F1B2017"/>
    <w:rsid w:val="2F1E4CB6"/>
    <w:rsid w:val="2F3841FA"/>
    <w:rsid w:val="2F386C36"/>
    <w:rsid w:val="2F3B5F5F"/>
    <w:rsid w:val="2F5F6B85"/>
    <w:rsid w:val="2F670DA4"/>
    <w:rsid w:val="2F746DEB"/>
    <w:rsid w:val="2F7F0AD6"/>
    <w:rsid w:val="2F80540C"/>
    <w:rsid w:val="2F834189"/>
    <w:rsid w:val="2F851E44"/>
    <w:rsid w:val="2F8A5440"/>
    <w:rsid w:val="2F95783D"/>
    <w:rsid w:val="2F9B3125"/>
    <w:rsid w:val="2FA16F19"/>
    <w:rsid w:val="2FB05937"/>
    <w:rsid w:val="2FC558E7"/>
    <w:rsid w:val="2FD5762D"/>
    <w:rsid w:val="2FDF4539"/>
    <w:rsid w:val="2FF940E3"/>
    <w:rsid w:val="30020F1C"/>
    <w:rsid w:val="300F2386"/>
    <w:rsid w:val="300F5657"/>
    <w:rsid w:val="30215916"/>
    <w:rsid w:val="30256996"/>
    <w:rsid w:val="302A08B9"/>
    <w:rsid w:val="302D7A7A"/>
    <w:rsid w:val="303C57F4"/>
    <w:rsid w:val="303C757C"/>
    <w:rsid w:val="305E21CF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D82D15"/>
    <w:rsid w:val="30D965D3"/>
    <w:rsid w:val="30EA2C31"/>
    <w:rsid w:val="30EA562F"/>
    <w:rsid w:val="30F57BAA"/>
    <w:rsid w:val="30FA4128"/>
    <w:rsid w:val="30FB2BEA"/>
    <w:rsid w:val="30FD4A99"/>
    <w:rsid w:val="310701CB"/>
    <w:rsid w:val="31160B2A"/>
    <w:rsid w:val="31212A1B"/>
    <w:rsid w:val="3130125C"/>
    <w:rsid w:val="314427E3"/>
    <w:rsid w:val="3147160D"/>
    <w:rsid w:val="3147257B"/>
    <w:rsid w:val="31532761"/>
    <w:rsid w:val="315B6A33"/>
    <w:rsid w:val="317D0677"/>
    <w:rsid w:val="31C32E27"/>
    <w:rsid w:val="31C57737"/>
    <w:rsid w:val="31C95924"/>
    <w:rsid w:val="31DA6D11"/>
    <w:rsid w:val="31DC7D96"/>
    <w:rsid w:val="31E813D9"/>
    <w:rsid w:val="31F8786C"/>
    <w:rsid w:val="32111BAB"/>
    <w:rsid w:val="321E0162"/>
    <w:rsid w:val="322051BC"/>
    <w:rsid w:val="32254273"/>
    <w:rsid w:val="32254C09"/>
    <w:rsid w:val="322A246F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9B48FE"/>
    <w:rsid w:val="32A3404A"/>
    <w:rsid w:val="32A44700"/>
    <w:rsid w:val="32BA5E0B"/>
    <w:rsid w:val="32E72793"/>
    <w:rsid w:val="32F91961"/>
    <w:rsid w:val="331523E7"/>
    <w:rsid w:val="331E5F2D"/>
    <w:rsid w:val="33263D52"/>
    <w:rsid w:val="332C4E7F"/>
    <w:rsid w:val="33315FEB"/>
    <w:rsid w:val="3342275D"/>
    <w:rsid w:val="33456366"/>
    <w:rsid w:val="33565B88"/>
    <w:rsid w:val="335768E1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CD6404"/>
    <w:rsid w:val="33D00CCC"/>
    <w:rsid w:val="33D06343"/>
    <w:rsid w:val="34055C0B"/>
    <w:rsid w:val="340634A0"/>
    <w:rsid w:val="340679AA"/>
    <w:rsid w:val="340A66A5"/>
    <w:rsid w:val="341309EE"/>
    <w:rsid w:val="341868E0"/>
    <w:rsid w:val="342B117C"/>
    <w:rsid w:val="343240E9"/>
    <w:rsid w:val="343D1687"/>
    <w:rsid w:val="343E2262"/>
    <w:rsid w:val="344E3181"/>
    <w:rsid w:val="34534BEC"/>
    <w:rsid w:val="346A681C"/>
    <w:rsid w:val="3480106E"/>
    <w:rsid w:val="349826F9"/>
    <w:rsid w:val="34A36629"/>
    <w:rsid w:val="34A97C1F"/>
    <w:rsid w:val="34AB0B31"/>
    <w:rsid w:val="34AE4157"/>
    <w:rsid w:val="34AF37B0"/>
    <w:rsid w:val="34D56EDB"/>
    <w:rsid w:val="34D96BF3"/>
    <w:rsid w:val="34F95AA8"/>
    <w:rsid w:val="35005A96"/>
    <w:rsid w:val="35052C08"/>
    <w:rsid w:val="35054F32"/>
    <w:rsid w:val="35163A7C"/>
    <w:rsid w:val="353E22D7"/>
    <w:rsid w:val="3542033F"/>
    <w:rsid w:val="359D0F6C"/>
    <w:rsid w:val="35AD3168"/>
    <w:rsid w:val="35AD4761"/>
    <w:rsid w:val="35B73EA0"/>
    <w:rsid w:val="35DE2769"/>
    <w:rsid w:val="36024B54"/>
    <w:rsid w:val="360F0E0E"/>
    <w:rsid w:val="36271B1E"/>
    <w:rsid w:val="3636114E"/>
    <w:rsid w:val="3639364F"/>
    <w:rsid w:val="36396688"/>
    <w:rsid w:val="36665F76"/>
    <w:rsid w:val="367B10BF"/>
    <w:rsid w:val="36914D4B"/>
    <w:rsid w:val="36953CB3"/>
    <w:rsid w:val="369646D3"/>
    <w:rsid w:val="36983BC5"/>
    <w:rsid w:val="36B15179"/>
    <w:rsid w:val="36C83C8C"/>
    <w:rsid w:val="36D07CFA"/>
    <w:rsid w:val="36DE3681"/>
    <w:rsid w:val="36F000AB"/>
    <w:rsid w:val="36F22C5B"/>
    <w:rsid w:val="36FB2788"/>
    <w:rsid w:val="371D5B61"/>
    <w:rsid w:val="37210930"/>
    <w:rsid w:val="372404E4"/>
    <w:rsid w:val="37293CE7"/>
    <w:rsid w:val="3736124B"/>
    <w:rsid w:val="373D42B1"/>
    <w:rsid w:val="37446E77"/>
    <w:rsid w:val="37483A77"/>
    <w:rsid w:val="3763357C"/>
    <w:rsid w:val="37865E45"/>
    <w:rsid w:val="37877318"/>
    <w:rsid w:val="379C1A5A"/>
    <w:rsid w:val="379F0B85"/>
    <w:rsid w:val="37A45156"/>
    <w:rsid w:val="37AD54D8"/>
    <w:rsid w:val="37B73A2D"/>
    <w:rsid w:val="37CD5FDC"/>
    <w:rsid w:val="37D81BF7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492314"/>
    <w:rsid w:val="38570293"/>
    <w:rsid w:val="38727EE4"/>
    <w:rsid w:val="387F04EF"/>
    <w:rsid w:val="389D3187"/>
    <w:rsid w:val="38A013D7"/>
    <w:rsid w:val="38AE5310"/>
    <w:rsid w:val="38B30119"/>
    <w:rsid w:val="38B574BB"/>
    <w:rsid w:val="38DE0EC6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7699E"/>
    <w:rsid w:val="397A4AA7"/>
    <w:rsid w:val="39956E99"/>
    <w:rsid w:val="39A018A6"/>
    <w:rsid w:val="39C701B3"/>
    <w:rsid w:val="39EE26D0"/>
    <w:rsid w:val="3A027A34"/>
    <w:rsid w:val="3A0B6765"/>
    <w:rsid w:val="3A0D1CCD"/>
    <w:rsid w:val="3A1D75D9"/>
    <w:rsid w:val="3A217303"/>
    <w:rsid w:val="3A446526"/>
    <w:rsid w:val="3A5C783F"/>
    <w:rsid w:val="3A655B72"/>
    <w:rsid w:val="3A662F94"/>
    <w:rsid w:val="3A6A29D2"/>
    <w:rsid w:val="3A6F73EB"/>
    <w:rsid w:val="3A70234D"/>
    <w:rsid w:val="3A75210C"/>
    <w:rsid w:val="3A8A3995"/>
    <w:rsid w:val="3A8E0CAA"/>
    <w:rsid w:val="3A951934"/>
    <w:rsid w:val="3AB31226"/>
    <w:rsid w:val="3AB74387"/>
    <w:rsid w:val="3ABD272B"/>
    <w:rsid w:val="3ACC5336"/>
    <w:rsid w:val="3AD50E55"/>
    <w:rsid w:val="3ADD1627"/>
    <w:rsid w:val="3AE4148A"/>
    <w:rsid w:val="3AFA6FEF"/>
    <w:rsid w:val="3B293570"/>
    <w:rsid w:val="3B3619E2"/>
    <w:rsid w:val="3B3C5FAA"/>
    <w:rsid w:val="3B414683"/>
    <w:rsid w:val="3B4F7DCF"/>
    <w:rsid w:val="3B624BDD"/>
    <w:rsid w:val="3B6B77B7"/>
    <w:rsid w:val="3B723908"/>
    <w:rsid w:val="3B742F26"/>
    <w:rsid w:val="3B750EAE"/>
    <w:rsid w:val="3B8051FA"/>
    <w:rsid w:val="3B920B69"/>
    <w:rsid w:val="3B9F51EE"/>
    <w:rsid w:val="3BCF6E80"/>
    <w:rsid w:val="3BD52C18"/>
    <w:rsid w:val="3BE22C2C"/>
    <w:rsid w:val="3BFA35D8"/>
    <w:rsid w:val="3C317B1C"/>
    <w:rsid w:val="3C3A0CE2"/>
    <w:rsid w:val="3C3F7B7A"/>
    <w:rsid w:val="3C4D1568"/>
    <w:rsid w:val="3C4F3695"/>
    <w:rsid w:val="3C5361E1"/>
    <w:rsid w:val="3C631FC1"/>
    <w:rsid w:val="3C6A1900"/>
    <w:rsid w:val="3C6A5454"/>
    <w:rsid w:val="3C7D5AA3"/>
    <w:rsid w:val="3C8523BD"/>
    <w:rsid w:val="3C855D19"/>
    <w:rsid w:val="3C912E79"/>
    <w:rsid w:val="3CA2464E"/>
    <w:rsid w:val="3CB668BF"/>
    <w:rsid w:val="3CC323A5"/>
    <w:rsid w:val="3CDB1EF1"/>
    <w:rsid w:val="3CDE1550"/>
    <w:rsid w:val="3CF66C0A"/>
    <w:rsid w:val="3D263123"/>
    <w:rsid w:val="3D28669D"/>
    <w:rsid w:val="3D427E5A"/>
    <w:rsid w:val="3D6A37EA"/>
    <w:rsid w:val="3D784558"/>
    <w:rsid w:val="3D7E0E7E"/>
    <w:rsid w:val="3D814A15"/>
    <w:rsid w:val="3D891AE0"/>
    <w:rsid w:val="3D905845"/>
    <w:rsid w:val="3D9828FE"/>
    <w:rsid w:val="3DA97422"/>
    <w:rsid w:val="3DD36124"/>
    <w:rsid w:val="3DE428B8"/>
    <w:rsid w:val="3DE66E9A"/>
    <w:rsid w:val="3DEA5E70"/>
    <w:rsid w:val="3DF84CBD"/>
    <w:rsid w:val="3DFA19FB"/>
    <w:rsid w:val="3E0420ED"/>
    <w:rsid w:val="3E145877"/>
    <w:rsid w:val="3E1A4B24"/>
    <w:rsid w:val="3E1B553A"/>
    <w:rsid w:val="3E21210D"/>
    <w:rsid w:val="3E226130"/>
    <w:rsid w:val="3E2A280A"/>
    <w:rsid w:val="3E3D717E"/>
    <w:rsid w:val="3E3F47BC"/>
    <w:rsid w:val="3E3F67D7"/>
    <w:rsid w:val="3E47207E"/>
    <w:rsid w:val="3E5802AE"/>
    <w:rsid w:val="3E8F3929"/>
    <w:rsid w:val="3E942603"/>
    <w:rsid w:val="3EA145B7"/>
    <w:rsid w:val="3EA56A41"/>
    <w:rsid w:val="3ECE1E84"/>
    <w:rsid w:val="3ED26C57"/>
    <w:rsid w:val="3ED56BF7"/>
    <w:rsid w:val="3EE72994"/>
    <w:rsid w:val="3EF96368"/>
    <w:rsid w:val="3F042033"/>
    <w:rsid w:val="3F07249A"/>
    <w:rsid w:val="3F087FF9"/>
    <w:rsid w:val="3F151A75"/>
    <w:rsid w:val="3F1D0F74"/>
    <w:rsid w:val="3F375E5C"/>
    <w:rsid w:val="3F55678C"/>
    <w:rsid w:val="3F85693A"/>
    <w:rsid w:val="3F91340A"/>
    <w:rsid w:val="3FA96407"/>
    <w:rsid w:val="3FAB2C43"/>
    <w:rsid w:val="3FAB3612"/>
    <w:rsid w:val="3FC05C11"/>
    <w:rsid w:val="3FFC636A"/>
    <w:rsid w:val="401D7F99"/>
    <w:rsid w:val="402A12A4"/>
    <w:rsid w:val="403B320B"/>
    <w:rsid w:val="40560217"/>
    <w:rsid w:val="405746EA"/>
    <w:rsid w:val="406B6741"/>
    <w:rsid w:val="40806B5C"/>
    <w:rsid w:val="40B52DA7"/>
    <w:rsid w:val="40BE2CC7"/>
    <w:rsid w:val="40EA38FC"/>
    <w:rsid w:val="410B3DE1"/>
    <w:rsid w:val="4111384C"/>
    <w:rsid w:val="411621CA"/>
    <w:rsid w:val="411D3D7E"/>
    <w:rsid w:val="41211F7A"/>
    <w:rsid w:val="412258F3"/>
    <w:rsid w:val="414A40EF"/>
    <w:rsid w:val="414D1F22"/>
    <w:rsid w:val="41585D86"/>
    <w:rsid w:val="417B1175"/>
    <w:rsid w:val="41866303"/>
    <w:rsid w:val="41971DC1"/>
    <w:rsid w:val="41A87A0C"/>
    <w:rsid w:val="41B01FA8"/>
    <w:rsid w:val="41CB4AB7"/>
    <w:rsid w:val="41D60C7F"/>
    <w:rsid w:val="41DA3FB8"/>
    <w:rsid w:val="41EE5CAC"/>
    <w:rsid w:val="42280D64"/>
    <w:rsid w:val="423D6442"/>
    <w:rsid w:val="426132B2"/>
    <w:rsid w:val="426D66E1"/>
    <w:rsid w:val="42746848"/>
    <w:rsid w:val="42784962"/>
    <w:rsid w:val="428A414B"/>
    <w:rsid w:val="428C691E"/>
    <w:rsid w:val="42916F69"/>
    <w:rsid w:val="42A71302"/>
    <w:rsid w:val="42A80A36"/>
    <w:rsid w:val="42AB2B62"/>
    <w:rsid w:val="42AC3237"/>
    <w:rsid w:val="42B56FDB"/>
    <w:rsid w:val="42B60275"/>
    <w:rsid w:val="42EB5009"/>
    <w:rsid w:val="43133C6A"/>
    <w:rsid w:val="43526E1E"/>
    <w:rsid w:val="435C023E"/>
    <w:rsid w:val="4376192A"/>
    <w:rsid w:val="437A45BD"/>
    <w:rsid w:val="437C6D34"/>
    <w:rsid w:val="438C3708"/>
    <w:rsid w:val="439648D1"/>
    <w:rsid w:val="43A0784E"/>
    <w:rsid w:val="43BC68BE"/>
    <w:rsid w:val="43D34EA2"/>
    <w:rsid w:val="43D64F1C"/>
    <w:rsid w:val="43EA5F5A"/>
    <w:rsid w:val="44077AAB"/>
    <w:rsid w:val="441472E9"/>
    <w:rsid w:val="44183EE9"/>
    <w:rsid w:val="44301062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EE57C0"/>
    <w:rsid w:val="44FF4802"/>
    <w:rsid w:val="45092283"/>
    <w:rsid w:val="45151B82"/>
    <w:rsid w:val="45230280"/>
    <w:rsid w:val="452C16A3"/>
    <w:rsid w:val="453148BF"/>
    <w:rsid w:val="45370B90"/>
    <w:rsid w:val="4546321C"/>
    <w:rsid w:val="457B3A87"/>
    <w:rsid w:val="458852E9"/>
    <w:rsid w:val="45A46C0B"/>
    <w:rsid w:val="45CB17DD"/>
    <w:rsid w:val="45CD5860"/>
    <w:rsid w:val="45DA6208"/>
    <w:rsid w:val="45E30407"/>
    <w:rsid w:val="45F04B27"/>
    <w:rsid w:val="45F94BE4"/>
    <w:rsid w:val="460427FF"/>
    <w:rsid w:val="46046775"/>
    <w:rsid w:val="461913B7"/>
    <w:rsid w:val="46437ED3"/>
    <w:rsid w:val="46496ED5"/>
    <w:rsid w:val="465059BC"/>
    <w:rsid w:val="46524241"/>
    <w:rsid w:val="466138F1"/>
    <w:rsid w:val="4667056A"/>
    <w:rsid w:val="467712DF"/>
    <w:rsid w:val="468B1807"/>
    <w:rsid w:val="46925B5D"/>
    <w:rsid w:val="469830F8"/>
    <w:rsid w:val="469A6CC1"/>
    <w:rsid w:val="46C44E88"/>
    <w:rsid w:val="46CC117B"/>
    <w:rsid w:val="46CE32A7"/>
    <w:rsid w:val="46E076E5"/>
    <w:rsid w:val="46E261BF"/>
    <w:rsid w:val="46F03F96"/>
    <w:rsid w:val="46FA2C55"/>
    <w:rsid w:val="46FC682E"/>
    <w:rsid w:val="4705380E"/>
    <w:rsid w:val="47206EEE"/>
    <w:rsid w:val="472D2D5A"/>
    <w:rsid w:val="47406BF9"/>
    <w:rsid w:val="474D7908"/>
    <w:rsid w:val="474E0A39"/>
    <w:rsid w:val="475353AC"/>
    <w:rsid w:val="47567208"/>
    <w:rsid w:val="47754718"/>
    <w:rsid w:val="47A11C34"/>
    <w:rsid w:val="47A23261"/>
    <w:rsid w:val="47A36FA7"/>
    <w:rsid w:val="47A427B6"/>
    <w:rsid w:val="47B157F3"/>
    <w:rsid w:val="47BB1826"/>
    <w:rsid w:val="47CF42D1"/>
    <w:rsid w:val="47D01A10"/>
    <w:rsid w:val="47D55B97"/>
    <w:rsid w:val="47D94F35"/>
    <w:rsid w:val="47EC29A8"/>
    <w:rsid w:val="47FB54BA"/>
    <w:rsid w:val="47FD5F4E"/>
    <w:rsid w:val="480B5077"/>
    <w:rsid w:val="480E642E"/>
    <w:rsid w:val="48163B07"/>
    <w:rsid w:val="482A5B09"/>
    <w:rsid w:val="482D66CC"/>
    <w:rsid w:val="48325930"/>
    <w:rsid w:val="483A1212"/>
    <w:rsid w:val="484239F0"/>
    <w:rsid w:val="485401B8"/>
    <w:rsid w:val="48675017"/>
    <w:rsid w:val="486F13F8"/>
    <w:rsid w:val="48724537"/>
    <w:rsid w:val="487546E4"/>
    <w:rsid w:val="48855D0A"/>
    <w:rsid w:val="489A017E"/>
    <w:rsid w:val="48C710F6"/>
    <w:rsid w:val="48C90682"/>
    <w:rsid w:val="48C92735"/>
    <w:rsid w:val="48D149F2"/>
    <w:rsid w:val="48E01718"/>
    <w:rsid w:val="48E33745"/>
    <w:rsid w:val="48E45A73"/>
    <w:rsid w:val="48EB3950"/>
    <w:rsid w:val="492811A0"/>
    <w:rsid w:val="492A6746"/>
    <w:rsid w:val="493A264A"/>
    <w:rsid w:val="493D02DA"/>
    <w:rsid w:val="49525C2E"/>
    <w:rsid w:val="495C3DA8"/>
    <w:rsid w:val="49863FB4"/>
    <w:rsid w:val="499C01AE"/>
    <w:rsid w:val="49A75D68"/>
    <w:rsid w:val="49D03851"/>
    <w:rsid w:val="49E47F57"/>
    <w:rsid w:val="49E907DF"/>
    <w:rsid w:val="49EE3C79"/>
    <w:rsid w:val="4A01340D"/>
    <w:rsid w:val="4A1D3E89"/>
    <w:rsid w:val="4A2C364D"/>
    <w:rsid w:val="4A2E64A3"/>
    <w:rsid w:val="4A4B1534"/>
    <w:rsid w:val="4A4D2E3A"/>
    <w:rsid w:val="4A5C6177"/>
    <w:rsid w:val="4A5F32E1"/>
    <w:rsid w:val="4A6D468A"/>
    <w:rsid w:val="4AA563AA"/>
    <w:rsid w:val="4AB117D2"/>
    <w:rsid w:val="4AD50B20"/>
    <w:rsid w:val="4AD949E8"/>
    <w:rsid w:val="4AE44310"/>
    <w:rsid w:val="4B271E82"/>
    <w:rsid w:val="4B32628E"/>
    <w:rsid w:val="4B5C1B0B"/>
    <w:rsid w:val="4B5D03A4"/>
    <w:rsid w:val="4B5D2903"/>
    <w:rsid w:val="4B615355"/>
    <w:rsid w:val="4B9079AA"/>
    <w:rsid w:val="4B9F6467"/>
    <w:rsid w:val="4BB23B7A"/>
    <w:rsid w:val="4BB513ED"/>
    <w:rsid w:val="4BD37D4A"/>
    <w:rsid w:val="4BEC729F"/>
    <w:rsid w:val="4C0504AD"/>
    <w:rsid w:val="4C2B6CF1"/>
    <w:rsid w:val="4C4B338E"/>
    <w:rsid w:val="4C51463C"/>
    <w:rsid w:val="4C5D4353"/>
    <w:rsid w:val="4C665351"/>
    <w:rsid w:val="4C753357"/>
    <w:rsid w:val="4CAC738B"/>
    <w:rsid w:val="4CC30FA7"/>
    <w:rsid w:val="4CC37A37"/>
    <w:rsid w:val="4CC92D32"/>
    <w:rsid w:val="4CD073CE"/>
    <w:rsid w:val="4CD52DDA"/>
    <w:rsid w:val="4CDB43FA"/>
    <w:rsid w:val="4CDB482D"/>
    <w:rsid w:val="4CDC224B"/>
    <w:rsid w:val="4CEF2EF3"/>
    <w:rsid w:val="4D007331"/>
    <w:rsid w:val="4D1825FC"/>
    <w:rsid w:val="4D1E300D"/>
    <w:rsid w:val="4D261EAC"/>
    <w:rsid w:val="4D2A4F5E"/>
    <w:rsid w:val="4D33346E"/>
    <w:rsid w:val="4D591A50"/>
    <w:rsid w:val="4D604615"/>
    <w:rsid w:val="4D6D0FC3"/>
    <w:rsid w:val="4D6F4C3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116BB"/>
    <w:rsid w:val="4E134C15"/>
    <w:rsid w:val="4E183066"/>
    <w:rsid w:val="4E197069"/>
    <w:rsid w:val="4E203FD9"/>
    <w:rsid w:val="4E255C4E"/>
    <w:rsid w:val="4E2B0866"/>
    <w:rsid w:val="4E487DC2"/>
    <w:rsid w:val="4E656CF6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513FF"/>
    <w:rsid w:val="4F0D6A98"/>
    <w:rsid w:val="4F144A53"/>
    <w:rsid w:val="4F2D4797"/>
    <w:rsid w:val="4F311A25"/>
    <w:rsid w:val="4F516A50"/>
    <w:rsid w:val="4F7459D0"/>
    <w:rsid w:val="4F885C21"/>
    <w:rsid w:val="4F8E2F2B"/>
    <w:rsid w:val="4F911872"/>
    <w:rsid w:val="4FAC303A"/>
    <w:rsid w:val="4FC3345B"/>
    <w:rsid w:val="4FCD65FF"/>
    <w:rsid w:val="4FDB53F9"/>
    <w:rsid w:val="4FEF09CA"/>
    <w:rsid w:val="4FF42ACE"/>
    <w:rsid w:val="4FF6168F"/>
    <w:rsid w:val="50163D94"/>
    <w:rsid w:val="50213559"/>
    <w:rsid w:val="503C1A3B"/>
    <w:rsid w:val="50431CDF"/>
    <w:rsid w:val="50715BFF"/>
    <w:rsid w:val="507652D2"/>
    <w:rsid w:val="5094647C"/>
    <w:rsid w:val="50AC5BC5"/>
    <w:rsid w:val="50BE4EF9"/>
    <w:rsid w:val="50C952FB"/>
    <w:rsid w:val="50CB10FE"/>
    <w:rsid w:val="50FD767C"/>
    <w:rsid w:val="50FF6925"/>
    <w:rsid w:val="51586515"/>
    <w:rsid w:val="519F7CEC"/>
    <w:rsid w:val="51A702DD"/>
    <w:rsid w:val="51B80743"/>
    <w:rsid w:val="51CE4254"/>
    <w:rsid w:val="51CE4B6D"/>
    <w:rsid w:val="51D477C1"/>
    <w:rsid w:val="51E76883"/>
    <w:rsid w:val="51F1174E"/>
    <w:rsid w:val="51FD43EE"/>
    <w:rsid w:val="520F3BC8"/>
    <w:rsid w:val="52124F95"/>
    <w:rsid w:val="522056E8"/>
    <w:rsid w:val="52206BA5"/>
    <w:rsid w:val="52276511"/>
    <w:rsid w:val="5231485B"/>
    <w:rsid w:val="52394F58"/>
    <w:rsid w:val="526824BB"/>
    <w:rsid w:val="529D4B31"/>
    <w:rsid w:val="52A57F6E"/>
    <w:rsid w:val="52AA12FC"/>
    <w:rsid w:val="52C04333"/>
    <w:rsid w:val="52C12CF2"/>
    <w:rsid w:val="53023300"/>
    <w:rsid w:val="530A5E24"/>
    <w:rsid w:val="53185BA1"/>
    <w:rsid w:val="531F2481"/>
    <w:rsid w:val="533D6C5C"/>
    <w:rsid w:val="535A3E84"/>
    <w:rsid w:val="536834AD"/>
    <w:rsid w:val="536914B8"/>
    <w:rsid w:val="537108B7"/>
    <w:rsid w:val="53877C13"/>
    <w:rsid w:val="53B8298E"/>
    <w:rsid w:val="53DA5D06"/>
    <w:rsid w:val="540505F8"/>
    <w:rsid w:val="54062852"/>
    <w:rsid w:val="540B5BDD"/>
    <w:rsid w:val="541F7F2E"/>
    <w:rsid w:val="54203B0B"/>
    <w:rsid w:val="543D2333"/>
    <w:rsid w:val="54473D18"/>
    <w:rsid w:val="54636575"/>
    <w:rsid w:val="54693F7A"/>
    <w:rsid w:val="54AD6566"/>
    <w:rsid w:val="54B505AF"/>
    <w:rsid w:val="54BE3E6C"/>
    <w:rsid w:val="54C10C99"/>
    <w:rsid w:val="54CE71CD"/>
    <w:rsid w:val="54D77E12"/>
    <w:rsid w:val="54DB48BA"/>
    <w:rsid w:val="54E16B8A"/>
    <w:rsid w:val="551672AC"/>
    <w:rsid w:val="551C7529"/>
    <w:rsid w:val="551E4C5A"/>
    <w:rsid w:val="552111BC"/>
    <w:rsid w:val="5541273A"/>
    <w:rsid w:val="55464B3E"/>
    <w:rsid w:val="55573BDA"/>
    <w:rsid w:val="55574379"/>
    <w:rsid w:val="55790ADF"/>
    <w:rsid w:val="55814A74"/>
    <w:rsid w:val="558D4CDC"/>
    <w:rsid w:val="55D82EC2"/>
    <w:rsid w:val="55DE621D"/>
    <w:rsid w:val="55EB6857"/>
    <w:rsid w:val="560C41D3"/>
    <w:rsid w:val="561B5D29"/>
    <w:rsid w:val="563A66AA"/>
    <w:rsid w:val="563F4088"/>
    <w:rsid w:val="565D29E5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74CB4"/>
    <w:rsid w:val="56D908BA"/>
    <w:rsid w:val="56DC210B"/>
    <w:rsid w:val="56F54173"/>
    <w:rsid w:val="56FE1948"/>
    <w:rsid w:val="570B0F73"/>
    <w:rsid w:val="572703BA"/>
    <w:rsid w:val="57427649"/>
    <w:rsid w:val="574C3BF8"/>
    <w:rsid w:val="578060C1"/>
    <w:rsid w:val="578E4544"/>
    <w:rsid w:val="57A4356D"/>
    <w:rsid w:val="57AB2E1B"/>
    <w:rsid w:val="57B5791A"/>
    <w:rsid w:val="57BD63B1"/>
    <w:rsid w:val="57C47138"/>
    <w:rsid w:val="57D72DE9"/>
    <w:rsid w:val="57E877CF"/>
    <w:rsid w:val="57EC5B86"/>
    <w:rsid w:val="57F34B8F"/>
    <w:rsid w:val="57FE5BA7"/>
    <w:rsid w:val="58055B5F"/>
    <w:rsid w:val="5808311F"/>
    <w:rsid w:val="580B6BF0"/>
    <w:rsid w:val="581A1CA6"/>
    <w:rsid w:val="581A4889"/>
    <w:rsid w:val="585B28F8"/>
    <w:rsid w:val="585B6F4C"/>
    <w:rsid w:val="58681E8A"/>
    <w:rsid w:val="587177A9"/>
    <w:rsid w:val="587D7EF4"/>
    <w:rsid w:val="58805B2F"/>
    <w:rsid w:val="58891FEC"/>
    <w:rsid w:val="588F6E06"/>
    <w:rsid w:val="58BB4331"/>
    <w:rsid w:val="58D57AD0"/>
    <w:rsid w:val="58EB7AAF"/>
    <w:rsid w:val="58ED6218"/>
    <w:rsid w:val="58FE2656"/>
    <w:rsid w:val="59051DA2"/>
    <w:rsid w:val="5928056C"/>
    <w:rsid w:val="59294CF3"/>
    <w:rsid w:val="593917EF"/>
    <w:rsid w:val="59796EA2"/>
    <w:rsid w:val="597A7C9B"/>
    <w:rsid w:val="59802C08"/>
    <w:rsid w:val="599408C9"/>
    <w:rsid w:val="59966548"/>
    <w:rsid w:val="59A2321B"/>
    <w:rsid w:val="59A34C8E"/>
    <w:rsid w:val="59A514D2"/>
    <w:rsid w:val="59A67BCB"/>
    <w:rsid w:val="59B1193F"/>
    <w:rsid w:val="59B410CD"/>
    <w:rsid w:val="59D01E6B"/>
    <w:rsid w:val="59D62D10"/>
    <w:rsid w:val="59EA5EEF"/>
    <w:rsid w:val="59F156B2"/>
    <w:rsid w:val="59F76AFF"/>
    <w:rsid w:val="59F86A07"/>
    <w:rsid w:val="5A030F2C"/>
    <w:rsid w:val="5A156FA8"/>
    <w:rsid w:val="5A2A1BF2"/>
    <w:rsid w:val="5A2B6B3C"/>
    <w:rsid w:val="5A5A6F19"/>
    <w:rsid w:val="5A7F1B07"/>
    <w:rsid w:val="5A9715DC"/>
    <w:rsid w:val="5AA017EF"/>
    <w:rsid w:val="5AA10712"/>
    <w:rsid w:val="5AA37AE0"/>
    <w:rsid w:val="5AA832D8"/>
    <w:rsid w:val="5AB31D0A"/>
    <w:rsid w:val="5AB97386"/>
    <w:rsid w:val="5AB97AD3"/>
    <w:rsid w:val="5ACB7855"/>
    <w:rsid w:val="5AD808C0"/>
    <w:rsid w:val="5ADB23E6"/>
    <w:rsid w:val="5AED3420"/>
    <w:rsid w:val="5AEE026B"/>
    <w:rsid w:val="5AFC63F9"/>
    <w:rsid w:val="5AFD4256"/>
    <w:rsid w:val="5AFF3175"/>
    <w:rsid w:val="5B0B6942"/>
    <w:rsid w:val="5B137B31"/>
    <w:rsid w:val="5B1F3E81"/>
    <w:rsid w:val="5B522DBD"/>
    <w:rsid w:val="5B5850D5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4728A"/>
    <w:rsid w:val="5BDE0811"/>
    <w:rsid w:val="5BDE493E"/>
    <w:rsid w:val="5BDF521B"/>
    <w:rsid w:val="5BE13B09"/>
    <w:rsid w:val="5BE15028"/>
    <w:rsid w:val="5BEC02A0"/>
    <w:rsid w:val="5BF92B0E"/>
    <w:rsid w:val="5BFE29CB"/>
    <w:rsid w:val="5BFE34BB"/>
    <w:rsid w:val="5C007787"/>
    <w:rsid w:val="5C020F43"/>
    <w:rsid w:val="5C10703F"/>
    <w:rsid w:val="5C2769EA"/>
    <w:rsid w:val="5C2B35EA"/>
    <w:rsid w:val="5C377475"/>
    <w:rsid w:val="5C4E4408"/>
    <w:rsid w:val="5C652E6B"/>
    <w:rsid w:val="5C732614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842EA"/>
    <w:rsid w:val="5D6D6A5B"/>
    <w:rsid w:val="5D7B76C3"/>
    <w:rsid w:val="5D8C26D8"/>
    <w:rsid w:val="5DA87FAC"/>
    <w:rsid w:val="5DAC47EB"/>
    <w:rsid w:val="5DE23CF2"/>
    <w:rsid w:val="5DE51AE3"/>
    <w:rsid w:val="5DE5232D"/>
    <w:rsid w:val="5DEB29D6"/>
    <w:rsid w:val="5DF37F67"/>
    <w:rsid w:val="5E143D57"/>
    <w:rsid w:val="5E1B47BB"/>
    <w:rsid w:val="5E20681F"/>
    <w:rsid w:val="5E2651A3"/>
    <w:rsid w:val="5E362330"/>
    <w:rsid w:val="5E3A1468"/>
    <w:rsid w:val="5E5B23E8"/>
    <w:rsid w:val="5E6A4DBB"/>
    <w:rsid w:val="5E6D3BE4"/>
    <w:rsid w:val="5E932C1E"/>
    <w:rsid w:val="5E961773"/>
    <w:rsid w:val="5EA84833"/>
    <w:rsid w:val="5EB866E3"/>
    <w:rsid w:val="5EC172E1"/>
    <w:rsid w:val="5EE63A79"/>
    <w:rsid w:val="5EEE761A"/>
    <w:rsid w:val="5EFB1A64"/>
    <w:rsid w:val="5F1F0D68"/>
    <w:rsid w:val="5F2C6B34"/>
    <w:rsid w:val="5F2C7D7F"/>
    <w:rsid w:val="5F3C1F39"/>
    <w:rsid w:val="5F4D7589"/>
    <w:rsid w:val="5F6909BC"/>
    <w:rsid w:val="5F720C17"/>
    <w:rsid w:val="5F72765A"/>
    <w:rsid w:val="5F7C40DD"/>
    <w:rsid w:val="5F83683B"/>
    <w:rsid w:val="5F971FDC"/>
    <w:rsid w:val="5F9A2218"/>
    <w:rsid w:val="5F9A615E"/>
    <w:rsid w:val="5FCA6EB5"/>
    <w:rsid w:val="5FCE7211"/>
    <w:rsid w:val="5FE505D1"/>
    <w:rsid w:val="5FF273F0"/>
    <w:rsid w:val="5FFA4D07"/>
    <w:rsid w:val="60055A6E"/>
    <w:rsid w:val="600A6DFF"/>
    <w:rsid w:val="60157428"/>
    <w:rsid w:val="603649D8"/>
    <w:rsid w:val="60375FC5"/>
    <w:rsid w:val="60504D72"/>
    <w:rsid w:val="605808A3"/>
    <w:rsid w:val="605C00F4"/>
    <w:rsid w:val="6069586A"/>
    <w:rsid w:val="60736512"/>
    <w:rsid w:val="607B5939"/>
    <w:rsid w:val="60921F91"/>
    <w:rsid w:val="609F1B94"/>
    <w:rsid w:val="60A847E3"/>
    <w:rsid w:val="60A968B8"/>
    <w:rsid w:val="60C24F4E"/>
    <w:rsid w:val="60D5726F"/>
    <w:rsid w:val="60E41AA7"/>
    <w:rsid w:val="60E439E6"/>
    <w:rsid w:val="60E93727"/>
    <w:rsid w:val="60FC3AC1"/>
    <w:rsid w:val="61037CD2"/>
    <w:rsid w:val="6115291A"/>
    <w:rsid w:val="611C722E"/>
    <w:rsid w:val="61272EDD"/>
    <w:rsid w:val="612D290B"/>
    <w:rsid w:val="613B0BBB"/>
    <w:rsid w:val="61594380"/>
    <w:rsid w:val="61697F3C"/>
    <w:rsid w:val="617530F8"/>
    <w:rsid w:val="61942A54"/>
    <w:rsid w:val="619458D5"/>
    <w:rsid w:val="6198099F"/>
    <w:rsid w:val="619F68A3"/>
    <w:rsid w:val="61A15691"/>
    <w:rsid w:val="61B658CA"/>
    <w:rsid w:val="61BC54E3"/>
    <w:rsid w:val="61D059BD"/>
    <w:rsid w:val="61D27D8F"/>
    <w:rsid w:val="61E059AC"/>
    <w:rsid w:val="61E22F52"/>
    <w:rsid w:val="61E44D40"/>
    <w:rsid w:val="61ED2717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6F6586"/>
    <w:rsid w:val="62743BA5"/>
    <w:rsid w:val="628D1259"/>
    <w:rsid w:val="629A23E9"/>
    <w:rsid w:val="62A02B68"/>
    <w:rsid w:val="62A05B74"/>
    <w:rsid w:val="62C725D4"/>
    <w:rsid w:val="62C74C63"/>
    <w:rsid w:val="62DB3B73"/>
    <w:rsid w:val="62ED0AEF"/>
    <w:rsid w:val="62FC078D"/>
    <w:rsid w:val="630C4753"/>
    <w:rsid w:val="63146B0B"/>
    <w:rsid w:val="631550DE"/>
    <w:rsid w:val="631A0CB1"/>
    <w:rsid w:val="631C56D2"/>
    <w:rsid w:val="63272E04"/>
    <w:rsid w:val="633151E2"/>
    <w:rsid w:val="63393E6E"/>
    <w:rsid w:val="633D54AB"/>
    <w:rsid w:val="63456450"/>
    <w:rsid w:val="63560DE5"/>
    <w:rsid w:val="63574035"/>
    <w:rsid w:val="63735576"/>
    <w:rsid w:val="6378346C"/>
    <w:rsid w:val="637A21EF"/>
    <w:rsid w:val="639A5E34"/>
    <w:rsid w:val="639F040A"/>
    <w:rsid w:val="63AF4450"/>
    <w:rsid w:val="63B30920"/>
    <w:rsid w:val="63CE3548"/>
    <w:rsid w:val="63D913EB"/>
    <w:rsid w:val="63DA263C"/>
    <w:rsid w:val="63DC4060"/>
    <w:rsid w:val="63E8130D"/>
    <w:rsid w:val="63EF118B"/>
    <w:rsid w:val="63F00200"/>
    <w:rsid w:val="63FF7D1F"/>
    <w:rsid w:val="641B352D"/>
    <w:rsid w:val="64370E0A"/>
    <w:rsid w:val="643D2660"/>
    <w:rsid w:val="644A5210"/>
    <w:rsid w:val="644E0DAF"/>
    <w:rsid w:val="645B2861"/>
    <w:rsid w:val="64646966"/>
    <w:rsid w:val="647E5238"/>
    <w:rsid w:val="64881A5F"/>
    <w:rsid w:val="64AB1A2E"/>
    <w:rsid w:val="64AD03EB"/>
    <w:rsid w:val="64D900D7"/>
    <w:rsid w:val="64EF11D0"/>
    <w:rsid w:val="64F471A3"/>
    <w:rsid w:val="650E5BEE"/>
    <w:rsid w:val="65191766"/>
    <w:rsid w:val="6524333C"/>
    <w:rsid w:val="65244C5E"/>
    <w:rsid w:val="65311216"/>
    <w:rsid w:val="65335183"/>
    <w:rsid w:val="65337235"/>
    <w:rsid w:val="653B52BE"/>
    <w:rsid w:val="654C6C5A"/>
    <w:rsid w:val="655424F0"/>
    <w:rsid w:val="655B2536"/>
    <w:rsid w:val="658A342A"/>
    <w:rsid w:val="6590271D"/>
    <w:rsid w:val="659F2C7D"/>
    <w:rsid w:val="65A91C84"/>
    <w:rsid w:val="65AD0F78"/>
    <w:rsid w:val="65C77B87"/>
    <w:rsid w:val="65D276C8"/>
    <w:rsid w:val="65ED0A93"/>
    <w:rsid w:val="65F25F8B"/>
    <w:rsid w:val="65FF1909"/>
    <w:rsid w:val="660544A9"/>
    <w:rsid w:val="660C0310"/>
    <w:rsid w:val="660E497E"/>
    <w:rsid w:val="661C6940"/>
    <w:rsid w:val="66206B73"/>
    <w:rsid w:val="662806CE"/>
    <w:rsid w:val="662F7C48"/>
    <w:rsid w:val="66381AEC"/>
    <w:rsid w:val="66563A04"/>
    <w:rsid w:val="665C6725"/>
    <w:rsid w:val="666E6E0F"/>
    <w:rsid w:val="667361B1"/>
    <w:rsid w:val="66770747"/>
    <w:rsid w:val="667F60F5"/>
    <w:rsid w:val="66993944"/>
    <w:rsid w:val="66A20636"/>
    <w:rsid w:val="66A51383"/>
    <w:rsid w:val="66BF2187"/>
    <w:rsid w:val="66DA5E8F"/>
    <w:rsid w:val="66E01BA2"/>
    <w:rsid w:val="66E254D7"/>
    <w:rsid w:val="672333F6"/>
    <w:rsid w:val="672724D7"/>
    <w:rsid w:val="67407658"/>
    <w:rsid w:val="67427D99"/>
    <w:rsid w:val="675F655A"/>
    <w:rsid w:val="67601C72"/>
    <w:rsid w:val="676B1CEC"/>
    <w:rsid w:val="677C66A3"/>
    <w:rsid w:val="677D3130"/>
    <w:rsid w:val="67862F89"/>
    <w:rsid w:val="678B208C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10626B"/>
    <w:rsid w:val="6826350F"/>
    <w:rsid w:val="68294B2F"/>
    <w:rsid w:val="682B5919"/>
    <w:rsid w:val="68340326"/>
    <w:rsid w:val="683E61B9"/>
    <w:rsid w:val="685F3A76"/>
    <w:rsid w:val="68610BE9"/>
    <w:rsid w:val="68717878"/>
    <w:rsid w:val="6875758B"/>
    <w:rsid w:val="68762E99"/>
    <w:rsid w:val="6882548B"/>
    <w:rsid w:val="68851377"/>
    <w:rsid w:val="68926A83"/>
    <w:rsid w:val="68991280"/>
    <w:rsid w:val="68A629ED"/>
    <w:rsid w:val="68AC34E2"/>
    <w:rsid w:val="68C44A8C"/>
    <w:rsid w:val="68E33D71"/>
    <w:rsid w:val="68F31995"/>
    <w:rsid w:val="68FE018F"/>
    <w:rsid w:val="69067E33"/>
    <w:rsid w:val="69264445"/>
    <w:rsid w:val="69492517"/>
    <w:rsid w:val="694B3740"/>
    <w:rsid w:val="69590A91"/>
    <w:rsid w:val="695B4F9A"/>
    <w:rsid w:val="697172F5"/>
    <w:rsid w:val="698B7CF9"/>
    <w:rsid w:val="69947275"/>
    <w:rsid w:val="69A2363A"/>
    <w:rsid w:val="69A74935"/>
    <w:rsid w:val="69CB4E42"/>
    <w:rsid w:val="69DC6567"/>
    <w:rsid w:val="69E65AFB"/>
    <w:rsid w:val="69EB0556"/>
    <w:rsid w:val="69F13AB5"/>
    <w:rsid w:val="69F9436F"/>
    <w:rsid w:val="6A016E94"/>
    <w:rsid w:val="6A0676C5"/>
    <w:rsid w:val="6A1C31D6"/>
    <w:rsid w:val="6A1E20CB"/>
    <w:rsid w:val="6A3977FA"/>
    <w:rsid w:val="6A3D2EBF"/>
    <w:rsid w:val="6A4B6F24"/>
    <w:rsid w:val="6A6B2DA9"/>
    <w:rsid w:val="6A6D6133"/>
    <w:rsid w:val="6A7929CD"/>
    <w:rsid w:val="6A943719"/>
    <w:rsid w:val="6A9A0392"/>
    <w:rsid w:val="6A9A1EF4"/>
    <w:rsid w:val="6A9B6A3C"/>
    <w:rsid w:val="6AA45C12"/>
    <w:rsid w:val="6AAC205F"/>
    <w:rsid w:val="6AD075B9"/>
    <w:rsid w:val="6AD751B9"/>
    <w:rsid w:val="6AE74A30"/>
    <w:rsid w:val="6AEC4144"/>
    <w:rsid w:val="6AFA13D7"/>
    <w:rsid w:val="6AFC0F29"/>
    <w:rsid w:val="6AFD0583"/>
    <w:rsid w:val="6B29190F"/>
    <w:rsid w:val="6B3046D3"/>
    <w:rsid w:val="6B427A2B"/>
    <w:rsid w:val="6B431103"/>
    <w:rsid w:val="6B496A63"/>
    <w:rsid w:val="6B5F298E"/>
    <w:rsid w:val="6B610B98"/>
    <w:rsid w:val="6B747783"/>
    <w:rsid w:val="6B760CC0"/>
    <w:rsid w:val="6BA10321"/>
    <w:rsid w:val="6BA868F4"/>
    <w:rsid w:val="6BB16916"/>
    <w:rsid w:val="6BB331E1"/>
    <w:rsid w:val="6BBD50B2"/>
    <w:rsid w:val="6BBF61A4"/>
    <w:rsid w:val="6BD73710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115DF3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92E74"/>
    <w:rsid w:val="6CDF6ED6"/>
    <w:rsid w:val="6CE37BA0"/>
    <w:rsid w:val="6CE52A20"/>
    <w:rsid w:val="6CEB406B"/>
    <w:rsid w:val="6CF20CE4"/>
    <w:rsid w:val="6D08629C"/>
    <w:rsid w:val="6D0C528F"/>
    <w:rsid w:val="6D0F5309"/>
    <w:rsid w:val="6D1C6BFA"/>
    <w:rsid w:val="6D1F031E"/>
    <w:rsid w:val="6D201747"/>
    <w:rsid w:val="6D263E13"/>
    <w:rsid w:val="6D347CB2"/>
    <w:rsid w:val="6D3F2635"/>
    <w:rsid w:val="6D670AB7"/>
    <w:rsid w:val="6D717A4A"/>
    <w:rsid w:val="6D83187C"/>
    <w:rsid w:val="6D991A45"/>
    <w:rsid w:val="6DA856A8"/>
    <w:rsid w:val="6DB850B3"/>
    <w:rsid w:val="6DC11232"/>
    <w:rsid w:val="6DCB7773"/>
    <w:rsid w:val="6DCC034C"/>
    <w:rsid w:val="6DD27F64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AC07FE"/>
    <w:rsid w:val="6EB648B0"/>
    <w:rsid w:val="6EB655EA"/>
    <w:rsid w:val="6ED74AC2"/>
    <w:rsid w:val="6ED85891"/>
    <w:rsid w:val="6EDA1261"/>
    <w:rsid w:val="6EE274C4"/>
    <w:rsid w:val="6F0425F0"/>
    <w:rsid w:val="6F1B7856"/>
    <w:rsid w:val="6F213533"/>
    <w:rsid w:val="6F233332"/>
    <w:rsid w:val="6F28388D"/>
    <w:rsid w:val="6F2C22DC"/>
    <w:rsid w:val="6F5A0EEF"/>
    <w:rsid w:val="6FA92D7B"/>
    <w:rsid w:val="6FC9267D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971F87"/>
    <w:rsid w:val="70A910CC"/>
    <w:rsid w:val="70B271F3"/>
    <w:rsid w:val="70B57985"/>
    <w:rsid w:val="70C01DA2"/>
    <w:rsid w:val="70C27B18"/>
    <w:rsid w:val="70D43B68"/>
    <w:rsid w:val="70F56282"/>
    <w:rsid w:val="70F955AF"/>
    <w:rsid w:val="70FE6E81"/>
    <w:rsid w:val="712D0709"/>
    <w:rsid w:val="712D47EA"/>
    <w:rsid w:val="713D72C6"/>
    <w:rsid w:val="713E1D99"/>
    <w:rsid w:val="71520601"/>
    <w:rsid w:val="715A5AC9"/>
    <w:rsid w:val="716150E9"/>
    <w:rsid w:val="71690B59"/>
    <w:rsid w:val="71724AB3"/>
    <w:rsid w:val="717E0935"/>
    <w:rsid w:val="717E56EC"/>
    <w:rsid w:val="71804DBB"/>
    <w:rsid w:val="71A5241A"/>
    <w:rsid w:val="71AB1AA6"/>
    <w:rsid w:val="71B263C8"/>
    <w:rsid w:val="71BF79E1"/>
    <w:rsid w:val="71CA4930"/>
    <w:rsid w:val="71D655B2"/>
    <w:rsid w:val="71DC7DA0"/>
    <w:rsid w:val="72043542"/>
    <w:rsid w:val="72254EA7"/>
    <w:rsid w:val="72552CBE"/>
    <w:rsid w:val="725961F2"/>
    <w:rsid w:val="725E3D16"/>
    <w:rsid w:val="72600BC9"/>
    <w:rsid w:val="72766BE8"/>
    <w:rsid w:val="727C67C8"/>
    <w:rsid w:val="727F2B66"/>
    <w:rsid w:val="72880092"/>
    <w:rsid w:val="72961754"/>
    <w:rsid w:val="729A6845"/>
    <w:rsid w:val="729E07F8"/>
    <w:rsid w:val="72A2117C"/>
    <w:rsid w:val="72A705D3"/>
    <w:rsid w:val="72CE43BD"/>
    <w:rsid w:val="72DB56CD"/>
    <w:rsid w:val="72E61EA5"/>
    <w:rsid w:val="72ED6541"/>
    <w:rsid w:val="731E35AB"/>
    <w:rsid w:val="73274106"/>
    <w:rsid w:val="73512CFE"/>
    <w:rsid w:val="73646797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D54113"/>
    <w:rsid w:val="73E92976"/>
    <w:rsid w:val="73EE5800"/>
    <w:rsid w:val="74055595"/>
    <w:rsid w:val="740C1D96"/>
    <w:rsid w:val="74171626"/>
    <w:rsid w:val="743B23AB"/>
    <w:rsid w:val="744E59F8"/>
    <w:rsid w:val="7457715C"/>
    <w:rsid w:val="745B5F47"/>
    <w:rsid w:val="746270C8"/>
    <w:rsid w:val="746A2E2D"/>
    <w:rsid w:val="74753B7A"/>
    <w:rsid w:val="74770FFA"/>
    <w:rsid w:val="74B72C09"/>
    <w:rsid w:val="74FC01B7"/>
    <w:rsid w:val="752B1A97"/>
    <w:rsid w:val="754216A4"/>
    <w:rsid w:val="75472AB9"/>
    <w:rsid w:val="755322E1"/>
    <w:rsid w:val="759B20E3"/>
    <w:rsid w:val="75A0040B"/>
    <w:rsid w:val="75A42900"/>
    <w:rsid w:val="75C12655"/>
    <w:rsid w:val="75C43AB6"/>
    <w:rsid w:val="75D04967"/>
    <w:rsid w:val="75D317E2"/>
    <w:rsid w:val="75D474B4"/>
    <w:rsid w:val="75E07014"/>
    <w:rsid w:val="75EB41BC"/>
    <w:rsid w:val="7602300F"/>
    <w:rsid w:val="760D7B92"/>
    <w:rsid w:val="761905AE"/>
    <w:rsid w:val="76296A7F"/>
    <w:rsid w:val="762E5486"/>
    <w:rsid w:val="76350270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020520"/>
    <w:rsid w:val="770803CA"/>
    <w:rsid w:val="773E5D66"/>
    <w:rsid w:val="77642071"/>
    <w:rsid w:val="77736619"/>
    <w:rsid w:val="778C768E"/>
    <w:rsid w:val="77A50085"/>
    <w:rsid w:val="77AD35FB"/>
    <w:rsid w:val="77B87E36"/>
    <w:rsid w:val="77BB38B3"/>
    <w:rsid w:val="77D40A93"/>
    <w:rsid w:val="77E82EEC"/>
    <w:rsid w:val="77FE1E77"/>
    <w:rsid w:val="78016A77"/>
    <w:rsid w:val="78066149"/>
    <w:rsid w:val="78186166"/>
    <w:rsid w:val="78257D14"/>
    <w:rsid w:val="7842689E"/>
    <w:rsid w:val="785D5469"/>
    <w:rsid w:val="78947EC2"/>
    <w:rsid w:val="78954A28"/>
    <w:rsid w:val="78962C14"/>
    <w:rsid w:val="78A91123"/>
    <w:rsid w:val="78B5718D"/>
    <w:rsid w:val="78B9787C"/>
    <w:rsid w:val="78C833A6"/>
    <w:rsid w:val="78FF14DA"/>
    <w:rsid w:val="79043BFC"/>
    <w:rsid w:val="790546D7"/>
    <w:rsid w:val="7912667A"/>
    <w:rsid w:val="791A31EA"/>
    <w:rsid w:val="791A6AA5"/>
    <w:rsid w:val="793333D2"/>
    <w:rsid w:val="794120A4"/>
    <w:rsid w:val="794121CF"/>
    <w:rsid w:val="79465E0A"/>
    <w:rsid w:val="79490365"/>
    <w:rsid w:val="79531C8B"/>
    <w:rsid w:val="795C4426"/>
    <w:rsid w:val="795D6C4F"/>
    <w:rsid w:val="79694F03"/>
    <w:rsid w:val="796B31FE"/>
    <w:rsid w:val="79743BE1"/>
    <w:rsid w:val="79766818"/>
    <w:rsid w:val="7978479E"/>
    <w:rsid w:val="79877439"/>
    <w:rsid w:val="798C6424"/>
    <w:rsid w:val="79C76223"/>
    <w:rsid w:val="79D82BB5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BC4567"/>
    <w:rsid w:val="7AC44C54"/>
    <w:rsid w:val="7AC51C39"/>
    <w:rsid w:val="7AC74CCD"/>
    <w:rsid w:val="7ACC6C5F"/>
    <w:rsid w:val="7AEE24A6"/>
    <w:rsid w:val="7B0B3C7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3133BB"/>
    <w:rsid w:val="7C472EFB"/>
    <w:rsid w:val="7C74298E"/>
    <w:rsid w:val="7C8427AD"/>
    <w:rsid w:val="7C892290"/>
    <w:rsid w:val="7CAD42D5"/>
    <w:rsid w:val="7CBC1FB5"/>
    <w:rsid w:val="7CDB455B"/>
    <w:rsid w:val="7CF20131"/>
    <w:rsid w:val="7CF30BD7"/>
    <w:rsid w:val="7CFA3335"/>
    <w:rsid w:val="7D053B48"/>
    <w:rsid w:val="7D324F51"/>
    <w:rsid w:val="7D3F7806"/>
    <w:rsid w:val="7D402B12"/>
    <w:rsid w:val="7D516B7C"/>
    <w:rsid w:val="7D725AC4"/>
    <w:rsid w:val="7D883850"/>
    <w:rsid w:val="7D9B3DC7"/>
    <w:rsid w:val="7DAD5BFA"/>
    <w:rsid w:val="7DB70A60"/>
    <w:rsid w:val="7DD87FAA"/>
    <w:rsid w:val="7DDA4189"/>
    <w:rsid w:val="7DE66422"/>
    <w:rsid w:val="7DEA21F8"/>
    <w:rsid w:val="7DF63F6F"/>
    <w:rsid w:val="7E1C1A4A"/>
    <w:rsid w:val="7E274C7E"/>
    <w:rsid w:val="7E372D57"/>
    <w:rsid w:val="7E3D77F4"/>
    <w:rsid w:val="7E530320"/>
    <w:rsid w:val="7E5E34B4"/>
    <w:rsid w:val="7E5F581A"/>
    <w:rsid w:val="7E8802F1"/>
    <w:rsid w:val="7E8D73C7"/>
    <w:rsid w:val="7EA47405"/>
    <w:rsid w:val="7EA67681"/>
    <w:rsid w:val="7EA84643"/>
    <w:rsid w:val="7EAB0E2B"/>
    <w:rsid w:val="7EB05101"/>
    <w:rsid w:val="7EBC1535"/>
    <w:rsid w:val="7EC522C3"/>
    <w:rsid w:val="7ECD55DA"/>
    <w:rsid w:val="7F007D74"/>
    <w:rsid w:val="7F23500C"/>
    <w:rsid w:val="7F3344D2"/>
    <w:rsid w:val="7F422C7B"/>
    <w:rsid w:val="7F532551"/>
    <w:rsid w:val="7F73434A"/>
    <w:rsid w:val="7F745D27"/>
    <w:rsid w:val="7F7A3D34"/>
    <w:rsid w:val="7F805BDA"/>
    <w:rsid w:val="7F834933"/>
    <w:rsid w:val="7F912F54"/>
    <w:rsid w:val="7F9A720F"/>
    <w:rsid w:val="7F9D4376"/>
    <w:rsid w:val="7FAD6B41"/>
    <w:rsid w:val="7FB30CE7"/>
    <w:rsid w:val="7FB32945"/>
    <w:rsid w:val="7FC35521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1366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2022-03-14T09:22:25Z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1DF026F7B9534329B1D68CB17540B6B9</vt:lpwstr>
  </property>
</Properties>
</file>