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十四五规划-全球及中国金属气雾罐行业研究及十四五规划分析报告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十四五规划-全球及中国金属气雾罐行业研究及十四五规划分析报告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金属气雾罐市场规模大约为365亿元（人民币），预计2029年将达到349亿元，2023-2029期间年复合增长率（CAGR）为-0.5%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金属气雾罐（Metal Aerosol Can）的核心厂商包括Crown、Ball、Trivium、Daiwa Can、CPMC Holdings Ltd、Mauser Packaging Solutions(BWAY)等。Crown是全球最大厂商，市场份额约为15%。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亚太地区是全球最大市场，占比约为35%，之后是北美和欧洲，分别占比约31%和27%。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按照材质，可以分为铝气雾罐和马口铁气雾罐。铝气雾罐市场占比63%，这一比例未来将继续增加。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产品主要应用于个人护理、家用、杀虫剂、工业等方面。在个人护理方面应用最广，约占41%。未来在工业方面的应用将更加广泛。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本报告研究“十三五”期间全球及中国市场金属气雾罐的供给和需求情况，以及“十四五”期间行业发展预测。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重点分析全球主要地区金属气雾罐的产能、销量、收入和增长潜力，历史数据2018-2022年，预测数据2023-2029年。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金属气雾罐行业竞争格局，包括全球市场主要厂商竞争格局和中国本土市场主要厂商竞争格局，重点分析全球主要厂商金属气雾罐产能、销量、收入、价格和市场份额，全球金属气雾罐产地分布情况、中国金属气雾罐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此外针对金属气雾罐行业产品分类、应用、行业政策、产业链、生产模式、销售模式、行业发展有利因素、不利因素和进入壁垒也做了详细分析。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Crown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Ball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Trivium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Mauser Packaging Solutions(BWAY)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Colep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Daiwa Can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Staehle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CPMC Holdings Ltd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Massilly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Shantou Orient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Euro Asia Packaging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TUBEX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Casablanca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Bharat Containers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Nussbaum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Grupo Zapata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按照不同材质，包括如下几个类别：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铝气雾罐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马口铁气雾罐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个人护理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家用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杀虫剂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第2章：全球市场供需情况、中国地区供需情况，包括主要地区金属气雾罐产量、销量、收入、价格及市场份额等；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第3章：全球主要地区和国家，金属气雾罐销量和销售收入，2018-2022，及预测2023到2029；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第4章：行业竞争格局分析，包括全球市场企业排名及市场份额、中国市场企业排名和份额、主要厂商金属气雾罐销量、收入、价格和市场份额等；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第5章：全球市场不同类型金属气雾罐销量、收入、价格及份额等；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第6章：全球市场不同应用金属气雾罐销量、收入、价格及份额等；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第9章：全球市场金属气雾罐主要厂商基本情况介绍，包括公司简介、金属气雾罐产品规格型号、销量、价格、收入及公司最新动态等；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第10章：中国市场金属气雾罐进出口情况分析；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第11章：中国市场金属气雾罐主要生产和消费地区分布；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金属气雾罐市场概述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金属气雾罐行业概述及统计范围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按照不同材质，金属气雾罐主要可以分为如下几个类别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不同材质金属气雾罐规模增长趋势2018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铝气雾罐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马口铁气雾罐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从不同应用，金属气雾罐主要包括如下几个方面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不同应用金属气雾罐规模增长趋势2018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个人护理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家用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杀虫剂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金属气雾罐行业发展总体概况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金属气雾罐行业发展主要特点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金属气雾罐行业发展影响因素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全球金属气雾罐供需现状及预测（2018-2029）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全球金属气雾罐产能、产量、产能利用率及发展趋势（2018-2029）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全球金属气雾罐产量、需求量及发展趋势（2018-2029）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全球主要地区金属气雾罐产量及发展趋势（2018-2029）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中国金属气雾罐供需现状及预测（2018-2029）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中国金属气雾罐产能、产量、产能利用率及发展趋势（2018-2029）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中国金属气雾罐产量、市场需求量及发展趋势（2018-2029）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中国金属气雾罐产能和产量占全球的比重（2018-2029）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全球金属气雾罐销量及收入（2018-2029）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全球市场金属气雾罐收入（2018-2029）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全球市场金属气雾罐销量（2018-2029）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全球市场金属气雾罐价格趋势（2018-2029）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中国金属气雾罐销量及收入（2018-2029）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中国市场金属气雾罐收入（2018-2029）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中国市场金属气雾罐销量（2018-2029）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中国市场金属气雾罐销量和收入占全球的比重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全球金属气雾罐主要地区分析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全球主要地区金属气雾罐市场规模分析：2018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全球主要地区金属气雾罐销售收入及市场份额（2018-2023年）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全球主要地区金属气雾罐销售收入预测（2024-2029）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全球主要地区金属气雾罐销量分析：2018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全球主要地区金属气雾罐销量及市场份额（2018-2023年）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全球主要地区金属气雾罐销量及市场份额预测（2024-2029）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北美（美国和加拿大）金属气雾罐销量（2018-2029）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北美（美国和加拿大）金属气雾罐收入（2018-2029）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欧洲（德国、英国、法国和意大利等国家）金属气雾罐销量（2018-2029）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欧洲（德国、英国、法国和意大利等国家）金属气雾罐收入（2018-2029）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亚太（中国、日本、韩国、中国台湾、印度和东南亚等）金属气雾罐销量（2018-2029）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亚太（中国、日本、韩国、中国台湾、印度和东南亚等）金属气雾罐收入（2018-2029）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拉美地区（墨西哥、巴西等国家）金属气雾罐销量（2018-2029）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拉美地区（墨西哥、巴西等国家）金属气雾罐收入（2018-2029）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中东及非洲（土耳其、沙特等国家）金属气雾罐销量（2018-2029）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中东及非洲（土耳其、沙特等国家）金属气雾罐收入（2018-2029）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全球市场主要厂商金属气雾罐产能市场份额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全球市场主要厂商金属气雾罐销量（2018-2023）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全球市场主要厂商金属气雾罐销售收入（2018-2023）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全球市场主要厂商金属气雾罐销售价格（2018-2023）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2022年全球主要生产商金属气雾罐收入排名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中国市场主要厂商金属气雾罐销量（2018-2023）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中国市场主要厂商金属气雾罐销售收入（2018-2023）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中国市场主要厂商金属气雾罐销售价格（2018-2023）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2022年中国主要生产商金属气雾罐收入排名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全球主要厂商金属气雾罐总部及产地分布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全球主要厂商金属气雾罐商业化日期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全球主要厂商金属气雾罐产品类型及应用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金属气雾罐行业集中度、竞争程度分析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金属气雾罐行业集中度分析：全球头部厂商份额（Top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全球金属气雾罐第一梯队、第二梯队和第三梯队生产商（品牌）及市场份额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不同材质金属气雾罐分析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全球市场不同材质金属气雾罐销量（2018-2029）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全球市场不同材质金属气雾罐销量及市场份额（2018-2023）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全球市场不同材质金属气雾罐销量预测（2024-2029）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全球市场不同材质金属气雾罐收入（2018-2029）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全球市场不同材质金属气雾罐收入及市场份额（2018-2023）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全球市场不同材质金属气雾罐收入预测（2024-2029）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全球市场不同材质金属气雾罐价格走势（2018-2029）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中国市场不同材质金属气雾罐销量（2018-2029）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中国市场不同材质金属气雾罐销量及市场份额（2018-2023）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中国市场不同材质金属气雾罐销量预测（2024-2029）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中国市场不同材质金属气雾罐收入（2018-2029）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中国市场不同材质金属气雾罐收入及市场份额（2018-2023）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中国市场不同材质金属气雾罐收入预测（2024-2029）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不同应用金属气雾罐分析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全球市场不同应用金属气雾罐销量（2018-2029）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全球市场不同应用金属气雾罐销量及市场份额（2018-2023）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全球市场不同应用金属气雾罐销量预测（2024-2029）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全球市场不同应用金属气雾罐收入（2018-2029）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全球市场不同应用金属气雾罐收入及市场份额（2018-2023）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全球市场不同应用金属气雾罐收入预测（2024-2029）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全球市场不同应用金属气雾罐价格走势（2018-2029）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中国市场不同应用金属气雾罐销量（2018-2029）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中国市场不同应用金属气雾罐销量及市场份额（2018-2023）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中国市场不同应用金属气雾罐销量预测（2024-2029）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中国市场不同应用金属气雾罐收入（2018-2029）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中国市场不同应用金属气雾罐收入及市场份额（2018-2023）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中国市场不同应用金属气雾罐收入预测（2024-2029）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金属气雾罐行业发展趋势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金属气雾罐行业主要驱动因素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金属气雾罐中国企业SWOT分析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中国金属气雾罐行业政策环境分析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金属气雾罐行业产业链简介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金属气雾罐行业供应链分析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金属气雾罐主要原料及供应情况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金属气雾罐行业主要下游客户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金属气雾罐行业采购模式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金属气雾罐行业生产模式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金属气雾罐行业销售模式及销售渠道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全球市场主要金属气雾罐厂商简介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Crown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Crown基本信息、金属气雾罐生产基地、销售区域、竞争对手及市场地位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Crown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Crown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Crown公司简介及主要业务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Crown企业最新动态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Ball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Ball基本信息、金属气雾罐生产基地、销售区域、竞争对手及市场地位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Ball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Ball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Ball公司简介及主要业务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Ball企业最新动态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Trivium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Trivium基本信息、金属气雾罐生产基地、销售区域、竞争对手及市场地位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Trivium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Trivium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Trivium公司简介及主要业务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Trivium企业最新动态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Mauser Packaging Solutions(BWAY)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Mauser Packaging Solutions(BWAY)基本信息、金属气雾罐生产基地、销售区域、竞争对手及市场地位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Mauser Packaging Solutions(BWAY)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Mauser Packaging Solutions(BWAY)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Mauser Packaging Solutions(BWAY)公司简介及主要业务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Mauser Packaging Solutions(BWAY)企业最新动态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Colep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Colep基本信息、金属气雾罐生产基地、销售区域、竞争对手及市场地位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Colep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Colep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Colep公司简介及主要业务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Colep企业最新动态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Daiwa Can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Daiwa Can基本信息、金属气雾罐生产基地、销售区域、竞争对手及市场地位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Daiwa Can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Daiwa Can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Daiwa Can公司简介及主要业务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Daiwa Can企业最新动态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Staehle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Staehle基本信息、金属气雾罐生产基地、销售区域、竞争对手及市场地位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Staehle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Staehle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Staehle公司简介及主要业务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Staehle企业最新动态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CPMC Holdings Ltd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CPMC Holdings Ltd基本信息、金属气雾罐生产基地、销售区域、竞争对手及市场地位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CPMC Holdings Ltd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CPMC Holdings Ltd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CPMC Holdings Ltd公司简介及主要业务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CPMC Holdings Ltd企业最新动态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Massilly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Massilly基本信息、金属气雾罐生产基地、销售区域、竞争对手及市场地位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Massilly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Massilly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Massilly公司简介及主要业务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Massilly企业最新动态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Shantou Orient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Shantou Orient Technology基本信息、金属气雾罐生产基地、销售区域、竞争对手及市场地位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Shantou Orient Technology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Shantou Orient Technology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Shantou Orient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Shantou Orient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Euro Asia Packaging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Euro Asia Packaging基本信息、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Euro Asia Packaging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Euro Asia Packaging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Euro Asia Packaging公司简介及主要业务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Euro Asia Packaging企业最新动态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TUBEX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TUBEX GmbH基本信息、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TUBEX GmbH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TUBEX GmbH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TUBEX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TUBEX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Casablanca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Casablanca Industries基本信息、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Casablanca Industries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Casablanca Industries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Casablanca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Casablanca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Bharat Containers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Bharat Containers基本信息、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Bharat Containers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Bharat Containers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Bharat Containers公司简介及主要业务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Bharat Containers企业最新动态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Nussbaum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Nussbaum基本信息、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Nussbaum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Nussbaum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Nussbaum公司简介及主要业务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Nussbaum企业最新动态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Grupo Zapata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Grupo Zapata基本信息、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Grupo Zapata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Grupo Zapata 金属气雾罐销量、收入、价格及毛利率（2018-2023）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Grupo Zapata公司简介及主要业务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Grupo Zapata企业最新动态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中国市场金属气雾罐产量、销量、进出口分析及未来趋势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中国市场金属气雾罐产量、销量、进出口分析及未来趋势（2018-2029）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中国市场金属气雾罐进出口贸易趋势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中国市场金属气雾罐主要进口来源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中国市场金属气雾罐主要出口目的地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中国市场金属气雾罐主要地区分布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中国金属气雾罐生产地区分布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中国金属气雾罐消费地区分布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全球不同材质金属气雾罐增长趋势2018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不同应用金属气雾罐增长趋势2018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金属气雾罐行业发展主要特点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金属气雾罐行业发展有利因素分析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金属气雾罐行业发展不利因素分析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进入金属气雾罐行业壁垒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全球主要地区金属气雾罐产量（百万件）：2018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全球主要地区金属气雾罐产量（2018-2023）&amp;（百万件）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全球主要地区金属气雾罐产量市场份额（2018-2023）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全球主要地区金属气雾罐产量（2024-2029）&amp;（百万件）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全球主要地区金属气雾罐销售收入（百万美元）：2018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全球主要地区金属气雾罐销售收入（2018-2023）&amp;（百万美元）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全球主要地区金属气雾罐销售收入市场份额（2018-2023）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全球主要地区金属气雾罐收入（2024-2029）&amp;（百万美元）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全球主要地区金属气雾罐收入市场份额（2024-2029）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全球主要地区金属气雾罐销量（百万件）：2018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全球主要地区金属气雾罐销量（2018-2023）&amp;（百万件）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全球主要地区金属气雾罐销量市场份额（2018-2023）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全球主要地区金属气雾罐销量（2024-2029）&amp;（百万件）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全球主要地区金属气雾罐销量份额（2024-2029）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北美金属气雾罐基本情况分析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欧洲金属气雾罐基本情况分析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亚太地区金属气雾罐基本情况分析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拉美地区金属气雾罐基本情况分析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中东及非洲金属气雾罐基本情况分析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全球市场主要厂商金属气雾罐产能（2022-2023）&amp;（百万件）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全球市场主要厂商金属气雾罐销量（2018-2023）&amp;（百万件）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全球市场主要厂商金属气雾罐销量市场份额（2018-2023）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全球市场主要厂商金属气雾罐销售收入（2018-2023）&amp;（百万美元）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全球市场主要厂商金属气雾罐销售收入市场份额（2018-2023）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全球市场主要厂商金属气雾罐销售价格（2018-2023）&amp;（美元/千件）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2022年全球主要生产商金属气雾罐收入排名（百万美元）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中国市场主要厂商金属气雾罐销量（2018-2023）&amp;（百万件）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中国市场主要厂商金属气雾罐销量市场份额（2018-2023）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中国市场主要厂商金属气雾罐销售收入（2018-2023）&amp;（百万美元）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中国市场主要厂商金属气雾罐销售收入市场份额（2018-2023）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中国市场主要厂商金属气雾罐销售价格（2018-2023）&amp;（美元/千件）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2022年中国主要生产商金属气雾罐收入排名（百万美元）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全球主要厂商金属气雾罐总部及产地分布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全球主要厂商金属气雾罐商业化日期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全球主要厂商金属气雾罐产品类型及应用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2022年全球金属气雾罐主要厂商市场地位（第一梯队、第二梯队和第三梯队）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全球不同材质金属气雾罐销量（2018-2023年）&amp;（百万件）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全球不同材质金属气雾罐销量市场份额（2018-2023）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全球不同材质金属气雾罐销量预测（2024-2029）&amp;（百万件）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全球市场不同材质金属气雾罐销量市场份额预测（2024-2029）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全球不同材质金属气雾罐收入（2018-2023年）&amp;（百万美元）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全球不同材质金属气雾罐收入市场份额（2018-2023）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全球不同材质金属气雾罐收入预测（2024-2029）&amp;（百万美元）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全球不同材质金属气雾罐收入市场份额预测（2024-2029）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中国不同材质金属气雾罐销量（2018-2023年）&amp;（百万件）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中国不同材质金属气雾罐销量市场份额（2018-2023）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中国不同材质金属气雾罐销量预测（2024-2029）&amp;（百万件）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中国不同材质金属气雾罐销量市场份额预测（2024-2029）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中国不同材质金属气雾罐收入（2018-2023年）&amp;（百万美元）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中国不同材质金属气雾罐收入市场份额（2018-2023）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中国不同材质金属气雾罐收入预测（2024-2029）&amp;（百万美元）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中国不同材质金属气雾罐收入市场份额预测（2024-2029）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全球不同应用金属气雾罐销量（2018-2023年）&amp;（百万件）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全球不同应用金属气雾罐销量市场份额（2018-2023）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全球不同应用金属气雾罐销量预测（2024-2029）&amp;（百万件）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全球市场不同应用金属气雾罐销量市场份额预测（2024-2029）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全球不同应用金属气雾罐收入（2018-2023年）&amp;（百万美元）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全球不同应用金属气雾罐收入市场份额（2018-2023）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全球不同应用金属气雾罐收入预测（2024-2029）&amp;（百万美元）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全球不同应用金属气雾罐收入市场份额预测（2024-2029）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中国不同应用金属气雾罐销量（2018-2023年）&amp;（百万件）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中国不同应用金属气雾罐销量市场份额（2018-2023）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中国不同应用金属气雾罐销量预测（2024-2029）&amp;（百万件）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中国不同应用金属气雾罐销量市场份额预测（2024-2029）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中国不同应用金属气雾罐收入（2018-2023年）&amp;（百万美元）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中国不同应用金属气雾罐收入市场份额（2018-2023）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中国不同应用金属气雾罐收入预测（2024-2029）&amp;（百万美元）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中国不同应用金属气雾罐收入市场份额预测（2024-2029）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金属气雾罐行业技术发展趋势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金属气雾罐行业主要驱动因素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金属气雾罐行业供应链分析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金属气雾罐上游原料供应商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金属气雾罐行业主要下游客户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金属气雾罐行业典型经销商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Crown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Crown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Crown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Crown公司简介及主要业务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Crown企业最新动态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Ball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Ball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Ball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Ball公司简介及主要业务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Ball企业最新动态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Trivium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Trivium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Trivium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Trivium公司简介及主要业务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Trivium企业最新动态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Mauser Packaging Solutions(BWAY)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Mauser Packaging Solutions(BWAY)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Mauser Packaging Solutions(BWAY)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Mauser Packaging Solutions(BWAY)公司简介及主要业务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Mauser Packaging Solutions(BWAY)企业最新动态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Colep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Colep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Colep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Colep公司简介及主要业务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Colep企业最新动态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Daiwa Can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Daiwa Can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Daiwa Can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Daiwa Can公司简介及主要业务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Daiwa Can企业最新动态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Staehle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Staehle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Staehle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Staehle公司简介及主要业务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Staehle企业最新动态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CPMC Holdings Ltd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CPMC Holdings Ltd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CPMC Holdings Ltd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CPMC Holdings Ltd公司简介及主要业务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CPMC Holdings Ltd企业最新动态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Massilly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Massilly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Massilly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Massilly公司简介及主要业务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Massilly企业最新动态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Shantou Orient Technology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Shantou Orient Technology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Shantou Orient Technology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Shantou Orient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Shantou Orient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Euro Asia Packaging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Euro Asia Packaging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Euro Asia Packaging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Euro Asia Packaging公司简介及主要业务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Euro Asia Packaging企业最新动态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TUBEX GmbH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TUBEX GmbH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TUBEX GmbH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TUBEX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TUBEX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Casablanca Industries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Casablanca Industries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Casablanca Industries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Casablanca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Casablanca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Bharat Containers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Bharat Containers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Bharat Containers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Bharat Containers公司简介及主要业务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Bharat Containers企业最新动态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Nussbaum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Nussbaum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Nussbaum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Nussbaum公司简介及主要业务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Nussbaum企业最新动态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Grupo Zapata 金属气雾罐生产基地、销售区域、竞争对手及市场地位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Grupo Zapata 金属气雾罐产品规格、参数及市场应用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Grupo Zapata 金属气雾罐销量（百万件）、收入（百万美元）、价格（美元/千件）及毛利率（2018-2023）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Grupo Zapata公司简介及主要业务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Grupo Zapata企业最新动态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中国市场金属气雾罐产量、销量、进出口（2018-2023年）&amp;（百万件）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中国市场金属气雾罐产量、销量、进出口预测（2024-2029）&amp;（百万件）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中国市场金属气雾罐进出口贸易趋势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中国市场金属气雾罐主要进口来源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中国市场金属气雾罐主要出口目的地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中国金属气雾罐生产地区分布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中国金属气雾罐消费地区分布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金属气雾罐产品图片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全球不同材质金属气雾罐规模2018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全球不同材质金属气雾罐市场份额2022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铝气雾罐产品图片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马口铁气雾罐产品图片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全球不同应用金属气雾罐规模2018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全球不同应用金属气雾罐市场份额2022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个人护理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家用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杀虫剂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全球金属气雾罐产能、产量、产能利用率及发展趋势（2018-2029）&amp;（百万件）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全球金属气雾罐产量、需求量及发展趋势（2018-2029）&amp;（百万件）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全球主要地区金属气雾罐产量规模：2018 VS 2022 VS 2029（百万件）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全球主要地区金属气雾罐产量市场份额（2018-2029）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中国金属气雾罐产能、产量、产能利用率及发展趋势（2018-2029）&amp;（百万件）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中国金属气雾罐产量、市场需求量及发展趋势（2018-2029）&amp;（百万件）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中国金属气雾罐总产能占全球比重（2018-2029）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中国金属气雾罐总产量占全球比重（2018-2029）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全球金属气雾罐市场收入及增长率:（2018-2029）&amp;（百万美元）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全球市场金属气雾罐市场规模：2018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全球市场金属气雾罐销量及增长率（2018-2029）&amp;（百万件）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全球市场金属气雾罐价格趋势（2018-2029）&amp;（美元/千件）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中国金属气雾罐市场收入及增长率:（2018-2029）&amp;（百万美元）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中国市场金属气雾罐市场规模：2018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中国市场金属气雾罐销量及增长率（2018-2029）&amp;（百万件）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中国市场金属气雾罐销量占全球比重（2018-2029）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中国金属气雾罐收入占全球比重（2018-2029）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全球主要地区金属气雾罐销售收入规模：2018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全球主要地区金属气雾罐销售收入市场份额（2018-2023）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全球主要地区金属气雾罐销售收入市场份额（2018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全球主要地区金属气雾罐收入市场份额（2024-2029）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北美（美国和加拿大）金属气雾罐销量（2018-2029）&amp;（百万件）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北美（美国和加拿大）金属气雾罐销量份额（2018-2029）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北美（美国和加拿大）金属气雾罐收入（2018-2029）&amp;（百万美元）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北美（美国和加拿大）金属气雾罐收入份额（2018-2029）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欧洲（德国、英国、法国和意大利等国家）金属气雾罐销量（2018-2029）&amp;（百万件）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欧洲（德国、英国、法国和意大利等国家）金属气雾罐销量份额（2018-2029）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欧洲（德国、英国、法国和意大利等国家）金属气雾罐收入（2018-2029）&amp;（百万美元）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欧洲（德国、英国、法国和意大利等国家）金属气雾罐收入份额（2018-2029）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亚太（中国、日本、韩国、中国台湾、印度和东南亚等）金属气雾罐销量（2018-2029）&amp;（百万件）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亚太（中国、日本、韩国、中国台湾、印度和东南亚等）金属气雾罐销量份额（2018-2029）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亚太（中国、日本、韩国、中国台湾、印度和东南亚等）金属气雾罐收入（2018-2029）&amp;（百万美元）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亚太（中国、日本、韩国、中国台湾、印度和东南亚等）金属气雾罐收入份额（2018-2029）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拉美地区（墨西哥、巴西等国家）金属气雾罐销量（2018-2029）&amp;（百万件）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拉美地区（墨西哥、巴西等国家）金属气雾罐销量份额（2018-2029）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拉美地区（墨西哥、巴西等国家）金属气雾罐收入（2018-2029）&amp;（百万美元）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拉美地区（墨西哥、巴西等国家）金属气雾罐收入份额（2018-2029）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中东及非洲（土耳其、沙特等国家）金属气雾罐销量（2018-2029）&amp;（百万件）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中东及非洲（土耳其、沙特等国家）金属气雾罐销量份额（2018-2029）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中东及非洲（土耳其、沙特等国家）金属气雾罐收入（2018-2029）&amp;（百万美元）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中东及非洲（土耳其、沙特等国家）金属气雾罐收入份额（2018-2029）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2022年全球市场主要厂商金属气雾罐销量市场份额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2022年全球市场主要厂商金属气雾罐收入市场份额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2022年中国市场主要厂商金属气雾罐销量市场份额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2022年中国市场主要厂商金属气雾罐收入市场份额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2022年全球前五大生产商金属气雾罐市场份额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全球金属气雾罐第一梯队、第二梯队和第三梯队生产商（品牌）及市场份额（2022）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全球不同材质金属气雾罐价格走势（2018-2029）&amp;（美元/千件）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全球不同应用金属气雾罐价格走势（2018-2029）&amp;（美元/千件）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金属气雾罐中国企业SWOT分析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金属气雾罐产业链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金属气雾罐行业采购模式分析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金属气雾罐行业生产模式分析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金属气雾罐行业销售模式分析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M5MywiaGRpZCI6IjY3YTEzMDQ2M2ViMDk1NDQ0ZWIyMzZiOTVkNTMwZWIwIiwidXNlckNvdW50Ijo0Mzkz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44C48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527D69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18</Pages>
  <Words>11732</Words>
  <Characters>16934</Characters>
  <Lines>0</Lines>
  <Paragraphs>0</Paragraphs>
  <TotalTime>105</TotalTime>
  <ScaleCrop>false</ScaleCrop>
  <LinksUpToDate>false</LinksUpToDate>
  <CharactersWithSpaces>20966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2023-08-17T09:00:42Z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CD3CEBCEBE47409D837731234EF2BFCF_13</vt:lpwstr>
  </property>
  <property fmtid="{D5CDD505-2E9C-101B-9397-08002B2CF9AE}" pid="5" name="commondata">
    <vt:lpwstr>eyJjb3VudCI6NDAzLCJoZGlkIjoiNjdhMTMwNDYzZWIwOTU0NDRlYjIzNmI5NWQ1MzBlYjAiLCJ1c2VyQ291bnQiOjQwM30=</vt:lpwstr>
  </property>
</Properties>
</file>