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十四五规划-全球及中国高纯电子级磷酸行业研究及十四五规划分析报告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十四五规划-全球及中国高纯电子级磷酸行业研究及十四五规划分析报告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高纯电子级磷酸市场规模大约为32亿元（人民币），预计2029年将达到48亿元，2023-2029期间年复合增长率（CAGR）为7.3%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全球高纯电子级磷酸（High Purity Electronic Grade Phosphoric Acid）的核心厂商包括ICL Performance Products、OCI Chemical、Hubei Xingfa Chemicals Group和Rasa Industries等。前四大厂商占有全球约66%的份额。全球产地主要分布在北美、欧洲、中国、日本、韩国等，其中中国是最大的生产地区，市场份额占比超过23%。就产品类型而言，干法磷酸的高纯电子级磷酸是最大的细分，占有大约76%的份额，同时就应用来说，蚀刻是最大的下游领域，约占64%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本报告研究“十三五”期间全球及中国市场高纯电子级磷酸的供给和需求情况，以及“十四五”期间行业发展预测。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重点分析全球主要地区高纯电子级磷酸的产能、销量、收入和增长潜力，历史数据2018-2022年，预测数据2023-2029年。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高纯电子级磷酸行业竞争格局，包括全球市场主要厂商竞争格局和中国本土市场主要厂商竞争格局，重点分析全球主要厂商高纯电子级磷酸产能、销量、收入、价格和市场份额，全球高纯电子级磷酸产地分布情况、中国高纯电子级磷酸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此外针对高纯电子级磷酸行业产品分类、应用、行业政策、产业链、生产模式、销售模式、行业发展有利因素、不利因素和进入壁垒也做了详细分析。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Arkema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Solvay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ICL Performance Products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OCI Chemical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Rin Kagaku Kogyo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Hubei Xingfa Chemicals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Chengxing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Rasa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干法磷酸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湿法磷酸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清洗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蚀刻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第2章：全球市场供需情况、中国地区供需情况，包括主要地区高纯电子级磷酸产量、销量、收入、价格及市场份额等；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第3章：全球主要地区和国家，高纯电子级磷酸销量和销售收入，2018-2022，及预测2023到2029；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第4章：行业竞争格局分析，包括全球市场企业排名及市场份额、中国市场企业排名和份额、主要厂商高纯电子级磷酸销量、收入、价格和市场份额等；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第5章：全球市场不同类型高纯电子级磷酸销量、收入、价格及份额等；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第6章：全球市场不同应用高纯电子级磷酸销量、收入、价格及份额等；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第9章：全球市场高纯电子级磷酸主要厂商基本情况介绍，包括公司简介、高纯电子级磷酸产品规格型号、销量、价格、收入及公司最新动态等；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第10章：中国市场高纯电子级磷酸进出口情况分析；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第11章：中国市场高纯电子级磷酸主要生产和消费地区分布；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高纯电子级磷酸市场概述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高纯电子级磷酸行业概述及统计范围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按照不同产品类型，高纯电子级磷酸主要可以分为如下几个类别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不同产品类型高纯电子级磷酸规模增长趋势2018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干法磷酸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湿法磷酸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从不同应用，高纯电子级磷酸主要包括如下几个方面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不同应用高纯电子级磷酸规模增长趋势2018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清洗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蚀刻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高纯电子级磷酸行业发展总体概况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高纯电子级磷酸行业发展主要特点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高纯电子级磷酸行业发展影响因素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全球高纯电子级磷酸供需现状及预测（2018-2029）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全球高纯电子级磷酸产能、产量、产能利用率及发展趋势（2018-2029）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全球高纯电子级磷酸产量、需求量及发展趋势（2018-2029）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全球主要地区高纯电子级磷酸产量及发展趋势（2018-2029）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中国高纯电子级磷酸供需现状及预测（2018-2029）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中国高纯电子级磷酸产能、产量、产能利用率及发展趋势（2018-2029）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中国高纯电子级磷酸产量、市场需求量及发展趋势（2018-2029）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中国高纯电子级磷酸产能和产量占全球的比重（2018-2029）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全球高纯电子级磷酸销量及收入（2018-2029）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全球市场高纯电子级磷酸收入（2018-2029）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全球市场高纯电子级磷酸销量（2018-2029）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全球市场高纯电子级磷酸价格趋势（2018-2029）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中国高纯电子级磷酸销量及收入（2018-2029）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中国市场高纯电子级磷酸收入（2018-2029）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中国市场高纯电子级磷酸销量（2018-2029）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中国市场高纯电子级磷酸销量和收入占全球的比重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全球高纯电子级磷酸主要地区分析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全球主要地区高纯电子级磷酸市场规模分析：2018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全球主要地区高纯电子级磷酸销售收入及市场份额（2018-2023年）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全球主要地区高纯电子级磷酸销售收入预测（2024-2029）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全球主要地区高纯电子级磷酸销量分析：2018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全球主要地区高纯电子级磷酸销量及市场份额（2018-2023年）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全球主要地区高纯电子级磷酸销量及市场份额预测（2024-2029）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北美（美国和加拿大）高纯电子级磷酸销量（2018-2029）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北美（美国和加拿大）高纯电子级磷酸收入（2018-2029）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欧洲（德国、英国、法国和意大利等国家）高纯电子级磷酸销量（2018-2029）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欧洲（德国、英国、法国和意大利等国家）高纯电子级磷酸收入（2018-2029）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亚太（中国、日本、韩国、中国台湾、印度和东南亚等）高纯电子级磷酸销量（2018-2029）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亚太（中国、日本、韩国、中国台湾、印度和东南亚等）高纯电子级磷酸收入（2018-2029）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拉美地区（墨西哥、巴西等国家）高纯电子级磷酸销量（2018-2029）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拉美地区（墨西哥、巴西等国家）高纯电子级磷酸收入（2018-2029）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中东及非洲（土耳其、沙特等国家）高纯电子级磷酸销量（2018-2029）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中东及非洲（土耳其、沙特等国家）高纯电子级磷酸收入（2018-2029）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全球市场主要厂商高纯电子级磷酸产能市场份额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全球市场主要厂商高纯电子级磷酸销量（2018-2023）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全球市场主要厂商高纯电子级磷酸销售收入（2018-2023）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全球市场主要厂商高纯电子级磷酸销售价格（2018-2023）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2022年全球主要生产商高纯电子级磷酸收入排名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中国市场主要厂商高纯电子级磷酸销量（2018-2023）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中国市场主要厂商高纯电子级磷酸销售收入（2018-2023）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中国市场主要厂商高纯电子级磷酸销售价格（2018-2023）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2022年中国主要生产商高纯电子级磷酸收入排名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全球主要厂商高纯电子级磷酸总部及产地分布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全球主要厂商高纯电子级磷酸商业化日期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全球主要厂商高纯电子级磷酸产品类型及应用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高纯电子级磷酸行业集中度、竞争程度分析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高纯电子级磷酸行业集中度分析：全球头部厂商份额（Top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全球高纯电子级磷酸第一梯队、第二梯队和第三梯队生产商（品牌）及市场份额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不同产品类型高纯电子级磷酸分析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全球市场不同产品类型高纯电子级磷酸销量（2018-2029）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全球市场不同产品类型高纯电子级磷酸销量及市场份额（2018-2023）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全球市场不同产品类型高纯电子级磷酸销量预测（2024-2029）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全球市场不同产品类型高纯电子级磷酸收入（2018-2029）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全球市场不同产品类型高纯电子级磷酸收入及市场份额（2018-2023）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全球市场不同产品类型高纯电子级磷酸收入预测（2024-2029）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全球市场不同产品类型高纯电子级磷酸价格走势（2018-2029）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中国市场不同产品类型高纯电子级磷酸销量（2018-2029）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中国市场不同产品类型高纯电子级磷酸销量及市场份额（2018-2023）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中国市场不同产品类型高纯电子级磷酸销量预测（2024-2029）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中国市场不同产品类型高纯电子级磷酸收入（2018-2029）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中国市场不同产品类型高纯电子级磷酸收入及市场份额（2018-2023）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中国市场不同产品类型高纯电子级磷酸收入预测（2024-2029）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不同应用高纯电子级磷酸分析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全球市场不同应用高纯电子级磷酸销量（2018-2029）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全球市场不同应用高纯电子级磷酸销量及市场份额（2018-2023）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全球市场不同应用高纯电子级磷酸销量预测（2024-2029）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全球市场不同应用高纯电子级磷酸收入（2018-2029）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全球市场不同应用高纯电子级磷酸收入及市场份额（2018-2023）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全球市场不同应用高纯电子级磷酸收入预测（2024-2029）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全球市场不同应用高纯电子级磷酸价格走势（2018-2029）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中国市场不同应用高纯电子级磷酸销量（2018-2029）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中国市场不同应用高纯电子级磷酸销量及市场份额（2018-2023）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中国市场不同应用高纯电子级磷酸销量预测（2024-2029）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中国市场不同应用高纯电子级磷酸收入（2018-2029）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中国市场不同应用高纯电子级磷酸收入及市场份额（2018-2023）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中国市场不同应用高纯电子级磷酸收入预测（2024-2029）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高纯电子级磷酸行业发展趋势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高纯电子级磷酸行业主要驱动因素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高纯电子级磷酸中国企业SWOT分析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中国高纯电子级磷酸行业政策环境分析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高纯电子级磷酸行业产业链简介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高纯电子级磷酸行业供应链分析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高纯电子级磷酸主要原料及供应情况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高纯电子级磷酸行业主要下游客户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高纯电子级磷酸行业采购模式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高纯电子级磷酸行业生产模式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高纯电子级磷酸行业销售模式及销售渠道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全球市场主要高纯电子级磷酸厂商简介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Arkema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Arkema基本信息、高纯电子级磷酸生产基地、销售区域、竞争对手及市场地位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Arkema 高纯电子级磷酸产品规格、参数及市场应用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Arkema 高纯电子级磷酸销量、收入、价格及毛利率（2018-2023）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Arkema公司简介及主要业务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Arkema企业最新动态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Solvay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Solvay基本信息、高纯电子级磷酸生产基地、销售区域、竞争对手及市场地位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Solvay 高纯电子级磷酸产品规格、参数及市场应用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Solvay 高纯电子级磷酸销量、收入、价格及毛利率（2018-2023）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Solvay公司简介及主要业务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Solvay企业最新动态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ICL Performance Products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ICL Performance Products基本信息、高纯电子级磷酸生产基地、销售区域、竞争对手及市场地位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ICL Performance Products 高纯电子级磷酸产品规格、参数及市场应用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ICL Performance Products 高纯电子级磷酸销量、收入、价格及毛利率（2018-2023）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ICL Performance Products公司简介及主要业务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ICL Performance Products企业最新动态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OCI Chemical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OCI Chemical基本信息、高纯电子级磷酸生产基地、销售区域、竞争对手及市场地位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OCI Chemical 高纯电子级磷酸产品规格、参数及市场应用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OCI Chemical 高纯电子级磷酸销量、收入、价格及毛利率（2018-2023）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OCI Chemical公司简介及主要业务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OCI Chemical企业最新动态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Rin Kagaku Kogyo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Rin Kagaku Kogyo基本信息、高纯电子级磷酸生产基地、销售区域、竞争对手及市场地位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Rin Kagaku Kogyo 高纯电子级磷酸产品规格、参数及市场应用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Rin Kagaku Kogyo 高纯电子级磷酸销量、收入、价格及毛利率（2018-2023）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Rin Kagaku Kogyo公司简介及主要业务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Rin Kagaku Kogyo企业最新动态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Hubei Xingfa Chemicals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Hubei Xingfa Chemicals Group基本信息、高纯电子级磷酸生产基地、销售区域、竞争对手及市场地位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Hubei Xingfa Chemicals Group 高纯电子级磷酸产品规格、参数及市场应用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Hubei Xingfa Chemicals Group 高纯电子级磷酸销量、收入、价格及毛利率（2018-2023）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Hubei Xingfa Chemicals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Hubei Xingfa Chemicals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Chengxing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Chengxing Group基本信息、高纯电子级磷酸生产基地、销售区域、竞争对手及市场地位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Chengxing Group 高纯电子级磷酸产品规格、参数及市场应用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Chengxing Group 高纯电子级磷酸销量、收入、价格及毛利率（2018-2023）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Chengxing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Chengxing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Rasa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Rasa Industries基本信息、高纯电子级磷酸生产基地、销售区域、竞争对手及市场地位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Rasa Industries 高纯电子级磷酸产品规格、参数及市场应用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Rasa Industries 高纯电子级磷酸销量、收入、价格及毛利率（2018-2023）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Rasa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Rasa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中国市场高纯电子级磷酸产量、销量、进出口分析及未来趋势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中国市场高纯电子级磷酸产量、销量、进出口分析及未来趋势（2018-2029）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中国市场高纯电子级磷酸进出口贸易趋势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中国市场高纯电子级磷酸主要进口来源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中国市场高纯电子级磷酸主要出口目的地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中国市场高纯电子级磷酸主要地区分布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中国高纯电子级磷酸生产地区分布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中国高纯电子级磷酸消费地区分布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全球不同产品类型高纯电子级磷酸增长趋势2018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不同应用高纯电子级磷酸增长趋势2018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高纯电子级磷酸行业发展主要特点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高纯电子级磷酸行业发展有利因素分析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高纯电子级磷酸行业发展不利因素分析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进入高纯电子级磷酸行业壁垒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全球主要地区高纯电子级磷酸产量（千吨）：2018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全球主要地区高纯电子级磷酸产量（2018-2023）&amp;（千吨）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全球主要地区高纯电子级磷酸产量市场份额（2018-2023）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全球主要地区高纯电子级磷酸产量（2024-2029）&amp;（千吨）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全球主要地区高纯电子级磷酸销售收入（百万美元）：2018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全球主要地区高纯电子级磷酸销售收入（2018-2023）&amp;（百万美元）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全球主要地区高纯电子级磷酸销售收入市场份额（2018-2023）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全球主要地区高纯电子级磷酸收入（2024-2029）&amp;（百万美元）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全球主要地区高纯电子级磷酸收入市场份额（2024-2029）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全球主要地区高纯电子级磷酸销量（千吨）：2018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全球主要地区高纯电子级磷酸销量（2018-2023）&amp;（千吨）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全球主要地区高纯电子级磷酸销量市场份额（2018-2023）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全球主要地区高纯电子级磷酸销量（2024-2029）&amp;（千吨）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全球主要地区高纯电子级磷酸销量份额（2024-2029）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北美高纯电子级磷酸基本情况分析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欧洲高纯电子级磷酸基本情况分析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亚太地区高纯电子级磷酸基本情况分析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拉美地区高纯电子级磷酸基本情况分析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中东及非洲高纯电子级磷酸基本情况分析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全球市场主要厂商高纯电子级磷酸产能（2022-2023）&amp;（千吨）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全球市场主要厂商高纯电子级磷酸销量（2018-2023）&amp;（千吨）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全球市场主要厂商高纯电子级磷酸销量市场份额（2018-2023）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全球市场主要厂商高纯电子级磷酸销售收入（2018-2023）&amp;（百万美元）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全球市场主要厂商高纯电子级磷酸销售收入市场份额（2018-2023）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全球市场主要厂商高纯电子级磷酸销售价格（2018-2023）&amp;（美元/吨）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2022年全球主要生产商高纯电子级磷酸收入排名（百万美元）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中国市场主要厂商高纯电子级磷酸销量（2018-2023）&amp;（千吨）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中国市场主要厂商高纯电子级磷酸销量市场份额（2018-2023）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中国市场主要厂商高纯电子级磷酸销售收入（2018-2023）&amp;（百万美元）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中国市场主要厂商高纯电子级磷酸销售收入市场份额（2018-2023）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中国市场主要厂商高纯电子级磷酸销售价格（2018-2023）&amp;（美元/吨）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2022年中国主要生产商高纯电子级磷酸收入排名（百万美元）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全球主要厂商高纯电子级磷酸总部及产地分布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全球主要厂商高纯电子级磷酸商业化日期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全球主要厂商高纯电子级磷酸产品类型及应用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2022年全球高纯电子级磷酸主要厂商市场地位（第一梯队、第二梯队和第三梯队）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全球不同产品类型高纯电子级磷酸销量（2018-2023年）&amp;（千吨）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全球不同产品类型高纯电子级磷酸销量市场份额（2018-2023）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全球不同产品类型高纯电子级磷酸销量预测（2024-2029）&amp;（千吨）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全球市场不同产品类型高纯电子级磷酸销量市场份额预测（2024-2029）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全球不同产品类型高纯电子级磷酸收入（2018-2023年）&amp;（百万美元）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全球不同产品类型高纯电子级磷酸收入市场份额（2018-2023）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全球不同产品类型高纯电子级磷酸收入预测（2024-2029）&amp;（百万美元）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全球不同产品类型高纯电子级磷酸收入市场份额预测（2024-2029）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中国不同产品类型高纯电子级磷酸销量（2018-2023年）&amp;（千吨）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中国不同产品类型高纯电子级磷酸销量市场份额（2018-2023）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中国不同产品类型高纯电子级磷酸销量预测（2024-2029）&amp;（千吨）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中国不同产品类型高纯电子级磷酸销量市场份额预测（2024-2029）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中国不同产品类型高纯电子级磷酸收入（2018-2023年）&amp;（百万美元）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中国不同产品类型高纯电子级磷酸收入市场份额（2018-2023）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中国不同产品类型高纯电子级磷酸收入预测（2024-2029）&amp;（百万美元）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中国不同产品类型高纯电子级磷酸收入市场份额预测（2024-2029）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全球不同应用高纯电子级磷酸销量（2018-2023年）&amp;（千吨）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全球不同应用高纯电子级磷酸销量市场份额（2018-2023）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全球不同应用高纯电子级磷酸销量预测（2024-2029）&amp;（千吨）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全球市场不同应用高纯电子级磷酸销量市场份额预测（2024-2029）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全球不同应用高纯电子级磷酸收入（2018-2023年）&amp;（百万美元）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全球不同应用高纯电子级磷酸收入市场份额（2018-2023）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全球不同应用高纯电子级磷酸收入预测（2024-2029）&amp;（百万美元）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全球不同应用高纯电子级磷酸收入市场份额预测（2024-2029）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中国不同应用高纯电子级磷酸销量（2018-2023年）&amp;（千吨）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中国不同应用高纯电子级磷酸销量市场份额（2018-2023）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中国不同应用高纯电子级磷酸销量预测（2024-2029）&amp;（千吨）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中国不同应用高纯电子级磷酸销量市场份额预测（2024-2029）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中国不同应用高纯电子级磷酸收入（2018-2023年）&amp;（百万美元）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中国不同应用高纯电子级磷酸收入市场份额（2018-2023）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中国不同应用高纯电子级磷酸收入预测（2024-2029）&amp;（百万美元）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中国不同应用高纯电子级磷酸收入市场份额预测（2024-2029）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高纯电子级磷酸行业技术发展趋势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高纯电子级磷酸行业主要驱动因素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高纯电子级磷酸行业供应链分析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高纯电子级磷酸上游原料供应商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高纯电子级磷酸行业主要下游客户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高纯电子级磷酸行业典型经销商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Arkema 高纯电子级磷酸生产基地、销售区域、竞争对手及市场地位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Arkema 高纯电子级磷酸产品规格、参数及市场应用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Arkema 高纯电子级磷酸销量（千吨）、收入（百万美元）、价格（美元/吨）及毛利率（2018-2023）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Arkema公司简介及主要业务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Arkema企业最新动态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Solvay 高纯电子级磷酸生产基地、销售区域、竞争对手及市场地位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Solvay 高纯电子级磷酸产品规格、参数及市场应用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Solvay 高纯电子级磷酸销量（千吨）、收入（百万美元）、价格（美元/吨）及毛利率（2018-2023）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Solvay公司简介及主要业务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Solvay企业最新动态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ICL Performance Products 高纯电子级磷酸生产基地、销售区域、竞争对手及市场地位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ICL Performance Products 高纯电子级磷酸产品规格、参数及市场应用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ICL Performance Products 高纯电子级磷酸销量（千吨）、收入（百万美元）、价格（美元/吨）及毛利率（2018-2023）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ICL Performance Products公司简介及主要业务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ICL Performance Products企业最新动态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OCI Chemical 高纯电子级磷酸生产基地、销售区域、竞争对手及市场地位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OCI Chemical 高纯电子级磷酸产品规格、参数及市场应用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OCI Chemical 高纯电子级磷酸销量（千吨）、收入（百万美元）、价格（美元/吨）及毛利率（2018-2023）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OCI Chemical公司简介及主要业务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OCI Chemical企业最新动态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Rin Kagaku Kogyo 高纯电子级磷酸生产基地、销售区域、竞争对手及市场地位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Rin Kagaku Kogyo 高纯电子级磷酸产品规格、参数及市场应用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Rin Kagaku Kogyo 高纯电子级磷酸销量（千吨）、收入（百万美元）、价格（美元/吨）及毛利率（2018-2023）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Rin Kagaku Kogyo公司简介及主要业务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Rin Kagaku Kogyo企业最新动态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Hubei Xingfa Chemicals Group 高纯电子级磷酸生产基地、销售区域、竞争对手及市场地位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Hubei Xingfa Chemicals Group 高纯电子级磷酸产品规格、参数及市场应用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Hubei Xingfa Chemicals Group 高纯电子级磷酸销量（千吨）、收入（百万美元）、价格（美元/吨）及毛利率（2018-2023）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Hubei Xingfa Chemicals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Hubei Xingfa Chemicals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Chengxing Group 高纯电子级磷酸生产基地、销售区域、竞争对手及市场地位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Chengxing Group 高纯电子级磷酸产品规格、参数及市场应用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Chengxing Group 高纯电子级磷酸销量（千吨）、收入（百万美元）、价格（美元/吨）及毛利率（2018-2023）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Chengxing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Chengxing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Rasa Industries 高纯电子级磷酸生产基地、销售区域、竞争对手及市场地位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Rasa Industries 高纯电子级磷酸产品规格、参数及市场应用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Rasa Industries 高纯电子级磷酸销量（千吨）、收入（百万美元）、价格（美元/吨）及毛利率（2018-2023）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Rasa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Rasa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中国市场高纯电子级磷酸产量、销量、进出口（2018-2023年）&amp;（千吨）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中国市场高纯电子级磷酸产量、销量、进出口预测（2024-2029）&amp;（千吨）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中国市场高纯电子级磷酸进出口贸易趋势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中国市场高纯电子级磷酸主要进口来源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中国市场高纯电子级磷酸主要出口目的地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中国高纯电子级磷酸生产地区分布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中国高纯电子级磷酸消费地区分布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高纯电子级磷酸产品图片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全球不同产品类型高纯电子级磷酸规模2018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全球不同产品类型高纯电子级磷酸市场份额2022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干法磷酸产品图片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湿法磷酸产品图片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全球不同应用高纯电子级磷酸规模2018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全球不同应用高纯电子级磷酸市场份额2022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清洗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蚀刻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全球高纯电子级磷酸产能、产量、产能利用率及发展趋势（2018-2029）&amp;（千吨）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全球高纯电子级磷酸产量、需求量及发展趋势（2018-2029）&amp;（千吨）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全球主要地区高纯电子级磷酸产量规模：2018 VS 2022 VS 2029（千吨）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全球主要地区高纯电子级磷酸产量市场份额（2018-2029）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中国高纯电子级磷酸产能、产量、产能利用率及发展趋势（2018-2029）&amp;（千吨）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中国高纯电子级磷酸产量、市场需求量及发展趋势（2018-2029）&amp;（千吨）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中国高纯电子级磷酸总产能占全球比重（2018-2029）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中国高纯电子级磷酸总产量占全球比重（2018-2029）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全球高纯电子级磷酸市场收入及增长率:（2018-2029）&amp;（百万美元）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全球市场高纯电子级磷酸市场规模：2018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全球市场高纯电子级磷酸销量及增长率（2018-2029）&amp;（千吨）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全球市场高纯电子级磷酸价格趋势（2018-2029）&amp;（美元/吨）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中国高纯电子级磷酸市场收入及增长率:（2018-2029）&amp;（百万美元）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中国市场高纯电子级磷酸市场规模：2018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中国市场高纯电子级磷酸销量及增长率（2018-2029）&amp;（千吨）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中国市场高纯电子级磷酸销量占全球比重（2018-2029）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中国高纯电子级磷酸收入占全球比重（2018-2029）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全球主要地区高纯电子级磷酸销售收入规模：2018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全球主要地区高纯电子级磷酸销售收入市场份额（2018-2023）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全球主要地区高纯电子级磷酸销售收入市场份额（2018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全球主要地区高纯电子级磷酸收入市场份额（2024-2029）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北美（美国和加拿大）高纯电子级磷酸销量（2018-2029）&amp;（千吨）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北美（美国和加拿大）高纯电子级磷酸销量份额（2018-2029）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北美（美国和加拿大）高纯电子级磷酸收入（2018-2029）&amp;（百万美元）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北美（美国和加拿大）高纯电子级磷酸收入份额（2018-2029）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欧洲（德国、英国、法国和意大利等国家）高纯电子级磷酸销量（2018-2029）&amp;（千吨）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欧洲（德国、英国、法国和意大利等国家）高纯电子级磷酸销量份额（2018-2029）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欧洲（德国、英国、法国和意大利等国家）高纯电子级磷酸收入（2018-2029）&amp;（百万美元）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欧洲（德国、英国、法国和意大利等国家）高纯电子级磷酸收入份额（2018-2029）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亚太（中国、日本、韩国、中国台湾、印度和东南亚等）高纯电子级磷酸销量（2018-2029）&amp;（千吨）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亚太（中国、日本、韩国、中国台湾、印度和东南亚等）高纯电子级磷酸销量份额（2018-2029）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亚太（中国、日本、韩国、中国台湾、印度和东南亚等）高纯电子级磷酸收入（2018-2029）&amp;（百万美元）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亚太（中国、日本、韩国、中国台湾、印度和东南亚等）高纯电子级磷酸收入份额（2018-2029）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拉美地区（墨西哥、巴西等国家）高纯电子级磷酸销量（2018-2029）&amp;（千吨）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拉美地区（墨西哥、巴西等国家）高纯电子级磷酸销量份额（2018-2029）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拉美地区（墨西哥、巴西等国家）高纯电子级磷酸收入（2018-2029）&amp;（百万美元）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拉美地区（墨西哥、巴西等国家）高纯电子级磷酸收入份额（2018-2029）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中东及非洲（土耳其、沙特等国家）高纯电子级磷酸销量（2018-2029）&amp;（千吨）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中东及非洲（土耳其、沙特等国家）高纯电子级磷酸销量份额（2018-2029）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中东及非洲（土耳其、沙特等国家）高纯电子级磷酸收入（2018-2029）&amp;（百万美元）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中东及非洲（土耳其、沙特等国家）高纯电子级磷酸收入份额（2018-2029）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2022年全球市场主要厂商高纯电子级磷酸销量市场份额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2022年全球市场主要厂商高纯电子级磷酸收入市场份额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2022年中国市场主要厂商高纯电子级磷酸销量市场份额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2022年中国市场主要厂商高纯电子级磷酸收入市场份额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2022年全球前五大生产商高纯电子级磷酸市场份额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全球高纯电子级磷酸第一梯队、第二梯队和第三梯队生产商（品牌）及市场份额（2022）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全球不同产品类型高纯电子级磷酸价格走势（2018-2029）&amp;（美元/吨）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全球不同应用高纯电子级磷酸价格走势（2018-2029）&amp;（美元/吨）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高纯电子级磷酸中国企业SWOT分析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高纯电子级磷酸产业链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高纯电子级磷酸行业采购模式分析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高纯电子级磷酸行业生产模式分析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高纯电子级磷酸行业销售模式分析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M4NCwiaGRpZCI6IjY3YTEzMDQ2M2ViMDk1NDQ0ZWIyMzZiOTVkNTMwZWIwIiwidXNlckNvdW50Ijo0Mzg0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F0663"/>
    <w:rsid w:val="04812FB5"/>
    <w:rsid w:val="04842AA6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8645FB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F341CA"/>
    <w:rsid w:val="07F910B5"/>
    <w:rsid w:val="07F93FB3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55130"/>
    <w:rsid w:val="4AF869CF"/>
    <w:rsid w:val="4AF9521E"/>
    <w:rsid w:val="4AFA62A3"/>
    <w:rsid w:val="4B037E2A"/>
    <w:rsid w:val="4B044C48"/>
    <w:rsid w:val="4B0C247A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7F0572"/>
    <w:rsid w:val="5A8174EE"/>
    <w:rsid w:val="5A867B53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27239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9140</Words>
  <Characters>12082</Characters>
  <Lines>0</Lines>
  <Paragraphs>0</Paragraphs>
  <TotalTime>101</TotalTime>
  <ScaleCrop>false</ScaleCrop>
  <LinksUpToDate>false</LinksUpToDate>
  <CharactersWithSpaces>14455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2023-08-17T08:56:35Z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6FC5E3ECBDF84F1D84A8797B0EA1CDA9_13</vt:lpwstr>
  </property>
  <property fmtid="{D5CDD505-2E9C-101B-9397-08002B2CF9AE}" pid="5" name="commondata">
    <vt:lpwstr>eyJjb3VudCI6NDAzLCJoZGlkIjoiNjdhMTMwNDYzZWIwOTU0NDRlYjIzNmI5NWQ1MzBlYjAiLCJ1c2VyQ291bnQiOjQwM30=</vt:lpwstr>
  </property>
</Properties>
</file>