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十四五规划-全球及中国沸石分离膜行业研究及十四五规划分析报告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十四五规划-全球及中国沸石分离膜行业研究及十四五规划分析报告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沸石分离膜市场规模大约为4亿元（人民币），预计2029年将达到7亿元，2023-2029期间年复合增长率（CAGR）为9.1%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全球沸石分离膜（Zeolite Separation Membrane）的主要厂商有Mitsubishi Chemical (Mitsui E&amp;S Group)、Hitachi Zosen Corporation、江苏九天高科技、Fraunhofer IKTS和大连HST技术。排名前两位的头部企业拥有超过70%的市场份额。亚太地区是最大的市场，占有率约为50%，其次是北美和欧洲，分别占有28%和20%。就产品类型而言，NaA型沸石分离膜是最大的细分市场，占有60%以上的份额，就应用而言，溶剂脱水占下游市场50%以上的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本报告研究“十三五”期间全球及中国市场沸石分离膜的供给和需求情况，以及“十四五”期间行业发展预测。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重点分析全球主要地区沸石分离膜的产能、销量、收入和增长潜力，历史数据2018-2022年，预测数据2023-2029年。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沸石分离膜行业竞争格局，包括全球市场主要厂商竞争格局和中国本土市场主要厂商竞争格局，重点分析全球主要厂商沸石分离膜产能、销量、收入、价格和市场份额，全球沸石分离膜产地分布情况、中国沸石分离膜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此外针对沸石分离膜行业产品分类、应用、行业政策、产业链、生产模式、销售模式、行业发展有利因素、不利因素和进入壁垒也做了详细分析。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Mitsubishi Chemical(Mitsui E&amp;S Group)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Hitachi Zosen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Kiriyama Glass 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Fraunhofer IKTS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Jiangsu Nine Heaven Hi-Tech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Dalian HST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NaA型沸石分离膜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CHA型沸石分离膜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生物乙醇处理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溶剂脱水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第2章：全球市场供需情况、中国地区供需情况，包括主要地区沸石分离膜产量、销量、收入、价格及市场份额等；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第3章：全球主要地区和国家，沸石分离膜销量和销售收入，2018-2022，及预测2023到2029；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第4章：行业竞争格局分析，包括全球市场企业排名及市场份额、中国市场企业排名和份额、主要厂商沸石分离膜销量、收入、价格和市场份额等；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第5章：全球市场不同类型沸石分离膜销量、收入、价格及份额等；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第6章：全球市场不同应用沸石分离膜销量、收入、价格及份额等；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第9章：全球市场沸石分离膜主要厂商基本情况介绍，包括公司简介、沸石分离膜产品规格型号、销量、价格、收入及公司最新动态等；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第10章：中国市场沸石分离膜进出口情况分析；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第11章：中国市场沸石分离膜主要生产和消费地区分布；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沸石分离膜市场概述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沸石分离膜行业概述及统计范围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按照不同产品类型，沸石分离膜主要可以分为如下几个类别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不同产品类型沸石分离膜规模增长趋势2018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NaA型沸石分离膜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CHA型沸石分离膜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从不同应用，沸石分离膜主要包括如下几个方面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不同应用沸石分离膜规模增长趋势2018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生物乙醇处理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溶剂脱水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沸石分离膜行业发展总体概况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沸石分离膜行业发展主要特点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沸石分离膜行业发展影响因素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全球沸石分离膜供需现状及预测（2018-2029）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全球沸石分离膜产能、产量、产能利用率及发展趋势（2018-2029）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全球沸石分离膜产量、需求量及发展趋势（2018-2029）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全球主要地区沸石分离膜产量及发展趋势（2018-2029）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中国沸石分离膜供需现状及预测（2018-2029）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中国沸石分离膜产能、产量、产能利用率及发展趋势（2018-2029）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中国沸石分离膜产量、市场需求量及发展趋势（2018-2029）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中国沸石分离膜产能和产量占全球的比重（2018-2029）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全球沸石分离膜销量及收入（2018-2029）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全球市场沸石分离膜价格趋势（2018-2029）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中国沸石分离膜销量及收入（2018-2029）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中国市场沸石分离膜销量和收入占全球的比重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全球沸石分离膜主要地区分析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全球主要地区沸石分离膜市场规模分析：2018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全球主要地区沸石分离膜销售收入及市场份额（2018-2023年）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全球主要地区沸石分离膜销售收入预测（2024-2029）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全球主要地区沸石分离膜销量分析：2018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全球主要地区沸石分离膜销量及市场份额（2018-2023年）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全球主要地区沸石分离膜销量及市场份额预测（2024-2029）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全球市场主要厂商沸石分离膜产能市场份额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全球市场主要厂商沸石分离膜销量（2018-2023）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全球市场主要厂商沸石分离膜销售收入（2018-2023）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全球市场主要厂商沸石分离膜销售价格（2018-2023）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2022年全球主要生产商沸石分离膜收入排名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中国市场主要厂商沸石分离膜销量（2018-2023）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中国市场主要厂商沸石分离膜销售收入（2018-2023）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中国市场主要厂商沸石分离膜销售价格（2018-2023）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2022年中国主要生产商沸石分离膜收入排名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全球主要厂商沸石分离膜总部及产地分布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全球主要厂商沸石分离膜商业化日期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全球主要厂商沸石分离膜产品类型及应用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沸石分离膜行业集中度、竞争程度分析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沸石分离膜行业集中度分析：全球头部厂商份额（Top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全球沸石分离膜第一梯队、第二梯队和第三梯队生产商（品牌）及市场份额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不同产品类型沸石分离膜分析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全球市场不同产品类型沸石分离膜销量及市场份额（2018-2023）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全球市场不同产品类型沸石分离膜销量预测（2024-2029）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全球市场不同产品类型沸石分离膜收入及市场份额（2018-2023）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全球市场不同产品类型沸石分离膜收入预测（2024-2029）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全球市场不同产品类型沸石分离膜价格走势（2018-2029）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中国市场不同产品类型沸石分离膜销量及市场份额（2018-2023）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中国市场不同产品类型沸石分离膜销量预测（2024-2029）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中国市场不同产品类型沸石分离膜收入及市场份额（2018-2023）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中国市场不同产品类型沸石分离膜收入预测（2024-2029）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不同应用沸石分离膜分析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全球市场不同应用沸石分离膜销量及市场份额（2018-2023）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全球市场不同应用沸石分离膜销量预测（2024-2029）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全球市场不同应用沸石分离膜收入及市场份额（2018-2023）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全球市场不同应用沸石分离膜收入预测（2024-2029）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全球市场不同应用沸石分离膜价格走势（2018-2029）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中国市场不同应用沸石分离膜销量（2018-2029）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中国市场不同应用沸石分离膜销量及市场份额（2018-2023）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中国市场不同应用沸石分离膜销量预测（2024-2029）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中国市场不同应用沸石分离膜收入（2018-2029）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中国市场不同应用沸石分离膜收入及市场份额（2018-2023）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中国市场不同应用沸石分离膜收入预测（2024-2029）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沸石分离膜行业发展趋势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沸石分离膜行业主要驱动因素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沸石分离膜中国企业SWOT分析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中国沸石分离膜行业政策环境分析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沸石分离膜行业产业链简介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沸石分离膜行业供应链分析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沸石分离膜主要原料及供应情况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沸石分离膜行业主要下游客户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沸石分离膜行业采购模式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沸石分离膜行业生产模式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沸石分离膜行业销售模式及销售渠道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全球市场主要沸石分离膜厂商简介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Mitsubishi Chemical(Mitsui E&amp;S Group)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Mitsubishi Chemical(Mitsui E&amp;S Group)基本信息、沸石分离膜生产基地、销售区域、竞争对手及市场地位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Mitsubishi Chemical(Mitsui E&amp;S Group)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Mitsubishi Chemical(Mitsui E&amp;S Group) 沸石分离膜销量、收入、价格及毛利率（2018-2023）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Mitsubishi Chemical(Mitsui E&amp;S Group)公司简介及主要业务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Mitsubishi Chemical(Mitsui E&amp;S Group)企业最新动态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Hitachi Zosen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Hitachi Zosen Corporation基本信息、沸石分离膜生产基地、销售区域、竞争对手及市场地位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Hitachi Zosen Corporation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Hitachi Zosen Corporation 沸石分离膜销量、收入、价格及毛利率（2018-2023）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Hitachi Zosen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Hitachi Zosen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Kiriyama Glass 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Kiriyama Glass Works基本信息、沸石分离膜生产基地、销售区域、竞争对手及市场地位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Kiriyama Glass Works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Kiriyama Glass Works 沸石分离膜销量、收入、价格及毛利率（2018-2023）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Kiriyama Glass 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Kiriyama Glass 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Fraunhofer IKTS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Fraunhofer IKTS基本信息、沸石分离膜生产基地、销售区域、竞争对手及市场地位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Fraunhofer IKTS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Fraunhofer IKTS 沸石分离膜销量、收入、价格及毛利率（2018-2023）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Fraunhofer IKTS公司简介及主要业务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Fraunhofer IKTS企业最新动态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Jiangsu Nine Heaven Hi-Tech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Jiangsu Nine Heaven Hi-Tech基本信息、沸石分离膜生产基地、销售区域、竞争对手及市场地位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Jiangsu Nine Heaven Hi-Tech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Jiangsu Nine Heaven Hi-Tech 沸石分离膜销量、收入、价格及毛利率（2018-2023）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Jiangsu Nine Heaven Hi-Tech公司简介及主要业务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Jiangsu Nine Heaven Hi-Tech企业最新动态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Dalian HST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Dalian HST Technology基本信息、沸石分离膜生产基地、销售区域、竞争对手及市场地位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Dalian HST Technology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Dalian HST Technology 沸石分离膜销量、收入、价格及毛利率（2018-2023）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Dalian HST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Dalian HST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中国市场沸石分离膜产量、销量、进出口分析及未来趋势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中国市场沸石分离膜产量、销量、进出口分析及未来趋势（2018-2029）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中国市场沸石分离膜进出口贸易趋势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中国市场沸石分离膜主要进口来源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中国市场沸石分离膜主要出口目的地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中国市场沸石分离膜主要地区分布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中国沸石分离膜生产地区分布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中国沸石分离膜消费地区分布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全球不同产品类型沸石分离膜增长趋势2018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不同应用沸石分离膜增长趋势2018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沸石分离膜行业发展主要特点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沸石分离膜行业发展有利因素分析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沸石分离膜行业发展不利因素分析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进入沸石分离膜行业壁垒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全球主要地区沸石分离膜产量（千平方米）：2018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全球主要地区沸石分离膜产量（2018-2023）&amp;（千平方米）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全球主要地区沸石分离膜产量市场份额（2018-2023）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全球主要地区沸石分离膜产量（2024-2029）&amp;（千平方米）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全球主要地区沸石分离膜销售收入（百万美元）：2018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全球主要地区沸石分离膜销售收入（2018-2023）&amp;（百万美元）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全球主要地区沸石分离膜销售收入市场份额（2018-2023）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全球主要地区沸石分离膜收入（2024-2029）&amp;（百万美元）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全球主要地区沸石分离膜收入市场份额（2024-2029）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全球主要地区沸石分离膜销量（千平方米）：2018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全球主要地区沸石分离膜销量（2018-2023）&amp;（千平方米）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全球主要地区沸石分离膜销量市场份额（2018-2023）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全球主要地区沸石分离膜销量（2024-2029）&amp;（千平方米）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全球主要地区沸石分离膜销量份额（2024-2029）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北美沸石分离膜基本情况分析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欧洲沸石分离膜基本情况分析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亚太地区沸石分离膜基本情况分析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拉美地区沸石分离膜基本情况分析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中东及非洲沸石分离膜基本情况分析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全球市场主要厂商沸石分离膜产能（2022-2023）&amp;（千平方米）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全球市场主要厂商沸石分离膜销量（2018-2023）&amp;（千平方米）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全球市场主要厂商沸石分离膜销量市场份额（2018-2023）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全球市场主要厂商沸石分离膜销售收入（2018-2023）&amp;（百万美元）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全球市场主要厂商沸石分离膜销售收入市场份额（2018-2023）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全球市场主要厂商沸石分离膜销售价格（2018-2023）&amp;（美元/平方米）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2022年全球主要生产商沸石分离膜收入排名（百万美元）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中国市场主要厂商沸石分离膜销量（2018-2023）&amp;（千平方米）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中国市场主要厂商沸石分离膜销量市场份额（2018-2023）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中国市场主要厂商沸石分离膜销售收入（2018-2023）&amp;（百万美元）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中国市场主要厂商沸石分离膜销售收入市场份额（2018-2023）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中国市场主要厂商沸石分离膜销售价格（2018-2023）&amp;（美元/平方米）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2022年中国主要生产商沸石分离膜收入排名（百万美元）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全球主要厂商沸石分离膜总部及产地分布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全球主要厂商沸石分离膜商业化日期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全球主要厂商沸石分离膜产品类型及应用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2022年全球沸石分离膜主要厂商市场地位（第一梯队、第二梯队和第三梯队）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全球不同产品类型沸石分离膜销量（2018-2023年）&amp;（千平方米）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全球不同产品类型沸石分离膜销量市场份额（2018-2023）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全球不同产品类型沸石分离膜销量预测（2024-2029）&amp;（千平方米）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全球市场不同产品类型沸石分离膜销量市场份额预测（2024-2029）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全球不同产品类型沸石分离膜收入（2018-2023年）&amp;（百万美元）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全球不同产品类型沸石分离膜收入市场份额（2018-2023）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全球不同产品类型沸石分离膜收入预测（2024-2029）&amp;（百万美元）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全球不同产品类型沸石分离膜收入市场份额预测（2024-2029）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中国不同产品类型沸石分离膜销量（2018-2023年）&amp;（千平方米）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中国不同产品类型沸石分离膜销量市场份额（2018-2023）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中国不同产品类型沸石分离膜销量预测（2024-2029）&amp;（千平方米）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中国不同产品类型沸石分离膜销量市场份额预测（2024-2029）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中国不同产品类型沸石分离膜收入（2018-2023年）&amp;（百万美元）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中国不同产品类型沸石分离膜收入市场份额（2018-2023）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中国不同产品类型沸石分离膜收入预测（2024-2029）&amp;（百万美元）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中国不同产品类型沸石分离膜收入市场份额预测（2024-2029）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全球不同应用沸石分离膜销量（2018-2023年）&amp;（千平方米）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全球不同应用沸石分离膜销量市场份额（2018-2023）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全球不同应用沸石分离膜销量预测（2024-2029）&amp;（千平方米）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全球市场不同应用沸石分离膜销量市场份额预测（2024-2029）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全球不同应用沸石分离膜收入（2018-2023年）&amp;（百万美元）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全球不同应用沸石分离膜收入市场份额（2018-2023）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全球不同应用沸石分离膜收入预测（2024-2029）&amp;（百万美元）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全球不同应用沸石分离膜收入市场份额预测（2024-2029）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中国不同应用沸石分离膜销量（2018-2023年）&amp;（千平方米）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中国不同应用沸石分离膜销量市场份额（2018-2023）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中国不同应用沸石分离膜销量预测（2024-2029）&amp;（千平方米）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中国不同应用沸石分离膜销量市场份额预测（2024-2029）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中国不同应用沸石分离膜收入（2018-2023年）&amp;（百万美元）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中国不同应用沸石分离膜收入市场份额（2018-2023）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中国不同应用沸石分离膜收入预测（2024-2029）&amp;（百万美元）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中国不同应用沸石分离膜收入市场份额预测（2024-2029）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沸石分离膜行业技术发展趋势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沸石分离膜行业主要驱动因素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沸石分离膜行业供应链分析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沸石分离膜上游原料供应商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沸石分离膜行业主要下游客户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沸石分离膜行业典型经销商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Mitsubishi Chemical(Mitsui E&amp;S Group) 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Mitsubishi Chemical(Mitsui E&amp;S Group)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Mitsubishi Chemical(Mitsui E&amp;S Group) 沸石分离膜销量（千平方米）、收入（百万美元）、价格（美元/平方米）及毛利率（2018-2023）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Mitsubishi Chemical(Mitsui E&amp;S Group)公司简介及主要业务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Mitsubishi Chemical(Mitsui E&amp;S Group)企业最新动态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Hitachi Zosen Corporation 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Hitachi Zosen Corporation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Hitachi Zosen Corporation 沸石分离膜销量（千平方米）、收入（百万美元）、价格（美元/平方米）及毛利率（2018-2023）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Hitachi Zosen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Hitachi Zosen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Kiriyama Glass Works 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Kiriyama Glass Works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Kiriyama Glass Works 沸石分离膜销量（千平方米）、收入（百万美元）、价格（美元/平方米）及毛利率（2018-2023）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Kiriyama Glass 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Kiriyama Glass 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Fraunhofer IKTS 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Fraunhofer IKTS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Fraunhofer IKTS 沸石分离膜销量（千平方米）、收入（百万美元）、价格（美元/平方米）及毛利率（2018-2023）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Fraunhofer IKTS公司简介及主要业务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Fraunhofer IKTS企业最新动态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Jiangsu Nine Heaven Hi-Tech 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Jiangsu Nine Heaven Hi-Tech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Jiangsu Nine Heaven Hi-Tech 沸石分离膜销量（千平方米）、收入（百万美元）、价格（美元/平方米）及毛利率（2018-2023）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Jiangsu Nine Heaven Hi-Tech公司简介及主要业务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Jiangsu Nine Heaven Hi-Tech企业最新动态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Dalian HST Technology 沸石分离膜生产基地、销售区域、竞争对手及市场地位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Dalian HST Technology 沸石分离膜产品规格、参数及市场应用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Dalian HST Technology 沸石分离膜销量（千平方米）、收入（百万美元）、价格（美元/平方米）及毛利率（2018-2023）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Dalian HST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Dalian HST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中国市场沸石分离膜产量、销量、进出口（2018-2023年）&amp;（千平方米）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中国市场沸石分离膜产量、销量、进出口预测（2024-2029）&amp;（千平方米）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中国市场沸石分离膜进出口贸易趋势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中国市场沸石分离膜主要进口来源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中国市场沸石分离膜主要出口目的地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中国沸石分离膜生产地区分布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中国沸石分离膜消费地区分布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沸石分离膜产品图片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全球不同产品类型沸石分离膜规模2018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全球不同产品类型沸石分离膜市场份额2022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NaA型沸石分离膜产品图片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CHA型沸石分离膜产品图片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全球不同应用沸石分离膜规模2018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全球不同应用沸石分离膜市场份额2022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生物乙醇处理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溶剂脱水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全球沸石分离膜产能、产量、产能利用率及发展趋势（2018-2029）&amp;（千平方米）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全球沸石分离膜产量、需求量及发展趋势（2018-2029）&amp;（千平方米）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全球主要地区沸石分离膜产量规模：2018 VS 2022 VS 2029（千平方米）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全球主要地区沸石分离膜产量市场份额（2018-2029）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中国沸石分离膜产能、产量、产能利用率及发展趋势（2018-2029）&amp;（千平方米）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中国沸石分离膜产量、市场需求量及发展趋势（2018-2029）&amp;（千平方米）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中国沸石分离膜总产能占全球比重（2018-2029）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中国沸石分离膜总产量占全球比重（2018-2029）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全球沸石分离膜市场收入及增长率:（2018-2029）&amp;（百万美元）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全球市场沸石分离膜市场规模：2018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全球市场沸石分离膜销量及增长率（2018-2029）&amp;（千平方米）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全球市场沸石分离膜价格趋势（2018-2029）&amp;（美元/平方米）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中国沸石分离膜市场收入及增长率:（2018-2029）&amp;（百万美元）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中国市场沸石分离膜市场规模：2018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中国市场沸石分离膜销量及增长率（2018-2029）&amp;（千平方米）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中国市场沸石分离膜销量占全球比重（2018-2029）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中国沸石分离膜收入占全球比重（2018-2029）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全球主要地区沸石分离膜销售收入规模：2018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全球主要地区沸石分离膜销售收入市场份额（2018-2023）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全球主要地区沸石分离膜销售收入市场份额（2018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全球主要地区沸石分离膜收入市场份额（2024-2029）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北美（美国和加拿大）沸石分离膜销量（2018-2029）&amp;（千平方米）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北美（美国和加拿大）沸石分离膜销量份额（2018-2029）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北美（美国和加拿大）沸石分离膜收入（2018-2029）&amp;（百万美元）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北美（美国和加拿大）沸石分离膜收入份额（2018-2029）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欧洲（德国、英国、法国和意大利等国家）沸石分离膜销量（2018-2029）&amp;（千平方米）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欧洲（德国、英国、法国和意大利等国家）沸石分离膜销量份额（2018-2029）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欧洲（德国、英国、法国和意大利等国家）沸石分离膜收入（2018-2029）&amp;（百万美元）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欧洲（德国、英国、法国和意大利等国家）沸石分离膜收入份额（2018-2029）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亚太（中国、日本、韩国、中国台湾、印度和东南亚等）沸石分离膜销量（2018-2029）&amp;（千平方米）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亚太（中国、日本、韩国、中国台湾、印度和东南亚等）沸石分离膜销量份额（2018-2029）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亚太（中国、日本、韩国、中国台湾、印度和东南亚等）沸石分离膜收入（2018-2029）&amp;（百万美元）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亚太（中国、日本、韩国、中国台湾、印度和东南亚等）沸石分离膜收入份额（2018-2029）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拉美地区（墨西哥、巴西等国家）沸石分离膜销量（2018-2029）&amp;（千平方米）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拉美地区（墨西哥、巴西等国家）沸石分离膜销量份额（2018-2029）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拉美地区（墨西哥、巴西等国家）沸石分离膜收入（2018-2029）&amp;（百万美元）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拉美地区（墨西哥、巴西等国家）沸石分离膜收入份额（2018-2029）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中东及非洲（土耳其、沙特等国家）沸石分离膜销量（2018-2029）&amp;（千平方米）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中东及非洲（土耳其、沙特等国家）沸石分离膜销量份额（2018-2029）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中东及非洲（土耳其、沙特等国家）沸石分离膜收入（2018-2029）&amp;（百万美元）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中东及非洲（土耳其、沙特等国家）沸石分离膜收入份额（2018-2029）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2022年全球市场主要厂商沸石分离膜销量市场份额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2022年全球市场主要厂商沸石分离膜收入市场份额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2022年中国市场主要厂商沸石分离膜销量市场份额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2022年中国市场主要厂商沸石分离膜收入市场份额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2022年全球前五大生产商沸石分离膜市场份额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全球沸石分离膜第一梯队、第二梯队和第三梯队生产商（品牌）及市场份额（2022）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全球不同产品类型沸石分离膜价格走势（2018-2029）&amp;（美元/平方米）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全球不同应用沸石分离膜价格走势（2018-2029）&amp;（美元/平方米）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沸石分离膜中国企业SWOT分析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沸石分离膜产业链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沸石分离膜行业采购模式分析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沸石分离膜行业生产模式分析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沸石分离膜行业销售模式分析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zMiwiaGRpZCI6IjY3YTEzMDQ2M2ViMDk1NDQ0ZWIyMzZiOTVkNTMwZWIwIiwidXNlckNvdW50Ijo0MzMy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9727</Words>
  <Characters>13747</Characters>
  <Lines>0</Lines>
  <Paragraphs>0</Paragraphs>
  <TotalTime>40</TotalTime>
  <ScaleCrop>false</ScaleCrop>
  <LinksUpToDate>false</LinksUpToDate>
  <CharactersWithSpaces>16654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2023-08-17T07:55:02Z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8832D6C573A84BFD993FDF6C6E41DC61_13</vt:lpwstr>
  </property>
  <property fmtid="{D5CDD505-2E9C-101B-9397-08002B2CF9AE}" pid="5" name="commondata">
    <vt:lpwstr>eyJjb3VudCI6NDAzLCJoZGlkIjoiNjdhMTMwNDYzZWIwOTU0NDRlYjIzNmI5NWQ1MzBlYjAiLCJ1c2VyQ291bnQiOjQwM30=</vt:lpwstr>
  </property>
</Properties>
</file>