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猫狗毛发清理刷行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业市场份额调研报告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猫狗毛发清理刷行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业市场份额调研报告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【报告篇幅】：141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【报告图表数】：190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本文调研和分析全球猫狗毛发清理刷发展现状及未来趋势，核心内容如下：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（1）全球市场总体规模，分别按销量和按收入进行了统计分析，历史数据2017-2021年，预测数据2022至2028年。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（2）全球市场竞争格局，全球市场头部企业猫狗毛发清理刷销量、收入、价格市场占有率及行业排名，数据2017-2021年。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（3）中国市场竞争格局，中国市场头部企业猫狗毛发清理刷销量、收入、价格市场占有率及行业排名，数据2017-2021年，包括国际企业及中国本土企业。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（4）全球重点国家及地区猫狗毛发清理刷需求结构。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（5）全球猫狗毛发清理刷核心生产地区及其产量、产能。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（6）猫狗毛发清理刷行业产业链上游、中游及下游分析。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据恒州诚思调研统计，2021年全球猫狗毛发清理刷市场规模约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从核心市场看，中国猫狗毛发清理刷市场占据全球约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%。随着国内企业产品开发速度加快，随着新技术和产业政策的双轮驱动，未来中国猫狗毛发清理刷市场将迎来发展机遇，预计到2028年中国猫狗毛发清理刷市场将增长至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头部企业包括：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Andis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DakPets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Four Paws Products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Geib Buttercut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Hartz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Kennels and Kats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Paws and Pals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Petmate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Spectrum Brands Pet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Wahl Clipper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金属刷毛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动物毛鬃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塑料刷毛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本文正文共11章，各章节主要内容如下：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第1章：猫狗毛发清理刷定义及分类、全球及中国市场规模（按销量和按收入计）、行业发展机遇、挑战、趋势及政策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第2章：全球猫狗毛发清理刷头部厂商，销量和收入市场占有率及排名，全球猫狗毛发清理刷产地分布等。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第3章：中国猫狗毛发清理刷头部厂商，销量和收入市场占有率及排名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第4章：全球猫狗毛发清理刷产能、产量及主要生产地区规模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第5章：产业链、上游、中游和下游分析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第6章：全球不同产品类型猫狗毛发清理刷销量、收入、价格及份额等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第7章：全球不同应用猫狗毛发清理刷销量、收入、价格及份额等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第8章：全球主要地区/国家猫狗毛发清理刷销量及销售额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第9章：全球主要地区/国家猫狗毛发清理刷需求结构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第10章：全球猫狗毛发清理刷头部厂商基本情况介绍，包括公司简介、猫狗毛发清理刷产品型号、销量、收入、价格及最新动态等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猫狗毛发清理刷市场概述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猫狗毛发清理刷定义及分类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全球猫狗毛发清理刷行业市场规模及预测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按收入计，全球猫狗毛发清理刷市场规模，2017-2028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按销量计，全球猫狗毛发清理刷市场规模，2017-2028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全球猫狗毛发清理刷价格趋势，2017-2028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中国猫狗毛发清理刷行业市场规模及预测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按收入计，中国猫狗毛发清理刷市场规模，2017-2028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按销量计，中国猫狗毛发清理刷市场规模，2017-2028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中国猫狗毛发清理刷价格趋势，2017-2028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中国在全球市场的地位分析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按收入计，中国在全球猫狗毛发清理刷市场的占比，2017-2028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按销量计，中国在全球猫狗毛发清理刷市场的占比，2017-2028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中国与全球猫狗毛发清理刷市场规模增速对比，2017-2028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1.5 行业发展机遇、挑战、趋势及政策分析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1.5.1 猫狗毛发清理刷行业驱动因素及发展机遇分析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1.5.2 猫狗毛发清理刷行业阻碍因素及面临的挑战分析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1.5.3 猫狗毛发清理刷行业发展趋势分析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1.5.4 中国市场相关行业政策分析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全球头部厂商市场占有率及排名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按猫狗毛发清理刷收入计，全球头部厂商市场占有率，2017-2022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按猫狗毛发清理刷销量计，全球头部厂商市场占有率，2017-2022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猫狗毛发清理刷价格对比，全球头部厂商价格，2017-2022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全球第一梯队、第二梯队和第三梯队，三类猫狗毛发清理刷市场参与者分析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全球猫狗毛发清理刷行业集中度分析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全球猫狗毛发清理刷行业企业并购情况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2.7 全球猫狗毛发清理刷行业头部厂商产品列举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中国市场头部厂商市场占有率及排名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按猫狗毛发清理刷收入计，中国市场头部厂商市场占比，2017-2022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按猫狗毛发清理刷销量计，中国市场头部厂商市场份额，2017-2022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中国市场猫狗毛发清理刷参与者份额：第一梯队、第二梯队、第三梯队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全球主要地区产能及产量分析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全球猫狗毛发清理刷行业总产能、产量及产能利用率，2017-2028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全球主要地区猫狗毛发清理刷产能分析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全球主要地区猫狗毛发清理刷产量及未来增速预测，2017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全球主要生产地区及猫狗毛发清理刷产量，2017-2028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全球主要生产地区及猫狗毛发清理刷产量份额，2017-2028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行业产业链分析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猫狗毛发清理刷行业产业链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上游分析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猫狗毛发清理刷核心原料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猫狗毛发清理刷原料供应商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下游分析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猫狗毛发清理刷生产方式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猫狗毛发清理刷行业采购模式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猫狗毛发清理刷行业销售模式及销售渠道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猫狗毛发清理刷销售渠道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猫狗毛发清理刷代表性经销商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按产品类型拆分，市场规模分析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猫狗毛发清理刷行业产品分类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金属刷毛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动物毛鬃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6.1.3 塑料刷毛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6.1.4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按产品类型拆分，全球猫狗毛发清理刷细分市场规模增速预测，2017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按产品类型拆分，全球猫狗毛发清理刷细分市场规模（按收入），2017-2028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按产品类型拆分，全球猫狗毛发清理刷细分市场规模（按销量），2017-2028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按产品类型拆分，全球猫狗毛发清理刷细分市场价格，2017-2028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全球猫狗毛发清理刷市场下游行业分布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猫狗毛发清理刷行业下游分布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全球猫狗毛发清理刷主要下游市场规模增速预测，2017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按应用拆分，全球猫狗毛发清理刷细分市场规模（按收入），2017-2028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按应用拆分，全球猫狗毛发清理刷细分市场规模（按销量），2017-2028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按应用拆分，全球猫狗毛发清理刷细分市场价格，2017-2028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全球主要地区市场规模对比分析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全球主要地区猫狗毛发清理刷市场规模增速预测，2017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全球主要地区猫狗毛发清理刷市场规模（按收入），2017-2028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全球主要地区猫狗毛发清理刷市场规模（按销量），2017-2028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8.4.1 北美猫狗毛发清理刷市场规模预测，2017-2028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8.4.2 北美猫狗毛发清理刷市场规模，按国家细分，2021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8.5.1 欧洲猫狗毛发清理刷市场规模预测，2017-2028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8.5.2 欧洲猫狗毛发清理刷市场规模，按国家细分，2021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8.6 亚太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8.6.1 亚太猫狗毛发清理刷市场规模预测，2017-2028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8.6.2 亚太猫狗毛发清理刷市场规模，按国家/地区细分，2021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8.7 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8.7.1 南美猫狗毛发清理刷市场规模预测，2017-2028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8.7.2 南美猫狗毛发清理刷市场规模，按国家细分，2021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8.8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全球主要国家/地区需求结构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全球主要国家/地区猫狗毛发清理刷市场规模增速预测，2017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全球主要国家/地区猫狗毛发清理刷市场规模（按收入），2017-2028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全球主要国家/地区猫狗毛发清理刷市场规模（按销量），2017-2028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美国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美国猫狗毛发清理刷市场规模（按销量），2017-2028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美国市场不同产品类型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美国市场不同应用猫狗毛发清理刷份额（按销量），2021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欧洲猫狗毛发清理刷市场规模（按销量），2017-2028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欧洲市场不同产品类型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欧洲市场不同应用猫狗毛发清理刷份额（按销量），2021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中国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中国猫狗毛发清理刷市场规模（按销量），2017-2028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中国市场不同产品类型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中国市场不同应用猫狗毛发清理刷份额（按销量），2021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日本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日本猫狗毛发清理刷市场规模（按销量），2017-2028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日本市场不同产品类型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日本市场不同应用猫狗毛发清理刷份额（按销量），2021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韩国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韩国猫狗毛发清理刷市场规模（按销量），2017-2028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韩国市场不同产品类型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韩国市场不同应用猫狗毛发清理刷份额（按销量），2021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东南亚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东南亚猫狗毛发清理刷市场规模（按销量），2017-2028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东南亚市场不同产品类型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东南亚市场不同应用猫狗毛发清理刷份额（按销量），2021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印度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印度猫狗毛发清理刷市场规模（按销量），2017-2028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印度市场不同产品类型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印度市场不同应用猫狗毛发清理刷份额（按销量），2021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南美猫狗毛发清理刷市场规模（按销量），2017-2028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南美市场不同产品类型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南美市场不同应用猫狗毛发清理刷份额（按销量），2021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中东及非洲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中东及非洲猫狗毛发清理刷市场规模（按销量），2017-2028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中东及非洲市场不同产品类型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中东及非洲市场不同应用猫狗毛发清理刷份额（按销量），2021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主要猫狗毛发清理刷厂商简介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Andis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10.1.1 Andis基本信息、猫狗毛发清理刷生产基地、销售区域、竞争对手及市场地位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10.1.2 Andis猫狗毛发清理刷产品型号、规格、参数及市场应用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10.1.3 Andis猫狗毛发清理刷销量、收入、价格及毛利率（2017-2022）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10.1.4 Andis公司简介及主要业务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10.1.5 Andis企业最新动态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DakPets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DakPets基本信息、猫狗毛发清理刷生产基地、销售区域、竞争对手及市场地位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DakPets猫狗毛发清理刷产品型号、规格、参数及市场应用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10.2.3 DakPets猫狗毛发清理刷销量、收入、价格及毛利率（2017-2022）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10.2.4 DakPets公司简介及主要业务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10.2.5 DakPets企业最新动态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Four Paws Products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10.3.1 Four Paws Products基本信息、猫狗毛发清理刷生产基地、销售区域、竞争对手及市场地位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10.3.2 Four Paws Products猫狗毛发清理刷产品型号、规格、参数及市场应用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10.3.3 Four Paws Products猫狗毛发清理刷销量、收入、价格及毛利率（2017-2022）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10.3.4 Four Paws Products公司简介及主要业务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10.3.5 Four Paws Products企业最新动态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Geib Buttercut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10.4.1 Geib Buttercut基本信息、猫狗毛发清理刷生产基地、销售区域、竞争对手及市场地位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10.4.2 Geib Buttercut猫狗毛发清理刷产品型号、规格、参数及市场应用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10.4.3 Geib Buttercut猫狗毛发清理刷销量、收入、价格及毛利率（2017-2022）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10.4.4 Geib Buttercut公司简介及主要业务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10.4.5 Geib Buttercut企业最新动态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10.5 Hartz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10.5.1 Hartz基本信息、猫狗毛发清理刷生产基地、销售区域、竞争对手及市场地位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10.5.2 Hartz猫狗毛发清理刷产品型号、规格、参数及市场应用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10.5.3 Hartz猫狗毛发清理刷销量、收入、价格及毛利率（2017-2022）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10.5.4 Hartz公司简介及主要业务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10.5.5 Hartz企业最新动态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10.6 Kennels and Kats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10.6.1 Kennels and Kats基本信息、猫狗毛发清理刷生产基地、销售区域、竞争对手及市场地位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10.6.2 Kennels and Kats猫狗毛发清理刷产品型号、规格、参数及市场应用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10.6.3 Kennels and Kats猫狗毛发清理刷销量、收入、价格及毛利率（2017-2022）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10.6.4 Kennels and Kats公司简介及主要业务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10.6.5 Kennels and Kats企业最新动态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10.7 Paws and Pals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10.7.1 Paws and Pals基本信息、猫狗毛发清理刷生产基地、销售区域、竞争对手及市场地位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10.7.2 Paws and Pals猫狗毛发清理刷产品型号、规格、参数及市场应用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10.7.3 Paws and Pals猫狗毛发清理刷销量、收入、价格及毛利率（2017-2022）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10.7.4 Paws and Pals公司简介及主要业务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10.7.5 Paws and Pals企业最新动态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10.8 Petmate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10.8.1 Petmate基本信息、猫狗毛发清理刷生产基地、销售区域、竞争对手及市场地位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10.8.2 Petmate猫狗毛发清理刷产品型号、规格、参数及市场应用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10.8.3 Petmate猫狗毛发清理刷销量、收入、价格及毛利率（2017-2022）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10.8.4 Petmate公司简介及主要业务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10.8.5 Petmate企业最新动态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10.9 Spectrum Brands Pet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10.9.1 Spectrum Brands Pet基本信息、猫狗毛发清理刷生产基地、销售区域、竞争对手及市场地位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10.9.2 Spectrum Brands Pet猫狗毛发清理刷产品型号、规格、参数及市场应用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10.9.3 Spectrum Brands Pet猫狗毛发清理刷销量、收入、价格及毛利率（2017-2022）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10.9.4 Spectrum Brands Pet公司简介及主要业务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10.9.5 Spectrum Brands Pet企业最新动态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10.10 Wahl Clipper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10.10.1 Wahl Clipper基本信息、猫狗毛发清理刷生产基地、销售区域、竞争对手及市场地位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10.10.2 Wahl Clipper猫狗毛发清理刷产品型号、规格、参数及市场应用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10.10.3 Wahl Clipper猫狗毛发清理刷销量、收入、价格及毛利率（2017-2022）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10.10.4 Wahl Clipper公司简介及主要业务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10.10.5 Wahl Clipper企业最新动态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12.2.1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12.2.2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中国与全球猫狗毛发清理刷市场规模增速对比（2017-2028）&amp;（万元）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全球猫狗毛发清理刷行业面临的阻碍因素及挑战分析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全球猫狗毛发清理刷行业发展趋势分析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全球头部厂商猫狗毛发清理刷收入（2017-2022）&amp;（万元），按2021年数据排名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全球头部厂商猫狗毛发清理刷收入份额，2017-2022，按2021年数据排名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全球头部厂商猫狗毛发清理刷销量（2017-2022）&amp;（千把），按2021年数据排名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全球头部厂商猫狗毛发清理刷销量份额，2017-2022，按2021年数据排名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全球头部厂商猫狗毛发清理刷价格（2017-2022）&amp;（元/把）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行业集中度分析，近三年（2020-2022）全球猫狗毛发清理刷 CR3（前三大厂商市场份额）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全球猫狗毛发清理刷行业企业并购情况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全球猫狗毛发清理刷行业头部厂商产品列举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全球猫狗毛发清理刷行业主要生产商总部及产地分布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2021年全球主要生产商猫狗毛发清理刷产能及未来扩产计划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中国市场头部厂商猫狗毛发清理刷收入（2017-2022）&amp;（万元），按2021年数据排名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中国市场头部厂商猫狗毛发清理刷收入份额，2017-2022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中国市场头部厂商猫狗毛发清理刷销量（2017-2022）&amp;（千把）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中国市场头部厂商猫狗毛发清理刷销量份额，2017-2022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全球主要地区猫狗毛发清理刷产量及未来增速预测：2017 VS 2021 VS 2028（千把）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全球主要地区猫狗毛发清理刷产量（2017-2022）&amp;（千把）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全球主要地区猫狗毛发清理刷产量预测（2023-2028）&amp;（千把）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全球猫狗毛发清理刷主要原料供应商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全球猫狗毛发清理刷行业代表性下游客户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猫狗毛发清理刷代表性经销商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按产品类型拆分，全球猫狗毛发清理刷细分市场规模增速预测（2017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按应用拆分，全球猫狗毛发清理刷细分市场规模增速预测（2017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全球主要地区猫狗毛发清理刷市场规模增速预测（2017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全球主要地区猫狗毛发清理刷收入（2017-2028）&amp;（万元）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全球主要地区猫狗毛发清理刷销量（2017-2028）&amp;（千把）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全球主要国家/地区猫狗毛发清理刷市场规模增速预测（2017 VS 2021 VS 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全球主要国家/地区猫狗毛发清理刷收入（万元），2017-2028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全球主要国家/地区猫狗毛发清理刷收入份额，2017-2028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全球主要国家/地区猫狗毛发清理刷销量（2017-2028）&amp;（千把）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全球主要国家/地区猫狗毛发清理刷销量份额，2017-2028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Andis猫狗毛发清理刷生产基地、销售区域、竞争对手及市场地位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Andis猫狗毛发清理刷产品型号、规格、参数及市场应用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Andis猫狗毛发清理刷销量（千把）、收入（万元）、价格（元/把）及毛利率（2017-2022）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Andis公司简介及主要业务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Andis企业最新动态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DakPets猫狗毛发清理刷生产基地、销售区域、竞争对手及市场地位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DakPets猫狗毛发清理刷产品型号、规格、参数及市场应用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DakPets猫狗毛发清理刷销量（千把）、收入（万元）、价格（元/把）及毛利率（2017-2022）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DakPets公司简介及主要业务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DakPets企业最新动态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Four Paws Products猫狗毛发清理刷生产基地、销售区域、竞争对手及市场地位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Four Paws Products猫狗毛发清理刷产品型号、规格、参数及市场应用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Four Paws Products猫狗毛发清理刷销量（千把）、收入（万元）、价格（元/把）及毛利率（2017-2022）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Four Paws Products公司简介及主要业务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Four Paws Products企业最新动态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Geib Buttercut猫狗毛发清理刷生产基地、销售区域、竞争对手及市场地位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Geib Buttercut猫狗毛发清理刷产品型号、规格、参数及市场应用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Geib Buttercut猫狗毛发清理刷销量（千把）、收入（万元）、价格（元/把）及毛利率（2017-2022）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Geib Buttercut公司简介及主要业务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Geib Buttercut企业最新动态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Hartz猫狗毛发清理刷生产基地、销售区域、竞争对手及市场地位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Hartz猫狗毛发清理刷产品型号、规格、参数及市场应用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Hartz猫狗毛发清理刷销量（千把）、收入（万元）、价格（元/把）及毛利率（2017-2022）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Hartz公司简介及主要业务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Hartz企业最新动态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Kennels and Kats猫狗毛发清理刷生产基地、销售区域、竞争对手及市场地位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Kennels and Kats猫狗毛发清理刷产品型号、规格、参数及市场应用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Kennels and Kats猫狗毛发清理刷销量（千把）、收入（万元）、价格（元/把）及毛利率（2017-2022）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Kennels and Kats公司简介及主要业务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Kennels and Kats企业最新动态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Paws and Pals猫狗毛发清理刷生产基地、销售区域、竞争对手及市场地位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Paws and Pals猫狗毛发清理刷产品型号、规格、参数及市场应用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Paws and Pals猫狗毛发清理刷销量（千把）、收入（万元）、价格（元/把）及毛利率（2017-2022）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Paws and Pals公司简介及主要业务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Paws and Pals企业最新动态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Petmate猫狗毛发清理刷生产基地、销售区域、竞争对手及市场地位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Petmate猫狗毛发清理刷产品型号、规格、参数及市场应用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Petmate猫狗毛发清理刷销量（千把）、收入（万元）、价格（元/把）及毛利率（2017-2022）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Petmate公司简介及主要业务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Petmate企业最新动态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Spectrum Brands Pet猫狗毛发清理刷生产基地、销售区域、竞争对手及市场地位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Spectrum Brands Pet猫狗毛发清理刷产品型号、规格、参数及市场应用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Spectrum Brands Pet猫狗毛发清理刷销量（千把）、收入（万元）、价格（元/把）及毛利率（2017-2022）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Spectrum Brands Pet公司简介及主要业务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Spectrum Brands Pet企业最新动态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Wahl Clipper猫狗毛发清理刷生产基地、销售区域、竞争对手及市场地位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Wahl Clipper猫狗毛发清理刷产品型号、规格、参数及市场应用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Wahl Clipper猫狗毛发清理刷销量（千把）、收入（万元）、价格（元/把）及毛利率（2017-2022）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Wahl Clipper公司简介及主要业务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Wahl Clipper企业最新动态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猫狗毛发清理刷产品图片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全球猫狗毛发清理刷行业收入及预测（2017-2028）&amp;（万元）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全球猫狗毛发清理刷销量（2017-2028）&amp;（千把）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全球猫狗毛发清理刷价格趋势（2017-2028）&amp;（元/把）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中国市场猫狗毛发清理刷收入及预测（2017-2028）&amp;（万元）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中国猫狗毛发清理刷销量（2017-2028）&amp;（千把）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中国市场猫狗毛发清理刷总体价格趋势（2017-2028）&amp;（元/把）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中国市场猫狗毛发清理刷占全球总收入的份额，2017-2028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中国市场猫狗毛发清理刷销量占全球总销量的份额，2017-2028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全球猫狗毛发清理刷市场参与者，2021年第一梯队、第二梯队和第三梯队市场份额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中国市场猫狗毛发清理刷参与者，2021年第一梯队、第二梯队和第三梯队市场份额 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全球猫狗毛发清理刷行业总产能、产量及产能利用率，2017-2028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全球市场主要地区猫狗毛发清理刷产能份额分析: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全球主要生产地区及猫狗毛发清理刷产量市场份额，2017-2028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猫狗毛发清理刷行业产业链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猫狗毛发清理刷行业采购模式分析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猫狗毛发清理刷行业销售模式分析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猫狗毛发清理刷销售渠道：直销和经销渠道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金属刷毛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动物毛鬃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塑料刷毛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按产品类型拆分，全球猫狗毛发清理刷细分市场规模（2017-2028）&amp;（按收入，万元）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按产品类型拆分，全球猫狗毛发清理刷市场份额（按收入），2017-2028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按产品类型拆分，全球猫狗毛发清理刷细分市场销量（2017-2028）&amp;（千把）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按产品类型拆分，全球猫狗毛发清理刷市场份额（按销量），2017-2028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按产品类型拆分，全球猫狗毛发清理刷细分市场价格（2017-2028）&amp;（元/把）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狗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按应用拆分，全球猫狗毛发清理刷细分市场规模（2017-2028）&amp;（按收入，万元）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图31 按应用拆分，全球猫狗毛发清理刷市场份额（按收入），2017-2028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图32 按应用拆分，全球猫狗毛发清理刷细分市场销量（2017-2028）&amp;（千把）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图33 按应用拆分，全球猫狗毛发清理刷市场份额（按销量），2017-2028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图34 按应用拆分，全球猫狗毛发清理刷细分市场价格（2017-2028）&amp;（元/把）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图35 全球主要地区猫狗毛发清理刷收入份额，2017-2028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图36 全球主要地区猫狗毛发清理刷销量份额，2017-2028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图37 北美猫狗毛发清理刷市场规模预测（按收入，万元），2017-2028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图38 北美猫狗毛发清理刷市场份额（按收入），按国家细分，2021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图39 欧洲猫狗毛发清理刷市场规模预测（按收入，万元），2017-2028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图40 欧洲猫狗毛发清理刷市场份额（按收入），按国家细分，2021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图41 亚太猫狗毛发清理刷市场规模预测（按收入，万元），2017-2028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图42 亚太猫狗毛发清理刷市场份额（按收入），按国家/地区细分，2021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图43 南美猫狗毛发清理刷市场规模预测（按收入，万元），2017-2028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图44 南美猫狗毛发清理刷市场份额（按收入），按国家细分，2021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图45 中东及非洲猫狗毛发清理刷市场规模预测（按收入，万元），2017-2028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图46 美国猫狗毛发清理刷销量预测（2017-2028）&amp;（千把）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图47 美国市场不同产品类型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图48 美国市场不同应用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图49 欧洲猫狗毛发清理刷销量预测（2017-2028）&amp;（千把）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图50 欧洲市场不同产品类型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图51 欧洲市场不同应用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图52 中国猫狗毛发清理刷销量预测（2017-2028）&amp;（千把）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图53 中国市场不同产品类型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图54 中国市场不同应用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图55 日本猫狗毛发清理刷销量预测（2017-2028）&amp;（千把）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图56 日本市场不同产品类型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图57 日本市场不同应用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图58 韩国猫狗毛发清理刷销量预测（2017-2028）&amp;（千把）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图59 韩国市场不同产品类型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图60 韩国市场不同应用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图61 东南亚猫狗毛发清理刷销量预测（2017-2028）&amp;（千把）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图62 东南亚市场不同产品类型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图63 东南亚市场不同应用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图64 印度猫狗毛发清理刷销量预测（2017-2028）&amp;（千把）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图65 印度市场不同产品类型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图66 印度市场不同应用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图67 南美猫狗毛发清理刷销量预测（2017-2028）&amp;（千把）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图68 南美市场不同产品类型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图69 南美市场不同应用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图70 中东及非洲猫狗毛发清理刷销量预测（2017-2028）&amp;（千把）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图71 中东及非洲市场不同产品类型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图72 中东及非洲市场不同应用 猫狗毛发清理刷份额（按销量），2021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图73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图74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图75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M4LCJoZGlkIjoiNjdhMTMwNDYzZWIwOTU0NDRlYjIzNmI5NWQ1MzBlYjAiLCJ1c2VyQ291bnQiOjIzO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035E3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30481F"/>
    <w:rsid w:val="07463E60"/>
    <w:rsid w:val="074B3532"/>
    <w:rsid w:val="07541C5A"/>
    <w:rsid w:val="0754398E"/>
    <w:rsid w:val="07635050"/>
    <w:rsid w:val="076721B4"/>
    <w:rsid w:val="076C4756"/>
    <w:rsid w:val="077548C2"/>
    <w:rsid w:val="079528D4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796AAB"/>
    <w:rsid w:val="0E94340C"/>
    <w:rsid w:val="0E984B91"/>
    <w:rsid w:val="0EA2285E"/>
    <w:rsid w:val="0ED05760"/>
    <w:rsid w:val="0EDD3455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1346C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10CB4"/>
    <w:rsid w:val="14220FB9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F760C"/>
    <w:rsid w:val="1BAE0D3A"/>
    <w:rsid w:val="1BBB4BA7"/>
    <w:rsid w:val="1BE00A25"/>
    <w:rsid w:val="1BF400B9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22B33"/>
    <w:rsid w:val="268447DA"/>
    <w:rsid w:val="268A765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4397F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271EA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83DC4"/>
    <w:rsid w:val="31E85CA8"/>
    <w:rsid w:val="31EB220A"/>
    <w:rsid w:val="31F918F3"/>
    <w:rsid w:val="31F96532"/>
    <w:rsid w:val="32111BAB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1C72D0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2004667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4F67AB"/>
    <w:rsid w:val="495D7F48"/>
    <w:rsid w:val="496070A7"/>
    <w:rsid w:val="497907C1"/>
    <w:rsid w:val="49A32653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207F8B"/>
    <w:rsid w:val="4C3B7578"/>
    <w:rsid w:val="4C530B9E"/>
    <w:rsid w:val="4C5821AD"/>
    <w:rsid w:val="4C904488"/>
    <w:rsid w:val="4C951AA7"/>
    <w:rsid w:val="4C9A70C7"/>
    <w:rsid w:val="4CBE77A4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2E44B5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4C0043"/>
    <w:rsid w:val="55516A4E"/>
    <w:rsid w:val="556B5270"/>
    <w:rsid w:val="557401FE"/>
    <w:rsid w:val="55754C4A"/>
    <w:rsid w:val="55891C8E"/>
    <w:rsid w:val="558C5567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117E6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E6D9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0F026A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770C98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1C481A"/>
    <w:rsid w:val="6A2D585D"/>
    <w:rsid w:val="6A2E7F6E"/>
    <w:rsid w:val="6A3656CE"/>
    <w:rsid w:val="6A3B63DF"/>
    <w:rsid w:val="6A66663F"/>
    <w:rsid w:val="6A7245A8"/>
    <w:rsid w:val="6A9043A3"/>
    <w:rsid w:val="6A997972"/>
    <w:rsid w:val="6AAC47D0"/>
    <w:rsid w:val="6AAD0439"/>
    <w:rsid w:val="6AB37396"/>
    <w:rsid w:val="6ADB5443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7288C"/>
    <w:rsid w:val="6D1F0D27"/>
    <w:rsid w:val="6D302B94"/>
    <w:rsid w:val="6D4C011E"/>
    <w:rsid w:val="6DA24C20"/>
    <w:rsid w:val="6DB850B3"/>
    <w:rsid w:val="6DDF6AD5"/>
    <w:rsid w:val="6DF25C05"/>
    <w:rsid w:val="6DFD14D4"/>
    <w:rsid w:val="6E0252EB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4A4664"/>
    <w:rsid w:val="71502811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3445AB"/>
    <w:rsid w:val="7D35091E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46727"/>
    <w:rsid w:val="7E916A99"/>
    <w:rsid w:val="7EA15932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4F235A"/>
    <w:rsid w:val="7F567244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10117</Words>
  <Characters>13845</Characters>
  <Lines>0</Lines>
  <Paragraphs>0</Paragraphs>
  <TotalTime>84</TotalTime>
  <ScaleCrop>false</ScaleCrop>
  <LinksUpToDate>false</LinksUpToDate>
  <CharactersWithSpaces>16470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2023-01-11T09:49:31Z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0CD18584FEBA4DAC8B71B79E058E5F4F</vt:lpwstr>
  </property>
  <property fmtid="{D5CDD505-2E9C-101B-9397-08002B2CF9AE}" pid="5" name="commondata">
    <vt:lpwstr>eyJjb3VudCI6NDAzLCJoZGlkIjoiNjdhMTMwNDYzZWIwOTU0NDRlYjIzNmI5NWQ1MzBlYjAiLCJ1c2VyQ291bnQiOjQwM30=</vt:lpwstr>
  </property>
</Properties>
</file>