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年室内便携式煤油加热器行业现状及十四五规划分析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3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年室内便携式煤油加热器行业现状及十四五规划分析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【报告篇幅】：126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【报告图表数】：164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受新冠肺炎疫情等影响，2022年全球室内便携式煤油加热器市场规模大约为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是全球最大的室内便携式煤油加热器生产地区，占有大约 %的市场份额，之后是 ，占有大约 %的市场份额。目前全球市场，基本由 和 地区厂商主导，全球室内便携式煤油加热器头部厂商主要包括Paseco、Dyna-Glo、Mr. Heater、Wattco和De'Longhi等，前三大厂商占有全球大约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本报告研究“十三五”期间全球及中国市场室内便携式煤油加热器的供给和需求情况，以及“十四五”期间行业发展预测。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重点分析全球主要地区室内便携式煤油加热器的产能、销量、收入和增长潜力，历史数据2018-2022年，预测数据2023-2029年。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室内便携式煤油加热器行业竞争格局，包括全球市场主要厂商竞争格局和中国本土市场主要厂商竞争格局，重点分析全球主要厂商室内便携式煤油加热器产能、销量、收入、价格和市场份额，全球室内便携式煤油加热器产地分布情况、中国室内便携式煤油加热器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此外针对室内便携式煤油加热器行业产品分类、应用、行业政策、产业链、生产模式、销售模式、行业发展有利因素、不利因素和进入壁垒也做了详细分析。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Paseco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Dyna-Glo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Mr. Heater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Wattco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De'Longhi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Spartan Manufacturing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ProCom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Generic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Enerco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Windpost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Kero World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TOYOTOMI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Heat Storm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Dura Heat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Sengoku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Dreo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TRUSTECH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Flexiheat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Rellorus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NUMIFUN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BOYIDAI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按照不同功率类型，包括如下几个类别：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高达499瓦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500至999瓦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1000至1499瓦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1500至1999瓦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2000W及以上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按照不同渠道，主要包括如下几个方面：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线上销售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线下销售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第2章：全球市场供需情况、中国地区供需情况，包括主要地区室内便携式煤油加热器产量、销量、收入、价格及市场份额等；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第3章：全球主要地区和国家，室内便携式煤油加热器销量和销售收入，2018-2022，及预测2023到2029；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第4章：行业竞争格局分析，包括全球市场企业排名及市场份额、中国市场企业排名和份额、主要厂商室内便携式煤油加热器销量、收入、价格和市场份额等；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第5章：全球市场不同类型室内便携式煤油加热器销量、收入、价格及份额等；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第6章：全球市场不同应用室内便携式煤油加热器销量、收入、价格及份额等；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第9章：全球市场室内便携式煤油加热器主要厂商基本情况介绍，包括公司简介、室内便携式煤油加热器产品规格型号、销量、价格、收入及公司最新动态等；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第10章：中国市场室内便携式煤油加热器进出口情况分析；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第11章：中国市场室内便携式煤油加热器主要生产和消费地区分布；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室内便携式煤油加热器市场概述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室内便携式煤油加热器行业概述及统计范围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按照不同功率类型，室内便携式煤油加热器主要可以分为如下几个类别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不同功率类型室内便携式煤油加热器规模增长趋势2018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高达499瓦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1.2.3 500至999瓦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1000至1499瓦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1500至1999瓦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1.2.6 2000W及以上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从不同渠道，室内便携式煤油加热器主要包括如下几个方面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不同渠道室内便携式煤油加热器规模增长趋势2018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线上销售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线下销售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室内便携式煤油加热器行业发展总体概况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室内便携式煤油加热器行业发展主要特点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室内便携式煤油加热器行业发展影响因素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全球室内便携式煤油加热器供需现状及预测（2018-2029）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全球室内便携式煤油加热器产能、产量、产能利用率及发展趋势（2018-2029）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全球室内便携式煤油加热器产量、需求量及发展趋势（2018-2029）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全球主要地区室内便携式煤油加热器产量及发展趋势（2018-2029）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中国室内便携式煤油加热器供需现状及预测（2018-2029）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中国室内便携式煤油加热器产能、产量、产能利用率及发展趋势（2018-2029）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中国室内便携式煤油加热器产量、市场需求量及发展趋势（2018-2029）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中国室内便携式煤油加热器产能和产量占全球的比重（2018-2029）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全球室内便携式煤油加热器销量及收入（2018-2029）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全球市场室内便携式煤油加热器收入（2018-2029）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全球市场室内便携式煤油加热器销量（2018-2029）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全球市场室内便携式煤油加热器价格趋势（2018-2029）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中国室内便携式煤油加热器销量及收入（2018-2029）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中国市场室内便携式煤油加热器收入（2018-2029）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中国市场室内便携式煤油加热器销量（2018-2029）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中国市场室内便携式煤油加热器销量和收入占全球的比重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全球室内便携式煤油加热器主要地区分析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全球主要地区室内便携式煤油加热器市场规模分析：2018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全球主要地区室内便携式煤油加热器销售收入及市场份额（2018-2023年）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全球主要地区室内便携式煤油加热器销售收入预测（2024-2029）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全球主要地区室内便携式煤油加热器销量分析：2018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全球主要地区室内便携式煤油加热器销量及市场份额（2018-2023年）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全球主要地区室内便携式煤油加热器销量及市场份额预测（2024-2029）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北美（美国和加拿大）室内便携式煤油加热器销量（2018-2029）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北美（美国和加拿大）室内便携式煤油加热器收入（2018-2029）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欧洲（德国、英国、法国和意大利等国家）室内便携式煤油加热器销量（2018-2029）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欧洲（德国、英国、法国和意大利等国家）室内便携式煤油加热器收入（2018-2029）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亚太（中国、日本、韩国、中国台湾、印度和东南亚等）室内便携式煤油加热器销量（2018-2029）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亚太（中国、日本、韩国、中国台湾、印度和东南亚等）室内便携式煤油加热器收入（2018-2029）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拉美地区（墨西哥、巴西等国家）室内便携式煤油加热器销量（2018-2029）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拉美地区（墨西哥、巴西等国家）室内便携式煤油加热器收入（2018-2029）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中东及非洲（土耳其、沙特等国家）室内便携式煤油加热器销量（2018-2029）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中东及非洲（土耳其、沙特等国家）室内便携式煤油加热器收入（2018-2029）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全球市场主要厂商室内便携式煤油加热器产能市场份额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全球市场主要厂商室内便携式煤油加热器销量（2018-2023）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全球市场主要厂商室内便携式煤油加热器销售收入（2018-2023）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全球市场主要厂商室内便携式煤油加热器销售价格（2018-2023）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2022年全球主要生产商室内便携式煤油加热器收入排名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中国市场主要厂商室内便携式煤油加热器销量（2018-2023）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中国市场主要厂商室内便携式煤油加热器销售收入（2018-2023）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中国市场主要厂商室内便携式煤油加热器销售价格（2018-2023）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2022年中国主要生产商室内便携式煤油加热器收入排名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全球主要厂商室内便携式煤油加热器总部及产地分布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全球主要厂商室内便携式煤油加热器商业化日期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全球主要厂商室内便携式煤油加热器产品类型及应用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室内便携式煤油加热器行业集中度、竞争程度分析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室内便携式煤油加热器行业集中度分析：全球头部厂商份额（Top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全球室内便携式煤油加热器第一梯队、第二梯队和第三梯队生产商（品牌）及市场份额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不同功率类型室内便携式煤油加热器分析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全球市场不同功率类型室内便携式煤油加热器销量（2018-2029）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全球市场不同功率类型室内便携式煤油加热器销量及市场份额（2018-2023）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全球市场不同功率类型室内便携式煤油加热器销量预测（2024-2029）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全球市场不同功率类型室内便携式煤油加热器收入（2018-2029）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全球市场不同功率类型室内便携式煤油加热器收入及市场份额（2018-2023）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全球市场不同功率类型室内便携式煤油加热器收入预测（2024-2029）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全球市场不同功率类型室内便携式煤油加热器价格走势（2018-2029）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中国市场不同功率类型室内便携式煤油加热器销量（2018-2029）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中国市场不同功率类型室内便携式煤油加热器销量及市场份额（2018-2023）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中国市场不同功率类型室内便携式煤油加热器销量预测（2024-2029）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中国市场不同功率类型室内便携式煤油加热器收入（2018-2029）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中国市场不同功率类型室内便携式煤油加热器收入及市场份额（2018-2023）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中国市场不同功率类型室内便携式煤油加热器收入预测（2024-2029）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不同渠道室内便携式煤油加热器分析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全球市场不同渠道室内便携式煤油加热器销量（2018-2029）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全球市场不同渠道室内便携式煤油加热器销量及市场份额（2018-2023）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全球市场不同渠道室内便携式煤油加热器销量预测（2024-2029）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全球市场不同渠道室内便携式煤油加热器收入（2018-2029）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全球市场不同渠道室内便携式煤油加热器收入及市场份额（2018-2023）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全球市场不同渠道室内便携式煤油加热器收入预测（2024-2029）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全球市场不同渠道室内便携式煤油加热器价格走势（2018-2029）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中国市场不同渠道室内便携式煤油加热器销量（2018-2029）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中国市场不同渠道室内便携式煤油加热器销量及市场份额（2018-2023）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中国市场不同渠道室内便携式煤油加热器销量预测（2024-2029）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中国市场不同渠道室内便携式煤油加热器收入（2018-2029）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中国市场不同渠道室内便携式煤油加热器收入及市场份额（2018-2023）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中国市场不同渠道室内便携式煤油加热器收入预测（2024-2029）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室内便携式煤油加热器行业发展趋势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室内便携式煤油加热器行业主要驱动因素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室内便携式煤油加热器中国企业SWOT分析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中国室内便携式煤油加热器行业政策环境分析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室内便携式煤油加热器行业产业链简介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室内便携式煤油加热器行业供应链分析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室内便携式煤油加热器主要原料及供应情况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室内便携式煤油加热器行业主要下游客户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室内便携式煤油加热器行业采购模式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室内便携式煤油加热器行业生产模式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室内便携式煤油加热器行业销售模式及销售渠道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全球市场主要室内便携式煤油加热器厂商简介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Paseco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Paseco基本信息、室内便携式煤油加热器生产基地、销售区域、竞争对手及市场地位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Paseco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Paseco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Paseco公司简介及主要业务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Paseco企业最新动态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Dyna-Glo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Dyna-Glo基本信息、室内便携式煤油加热器生产基地、销售区域、竞争对手及市场地位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Dyna-Glo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Dyna-Glo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Dyna-Glo公司简介及主要业务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Dyna-Glo企业最新动态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Mr. Heater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Mr. Heater基本信息、室内便携式煤油加热器生产基地、销售区域、竞争对手及市场地位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Mr. Heater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Mr. Heater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Mr. Heater公司简介及主要业务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Mr. Heater企业最新动态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Wattco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Wattco基本信息、室内便携式煤油加热器生产基地、销售区域、竞争对手及市场地位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Wattco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Wattco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Wattco公司简介及主要业务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Wattco企业最新动态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De'Longhi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De'Longhi基本信息、室内便携式煤油加热器生产基地、销售区域、竞争对手及市场地位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De'Longhi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De'Longhi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De'Longhi公司简介及主要业务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De'Longhi企业最新动态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Spartan Manufacturing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Spartan Manufacturing基本信息、室内便携式煤油加热器生产基地、销售区域、竞争对手及市场地位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Spartan Manufacturing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Spartan Manufacturing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Spartan Manufacturing公司简介及主要业务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Spartan Manufacturing企业最新动态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ProCom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ProCom基本信息、室内便携式煤油加热器生产基地、销售区域、竞争对手及市场地位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ProCom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ProCom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ProCom公司简介及主要业务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ProCom企业最新动态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Generic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Generic基本信息、室内便携式煤油加热器生产基地、销售区域、竞争对手及市场地位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Generic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Generic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Generic公司简介及主要业务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Generic企业最新动态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Enerco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Enerco Group基本信息、室内便携式煤油加热器生产基地、销售区域、竞争对手及市场地位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Enerco Group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Enerco Group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Enerco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Enerco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Windpost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Windpost基本信息、室内便携式煤油加热器生产基地、销售区域、竞争对手及市场地位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Windpost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Windpost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Windpost公司简介及主要业务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Windpost企业最新动态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Kero World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Kero World基本信息、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Kero World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Kero World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Kero World公司简介及主要业务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Kero World企业最新动态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TOYOTOMI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TOYOTOMI基本信息、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TOYOTOMI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TOYOTOMI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TOYOTOMI公司简介及主要业务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TOYOTOMI企业最新动态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Heat Storm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Heat Storm基本信息、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Heat Storm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Heat Storm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Heat Storm公司简介及主要业务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Heat Storm企业最新动态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Dura Heat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Dura Heat基本信息、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Dura Heat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Dura Heat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Dura Heat公司简介及主要业务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Dura Heat企业最新动态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Sengoku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Sengoku基本信息、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Sengoku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Sengoku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Sengoku公司简介及主要业务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Sengoku企业最新动态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Dreo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Dreo基本信息、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Dreo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Dreo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Dreo公司简介及主要业务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Dreo企业最新动态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9.17 TRUSTECH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9.17.1 TRUSTECH基本信息、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9.17.2 TRUSTECH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9.17.3 TRUSTECH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9.17.4 TRUSTECH公司简介及主要业务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9.17.5 TRUSTECH企业最新动态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9.18 Flexiheat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9.18.1 Flexiheat基本信息、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9.18.2 Flexiheat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9.18.3 Flexiheat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9.18.4 Flexiheat公司简介及主要业务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9.18.5 Flexiheat企业最新动态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9.19 Rellorus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9.19.1 Rellorus基本信息、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9.19.2 Rellorus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9.19.3 Rellorus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9.19.4 Rellorus公司简介及主要业务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9.19.5 Rellorus企业最新动态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9.20 NUMIFUN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9.20.1 NUMIFUN基本信息、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9.20.2 NUMIFUN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9.20.3 NUMIFUN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9.20.4 NUMIFUN公司简介及主要业务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9.20.5 NUMIFUN企业最新动态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9.21 BOYIDAI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9.21.1 BOYIDAI基本信息、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9.21.2 BOYIDAI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9.21.3 BOYIDAI 室内便携式煤油加热器销量、收入、价格及毛利率（2018-2023）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9.21.4 BOYIDAI公司简介及主要业务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9.21.5 BOYIDAI企业最新动态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中国市场室内便携式煤油加热器产量、销量、进出口分析及未来趋势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中国市场室内便携式煤油加热器产量、销量、进出口分析及未来趋势（2018-2029）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中国市场室内便携式煤油加热器进出口贸易趋势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中国市场室内便携式煤油加热器主要进口来源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中国市场室内便携式煤油加热器主要出口目的地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中国市场室内便携式煤油加热器主要地区分布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中国室内便携式煤油加热器生产地区分布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中国室内便携式煤油加热器消费地区分布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全球不同功率类型室内便携式煤油加热器增长趋势2018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不同渠道室内便携式煤油加热器增长趋势2018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室内便携式煤油加热器行业发展主要特点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室内便携式煤油加热器行业发展有利因素分析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室内便携式煤油加热器行业发展不利因素分析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进入室内便携式煤油加热器行业壁垒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全球主要地区室内便携式煤油加热器产量（千件）：2018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全球主要地区室内便携式煤油加热器产量（2018-2023）&amp;（千件）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全球主要地区室内便携式煤油加热器产量市场份额（2018-2023）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全球主要地区室内便携式煤油加热器产量（2024-2029）&amp;（千件）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全球主要地区室内便携式煤油加热器销售收入（百万美元）：2018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全球主要地区室内便携式煤油加热器销售收入（2018-2023）&amp;（百万美元）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全球主要地区室内便携式煤油加热器销售收入市场份额（2018-2023）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全球主要地区室内便携式煤油加热器收入（2024-2029）&amp;（百万美元）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全球主要地区室内便携式煤油加热器收入市场份额（2024-2029）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全球主要地区室内便携式煤油加热器销量（千件）：2018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全球主要地区室内便携式煤油加热器销量（2018-2023）&amp;（千件）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全球主要地区室内便携式煤油加热器销量市场份额（2018-2023）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全球主要地区室内便携式煤油加热器销量（2024-2029）&amp;（千件）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全球主要地区室内便携式煤油加热器销量份额（2024-2029）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北美室内便携式煤油加热器基本情况分析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欧洲室内便携式煤油加热器基本情况分析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亚太地区室内便携式煤油加热器基本情况分析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拉美地区室内便携式煤油加热器基本情况分析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中东及非洲室内便携式煤油加热器基本情况分析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全球市场主要厂商室内便携式煤油加热器产能（2022-2023）&amp;（千件）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全球市场主要厂商室内便携式煤油加热器销量（2018-2023）&amp;（千件）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全球市场主要厂商室内便携式煤油加热器销量市场份额（2018-2023）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全球市场主要厂商室内便携式煤油加热器销售收入（2018-2023）&amp;（百万美元）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全球市场主要厂商室内便携式煤油加热器销售收入市场份额（2018-2023）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全球市场主要厂商室内便携式煤油加热器销售价格（2018-2023）&amp;（美元/件）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2022年全球主要生产商室内便携式煤油加热器收入排名（百万美元）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中国市场主要厂商室内便携式煤油加热器销量（2018-2023）&amp;（千件）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中国市场主要厂商室内便携式煤油加热器销量市场份额（2018-2023）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中国市场主要厂商室内便携式煤油加热器销售收入（2018-2023）&amp;（百万美元）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中国市场主要厂商室内便携式煤油加热器销售收入市场份额（2018-2023）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中国市场主要厂商室内便携式煤油加热器销售价格（2018-2023）&amp;（美元/件）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2022年中国主要生产商室内便携式煤油加热器收入排名（百万美元）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全球主要厂商室内便携式煤油加热器总部及产地分布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全球主要厂商室内便携式煤油加热器商业化日期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全球主要厂商室内便携式煤油加热器产品类型及应用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2022年全球室内便携式煤油加热器主要厂商市场地位（第一梯队、第二梯队和第三梯队）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全球不同功率类型室内便携式煤油加热器销量（2018-2023年）&amp;（千件）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全球不同功率类型室内便携式煤油加热器销量市场份额（2018-2023）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全球不同功率类型室内便携式煤油加热器销量预测（2024-2029）&amp;（千件）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全球市场不同功率类型室内便携式煤油加热器销量市场份额预测（2024-2029）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全球不同功率类型室内便携式煤油加热器收入（2018-2023年）&amp;（百万美元）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全球不同功率类型室内便携式煤油加热器收入市场份额（2018-2023）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全球不同功率类型室内便携式煤油加热器收入预测（2024-2029）&amp;（百万美元）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全球不同功率类型室内便携式煤油加热器收入市场份额预测（2024-2029）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中国不同功率类型室内便携式煤油加热器销量（2018-2023年）&amp;（千件）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中国不同功率类型室内便携式煤油加热器销量市场份额（2018-2023）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中国不同功率类型室内便携式煤油加热器销量预测（2024-2029）&amp;（千件）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中国不同功率类型室内便携式煤油加热器销量市场份额预测（2024-2029）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中国不同功率类型室内便携式煤油加热器收入（2018-2023年）&amp;（百万美元）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中国不同功率类型室内便携式煤油加热器收入市场份额（2018-2023）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中国不同功率类型室内便携式煤油加热器收入预测（2024-2029）&amp;（百万美元）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中国不同功率类型室内便携式煤油加热器收入市场份额预测（2024-2029）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全球不同渠道室内便携式煤油加热器销量（2018-2023年）&amp;（千件）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全球不同渠道室内便携式煤油加热器销量市场份额（2018-2023）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全球不同渠道室内便携式煤油加热器销量预测（2024-2029）&amp;（千件）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全球市场不同渠道室内便携式煤油加热器销量市场份额预测（2024-2029）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全球不同渠道室内便携式煤油加热器收入（2018-2023年）&amp;（百万美元）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全球不同渠道室内便携式煤油加热器收入市场份额（2018-2023）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全球不同渠道室内便携式煤油加热器收入预测（2024-2029）&amp;（百万美元）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全球不同渠道室内便携式煤油加热器收入市场份额预测（2024-2029）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中国不同渠道室内便携式煤油加热器销量（2018-2023年）&amp;（千件）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中国不同渠道室内便携式煤油加热器销量市场份额（2018-2023）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中国不同渠道室内便携式煤油加热器销量预测（2024-2029）&amp;（千件）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中国不同渠道室内便携式煤油加热器销量市场份额预测（2024-2029）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中国不同渠道室内便携式煤油加热器收入（2018-2023年）&amp;（百万美元）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中国不同渠道室内便携式煤油加热器收入市场份额（2018-2023）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中国不同渠道室内便携式煤油加热器收入预测（2024-2029）&amp;（百万美元）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中国不同渠道室内便携式煤油加热器收入市场份额预测（2024-2029）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室内便携式煤油加热器行业技术发展趋势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室内便携式煤油加热器行业主要驱动因素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室内便携式煤油加热器行业供应链分析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室内便携式煤油加热器上游原料供应商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室内便携式煤油加热器行业主要下游客户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室内便携式煤油加热器行业典型经销商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Paseco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Paseco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Paseco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Paseco公司简介及主要业务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Paseco企业最新动态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Dyna-Glo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Dyna-Glo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Dyna-Glo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Dyna-Glo公司简介及主要业务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Dyna-Glo企业最新动态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Mr. Heater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Mr. Heater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Mr. Heater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Mr. Heater公司简介及主要业务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Mr. Heater企业最新动态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Wattco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Wattco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Wattco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Wattco公司简介及主要业务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Wattco企业最新动态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De'Longhi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De'Longhi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De'Longhi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De'Longhi公司简介及主要业务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De'Longhi企业最新动态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Spartan Manufacturing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Spartan Manufacturing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Spartan Manufacturing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Spartan Manufacturing公司简介及主要业务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Spartan Manufacturing企业最新动态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ProCom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ProCom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ProCom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ProCom公司简介及主要业务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ProCom企业最新动态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Generic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Generic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Generic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Generic公司简介及主要业务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Generic企业最新动态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Enerco Group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Enerco Group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Enerco Group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Enerco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Enerco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Windpost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Windpost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Windpost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Windpost公司简介及主要业务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Windpost企业最新动态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Kero World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Kero World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Kero World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Kero World公司简介及主要业务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Kero World企业最新动态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TOYOTOMI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TOYOTOMI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TOYOTOMI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TOYOTOMI公司简介及主要业务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TOYOTOMI企业最新动态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Heat Storm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Heat Storm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Heat Storm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Heat Storm公司简介及主要业务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Heat Storm企业最新动态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Dura Heat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Dura Heat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Dura Heat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Dura Heat公司简介及主要业务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Dura Heat企业最新动态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Sengoku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Sengoku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Sengoku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Sengoku公司简介及主要业务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Sengoku企业最新动态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Dreo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Dreo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Dreo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Dreo公司简介及主要业务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Dreo企业最新动态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TRUSTECH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TRUSTECH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TRUSTECH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TRUSTECH公司简介及主要业务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TRUSTECH企业最新动态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Flexiheat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Flexiheat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Flexiheat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Flexiheat公司简介及主要业务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表170 Flexiheat企业最新动态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表171 Rellorus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表172 Rellorus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表173 Rellorus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表174 Rellorus公司简介及主要业务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表175 Rellorus企业最新动态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表176 NUMIFUN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表177 NUMIFUN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表178 NUMIFUN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表179 NUMIFUN公司简介及主要业务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表180 NUMIFUN企业最新动态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表181 BOYIDAI 室内便携式煤油加热器生产基地、销售区域、竞争对手及市场地位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表182 BOYIDAI 室内便携式煤油加热器产品规格、参数及市场应用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表183 BOYIDAI 室内便携式煤油加热器销量（千件）、收入（百万美元）、价格（美元/件）及毛利率（2018-2023）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表184 BOYIDAI公司简介及主要业务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表185 BOYIDAI企业最新动态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表186 中国市场室内便携式煤油加热器产量、销量、进出口（2018-2023年）&amp;（千件）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表187 中国市场室内便携式煤油加热器产量、销量、进出口预测（2024-2029）&amp;（千件）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表188 中国市场室内便携式煤油加热器进出口贸易趋势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表189 中国市场室内便携式煤油加热器主要进口来源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表190 中国市场室内便携式煤油加热器主要出口目的地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表191 中国室内便携式煤油加热器生产地区分布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表192 中国室内便携式煤油加热器消费地区分布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室内便携式煤油加热器产品图片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全球不同功率类型室内便携式煤油加热器规模2018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全球不同功率类型室内便携式煤油加热器市场份额2022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高达499瓦产品图片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图5 500至999瓦产品图片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1000至1499瓦产品图片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1500至1999瓦产品图片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2000W及以上产品图片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全球不同渠道室内便携式煤油加热器规模2018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全球不同渠道室内便携式煤油加热器市场份额2022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线上销售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线下销售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全球室内便携式煤油加热器产能、产量、产能利用率及发展趋势（2018-2029）&amp;（千件）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全球室内便携式煤油加热器产量、需求量及发展趋势（2018-2029）&amp;（千件）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全球主要地区室内便携式煤油加热器产量规模：2018 VS 2022 VS 2029（千件）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全球主要地区室内便携式煤油加热器产量市场份额（2018-2029）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中国室内便携式煤油加热器产能、产量、产能利用率及发展趋势（2018-2029）&amp;（千件）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中国室内便携式煤油加热器产量、市场需求量及发展趋势（2018-2029）&amp;（千件）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中国室内便携式煤油加热器总产能占全球比重（2018-2029）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中国室内便携式煤油加热器总产量占全球比重（2018-2029）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全球室内便携式煤油加热器市场收入及增长率:（2018-2029）&amp;（百万美元）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全球市场室内便携式煤油加热器市场规模：2018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全球市场室内便携式煤油加热器销量及增长率（2018-2029）&amp;（千件）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全球市场室内便携式煤油加热器价格趋势（2018-2029）&amp;（美元/件）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中国室内便携式煤油加热器市场收入及增长率:（2018-2029）&amp;（百万美元）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中国市场室内便携式煤油加热器市场规模：2018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中国市场室内便携式煤油加热器销量及增长率（2018-2029）&amp;（千件）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中国市场室内便携式煤油加热器销量占全球比重（2018-2029）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中国室内便携式煤油加热器收入占全球比重（2018-2029）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全球主要地区室内便携式煤油加热器销售收入规模：2018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全球主要地区室内便携式煤油加热器销售收入市场份额（2018-2023）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全球主要地区室内便携式煤油加热器销售收入市场份额（2018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全球主要地区室内便携式煤油加热器收入市场份额（2024-2029）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北美（美国和加拿大）室内便携式煤油加热器销量（2018-2029）&amp;（千件）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北美（美国和加拿大）室内便携式煤油加热器销量份额（2018-2029）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北美（美国和加拿大）室内便携式煤油加热器收入（2018-2029）&amp;（百万美元）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北美（美国和加拿大）室内便携式煤油加热器收入份额（2018-2029）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欧洲（德国、英国、法国和意大利等国家）室内便携式煤油加热器销量（2018-2029）&amp;（千件）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欧洲（德国、英国、法国和意大利等国家）室内便携式煤油加热器销量份额（2018-2029）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欧洲（德国、英国、法国和意大利等国家）室内便携式煤油加热器收入（2018-2029）&amp;（百万美元）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欧洲（德国、英国、法国和意大利等国家）室内便携式煤油加热器收入份额（2018-2029）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亚太（中国、日本、韩国、中国台湾、印度和东南亚等）室内便携式煤油加热器销量（2018-2029）&amp;（千件）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亚太（中国、日本、韩国、中国台湾、印度和东南亚等）室内便携式煤油加热器销量份额（2018-2029）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亚太（中国、日本、韩国、中国台湾、印度和东南亚等）室内便携式煤油加热器收入（2018-2029）&amp;（百万美元）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亚太（中国、日本、韩国、中国台湾、印度和东南亚等）室内便携式煤油加热器收入份额（2018-2029）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拉美地区（墨西哥、巴西等国家）室内便携式煤油加热器销量（2018-2029）&amp;（千件）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拉美地区（墨西哥、巴西等国家）室内便携式煤油加热器销量份额（2018-2029）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拉美地区（墨西哥、巴西等国家）室内便携式煤油加热器收入（2018-2029）&amp;（百万美元）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拉美地区（墨西哥、巴西等国家）室内便携式煤油加热器收入份额（2018-2029）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中东及非洲（土耳其、沙特等国家）室内便携式煤油加热器销量（2018-2029）&amp;（千件）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中东及非洲（土耳其、沙特等国家）室内便携式煤油加热器销量份额（2018-2029）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中东及非洲（土耳其、沙特等国家）室内便携式煤油加热器收入（2018-2029）&amp;（百万美元）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中东及非洲（土耳其、沙特等国家）室内便携式煤油加热器收入份额（2018-2029）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2022年全球市场主要厂商室内便携式煤油加热器销量市场份额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2022年全球市场主要厂商室内便携式煤油加热器收入市场份额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2022年中国市场主要厂商室内便携式煤油加热器销量市场份额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2022年中国市场主要厂商室内便携式煤油加热器收入市场份额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2022年全球前五大生产商室内便携式煤油加热器市场份额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全球室内便携式煤油加热器第一梯队、第二梯队和第三梯队生产商（品牌）及市场份额（2022）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全球不同功率类型室内便携式煤油加热器价格走势（2018-2029）&amp;（美元/件）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全球不同渠道室内便携式煤油加热器价格走势（2018-2029）&amp;（美元/件）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室内便携式煤油加热器中国企业SWOT分析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室内便携式煤油加热器产业链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室内便携式煤油加热器行业采购模式分析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室内便携式煤油加热器行业生产模式分析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室内便携式煤油加热器行业销售模式分析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 [1629]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I2LCJoZGlkIjoiNjdhMTMwNDYzZWIwOTU0NDRlYjIzNmI5NWQ1MzBlYjAiLCJ1c2VyQ291bnQiOjUyNn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3728B"/>
    <w:rsid w:val="130C4392"/>
    <w:rsid w:val="133157A0"/>
    <w:rsid w:val="133C10D2"/>
    <w:rsid w:val="134A606D"/>
    <w:rsid w:val="134E6759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B2276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02E8A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05B4B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9F23E8A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35929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817D4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5E7A42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F36049"/>
    <w:rsid w:val="4E2E44B5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6F26AE"/>
    <w:rsid w:val="697D65C5"/>
    <w:rsid w:val="69877444"/>
    <w:rsid w:val="6992608B"/>
    <w:rsid w:val="699451C2"/>
    <w:rsid w:val="69B1626F"/>
    <w:rsid w:val="69EB1780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8A14A1"/>
    <w:rsid w:val="6C9C1E8E"/>
    <w:rsid w:val="6CA01AB8"/>
    <w:rsid w:val="6CA54605"/>
    <w:rsid w:val="6CBF19A5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EE1FCA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19</Pages>
  <Words>12492</Words>
  <Characters>17478</Characters>
  <Lines>0</Lines>
  <Paragraphs>0</Paragraphs>
  <TotalTime>9</TotalTime>
  <ScaleCrop>false</ScaleCrop>
  <LinksUpToDate>false</LinksUpToDate>
  <CharactersWithSpaces>20947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2023-01-29T09:51:10Z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6325E29D837745F48151AE9C39A15656</vt:lpwstr>
  </property>
  <property fmtid="{D5CDD505-2E9C-101B-9397-08002B2CF9AE}" pid="5" name="commondata">
    <vt:lpwstr>eyJjb3VudCI6NDAzLCJoZGlkIjoiNjdhMTMwNDYzZWIwOTU0NDRlYjIzNmI5NWQ1MzBlYjAiLCJ1c2VyQ291bnQiOjQwM30=</vt:lpwstr>
  </property>
</Properties>
</file>