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2022年泼尼松龙API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2022年泼尼松龙API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【报告篇幅】：85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【报告图表数】：127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据QYR最新调研，2021年中国泼尼松龙API市场销售收入达到了 万元，预计2028年可以达到 万元，2022-2028期间年复合增长率(CAGR)为 %。中国市场核心厂商包括Sanofi(EUROAPI)、Farmabios SPA、Symbiotec、河南利华和信谊津津药业等，按收入计，2021年中国市场前三大厂商占有大约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从产品产品类型方面来看，纯度≥98%占有重要地位，预计2028年份额将达到 %。同时就应用来看，片剂在2021年份额大约是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泼尼松龙API的生产、消费及进出口情况，重点关注在中国市场扮演重要角色的全球及本土泼尼松龙API生产商，呈现这些厂商在中国市场的泼尼松龙API销量、收入、价格、毛利率、市场份额等关键指标。此外，针对泼尼松龙API产品本身的细分增长情况，如不同泼尼松龙API产品类型、价格、销量、收入，不同应用泼尼松龙API的市场销量等，本文也做了深入分析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Sanofi(EUROAPI)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Farmabios SPA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Symbiotec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河南利华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信谊津津药业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天药股份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仙琚药业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纯度≥98%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纯度≥99%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片剂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注射液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国内重点关注如下几个地区: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华东地区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华南地区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华中地区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华北地区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西南地区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东北及西北地区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第1章：报告统计范围、产品细分及中国总体规模（销量、销售收入等数据，2017-2028年）；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第2章：中国市场泼尼松龙API主要厂商（品牌）竞争分析，主要包括泼尼松龙API销量、收入、市场份额、价格、产地及行业集中度分析；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第3章：中国泼尼松龙API主要地区销量分析，包括销量及份额等；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第4章：中国市场泼尼松龙API主要厂商（品牌）基本情况介绍，包括公司简介、泼尼松龙API产品型号、销量、价格、收入及最新动态等；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第5章：中国不同类型泼尼松龙API销量、收入、价格及份额等；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第6章：中国不同应用泼尼松龙API销量、收入、价格及份额等；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第8章：供应链分析；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第9章：中国本土泼尼松龙API生产情况分析，及中国市场泼尼松龙API进出口情况；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泼尼松龙API市场概述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按照不同产品类型，泼尼松龙API主要可以分为如下几个类别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不同类型泼尼松龙API增长趋势2017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纯度≥98%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纯度≥99%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从不同应用，泼尼松龙API主要包括如下几个方面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片剂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注射液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中国泼尼松龙API发展现状及未来趋势（2017-2028）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中国市场泼尼松龙API收入及增长率（2017-2028）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中国市场泼尼松龙API销量及增长率（2017-2028）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中国市场主要泼尼松龙API厂商分析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中国市场主要厂商泼尼松龙API销量、收入及市场份额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中国市场主要厂商泼尼松龙API销量（2017-2022）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中国市场主要厂商泼尼松龙API收入（2017-2022）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2021年中国市场主要厂商泼尼松龙API收入排名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中国市场主要厂商泼尼松龙API价格（2017-2022）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中国市场主要厂商泼尼松龙API产地分布及商业化日期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泼尼松龙API行业集中度、竞争程度分析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泼尼松龙API行业集中度分析：中国Top 5厂商市场份额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中国泼尼松龙API第一梯队、第二梯队和第三梯队厂商（品牌）及2021年市场份额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中国主要地区泼尼松龙API分析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中国主要地区泼尼松龙API市场规模分析：2017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中国主要地区泼尼松龙API销量及市场份额（2017-2022）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中国主要地区泼尼松龙API销量及市场份额预测（2023-2028）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中国主要地区泼尼松龙API收入及市场份额（2017-2022）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中国主要地区泼尼松龙API收入及市场份额预测（2023-2028）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华东地区泼尼松龙API销量、收入及增长率(2017-2028)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华南地区泼尼松龙API销量、收入及增长率(2017-2028)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华中地区泼尼松龙API销量、收入及增长率(2017-2028)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华北地区泼尼松龙API销量、收入及增长率(2017-2028)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西南地区泼尼松龙API销量、收入及增长率(2017-2028)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东北及西北地区泼尼松龙API销量、收入及增长率(2017-2028)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中国市场泼尼松龙API主要企业分析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Sanofi(EUROAPI)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Sanofi(EUROAPI)基本信息、泼尼松龙API生产基地、总部、竞争对手及市场地位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Sanofi(EUROAPI)泼尼松龙API产品规格、参数及市场应用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Sanofi(EUROAPI)在中国市场泼尼松龙API销量、收入、价格及毛利率（2017-2022）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Sanofi(EUROAPI)公司简介及主要业务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Sanofi(EUROAPI)企业最新动态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Farmabios SPA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Farmabios SPA基本信息、泼尼松龙API生产基地、总部、竞争对手及市场地位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Farmabios SPA泼尼松龙API产品规格、参数及市场应用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Farmabios SPA在中国市场泼尼松龙API销量、收入、价格及毛利率（2017-2022）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Farmabios SPA公司简介及主要业务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4.2.5 Farmabios SPA企业最新动态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Symbiotec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4.3.1 Symbiotec基本信息、泼尼松龙API生产基地、总部、竞争对手及市场地位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4.3.2 Symbiotec泼尼松龙API产品规格、参数及市场应用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4.3.3 Symbiotec在中国市场泼尼松龙API销量、收入、价格及毛利率（2017-2022）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4.3.4 Symbiotec公司简介及主要业务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4.3.5 Symbiotec企业最新动态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河南利华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4.4.1 河南利华基本信息、泼尼松龙API生产基地、总部、竞争对手及市场地位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4.4.2 河南利华泼尼松龙API产品规格、参数及市场应用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4.4.3 河南利华在中国市场泼尼松龙API销量、收入、价格及毛利率（2017-2022）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4.4.4 河南利华公司简介及主要业务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4.4.5 河南利华企业最新动态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信谊津津药业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4.5.1 信谊津津药业基本信息、泼尼松龙API生产基地、总部、竞争对手及市场地位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4.5.2 信谊津津药业泼尼松龙API产品规格、参数及市场应用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4.5.3 信谊津津药业在中国市场泼尼松龙API销量、收入、价格及毛利率（2017-2022）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4.5.4 信谊津津药业公司简介及主要业务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4.5.5 信谊津津药业企业最新动态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天药股份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天药股份基本信息、泼尼松龙API生产基地、总部、竞争对手及市场地位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天药股份泼尼松龙API产品规格、参数及市场应用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4.6.3 天药股份在中国市场泼尼松龙API销量、收入、价格及毛利率（2017-2022）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4.6.4 天药股份公司简介及主要业务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4.6.5 天药股份企业最新动态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4.7 仙琚药业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4.7.1 仙琚药业基本信息、泼尼松龙API生产基地、总部、竞争对手及市场地位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4.7.2 仙琚药业泼尼松龙API产品规格、参数及市场应用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4.7.3 仙琚药业在中国市场泼尼松龙API销量、收入、价格及毛利率（2017-2022）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4.7.4 仙琚药业公司简介及主要业务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4.7.5 仙琚药业企业最新动态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不同类型泼尼松龙API分析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中国市场不同产品类型泼尼松龙API销量（2017-2028）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中国市场不同产品类型泼尼松龙API销量及市场份额（2017-2022）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中国市场不同产品类型泼尼松龙API销量预测（2023-2028）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中国市场不同产品类型泼尼松龙API规模（2017-2028）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中国市场不同产品类型泼尼松龙API规模及市场份额（2017-2022）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中国市场不同产品类型泼尼松龙API规模预测（2023-2028）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中国市场不同产品类型泼尼松龙API价格走势（2017-2028）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不同应用泼尼松龙API分析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中国市场不同应用泼尼松龙API销量（2017-2028）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中国市场不同应用泼尼松龙API销量及市场份额（2017-2022）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中国市场不同应用泼尼松龙API销量预测（2023-2028）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中国市场不同应用泼尼松龙API规模（2017-2028）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中国市场不同应用泼尼松龙API规模及市场份额（2017-2022）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中国市场不同应用泼尼松龙API规模预测（2023-2028）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中国市场不同应用泼尼松龙API价格走势（2017-2028）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泼尼松龙API行业发展趋势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泼尼松龙API行业主要驱动因素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泼尼松龙API中国企业SWOT分析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中国泼尼松龙API行业政策环境分析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泼尼松龙API行业产业链简介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泼尼松龙API行业供应链分析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主要原料及供应情况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8.2.3 泼尼松龙API行业主要下游客户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泼尼松龙API行业采购模式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泼尼松龙API行业生产模式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8.5 泼尼松龙API行业销售模式及销售渠道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中国本土泼尼松龙API产能、产量分析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中国泼尼松龙API供需现状及预测（2017-2028）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中国泼尼松龙API产能、产量、产能利用率及发展趋势（2017-2028）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中国泼尼松龙API产量、市场需求量及发展趋势（2017-2028）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中国泼尼松龙API进出口分析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中国市场泼尼松龙API主要进口来源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中国市场泼尼松龙API主要出口目的地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1464CE"/>
    <w:rsid w:val="00227F32"/>
    <w:rsid w:val="004D183B"/>
    <w:rsid w:val="00610011"/>
    <w:rsid w:val="006964AB"/>
    <w:rsid w:val="00976277"/>
    <w:rsid w:val="009E329D"/>
    <w:rsid w:val="00B2476A"/>
    <w:rsid w:val="00E973EC"/>
    <w:rsid w:val="010527E5"/>
    <w:rsid w:val="01182922"/>
    <w:rsid w:val="01192301"/>
    <w:rsid w:val="011C59CD"/>
    <w:rsid w:val="012908C8"/>
    <w:rsid w:val="01383125"/>
    <w:rsid w:val="014403FC"/>
    <w:rsid w:val="01485E57"/>
    <w:rsid w:val="014D20B0"/>
    <w:rsid w:val="016465E1"/>
    <w:rsid w:val="01672D40"/>
    <w:rsid w:val="01892352"/>
    <w:rsid w:val="01A3100D"/>
    <w:rsid w:val="01B51143"/>
    <w:rsid w:val="01E52DF6"/>
    <w:rsid w:val="01F914E4"/>
    <w:rsid w:val="01FD3441"/>
    <w:rsid w:val="022952B7"/>
    <w:rsid w:val="022A20AD"/>
    <w:rsid w:val="0235549D"/>
    <w:rsid w:val="02394999"/>
    <w:rsid w:val="024242BB"/>
    <w:rsid w:val="024A64DB"/>
    <w:rsid w:val="027F1500"/>
    <w:rsid w:val="02853CA9"/>
    <w:rsid w:val="0293006E"/>
    <w:rsid w:val="02932D49"/>
    <w:rsid w:val="02950A8E"/>
    <w:rsid w:val="02963561"/>
    <w:rsid w:val="02A66F7F"/>
    <w:rsid w:val="02AA1ACC"/>
    <w:rsid w:val="02D8252E"/>
    <w:rsid w:val="02FC7ACC"/>
    <w:rsid w:val="0336401E"/>
    <w:rsid w:val="03450DEE"/>
    <w:rsid w:val="038F2452"/>
    <w:rsid w:val="039B5D11"/>
    <w:rsid w:val="03A24C2B"/>
    <w:rsid w:val="03F63B3D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867D8"/>
    <w:rsid w:val="04B944F5"/>
    <w:rsid w:val="04BC5F70"/>
    <w:rsid w:val="04C02AAB"/>
    <w:rsid w:val="04F129B0"/>
    <w:rsid w:val="04F9361E"/>
    <w:rsid w:val="050643F9"/>
    <w:rsid w:val="050F7BAB"/>
    <w:rsid w:val="051C3F2E"/>
    <w:rsid w:val="051D6022"/>
    <w:rsid w:val="052E3828"/>
    <w:rsid w:val="05344215"/>
    <w:rsid w:val="05374021"/>
    <w:rsid w:val="053B0594"/>
    <w:rsid w:val="055910AC"/>
    <w:rsid w:val="056B7658"/>
    <w:rsid w:val="059761E0"/>
    <w:rsid w:val="05B71CEB"/>
    <w:rsid w:val="05B96C80"/>
    <w:rsid w:val="05C05FA5"/>
    <w:rsid w:val="05D03D33"/>
    <w:rsid w:val="061502A7"/>
    <w:rsid w:val="061C6B2D"/>
    <w:rsid w:val="061F6802"/>
    <w:rsid w:val="062E4C3D"/>
    <w:rsid w:val="062E6905"/>
    <w:rsid w:val="063F0270"/>
    <w:rsid w:val="067A09FA"/>
    <w:rsid w:val="067E6679"/>
    <w:rsid w:val="069F6334"/>
    <w:rsid w:val="06AA2137"/>
    <w:rsid w:val="06B741DD"/>
    <w:rsid w:val="06BA25C5"/>
    <w:rsid w:val="06BF4D3C"/>
    <w:rsid w:val="06C1202B"/>
    <w:rsid w:val="06CD42C4"/>
    <w:rsid w:val="06D8655C"/>
    <w:rsid w:val="06E20FAC"/>
    <w:rsid w:val="06EA7680"/>
    <w:rsid w:val="06EC5E8E"/>
    <w:rsid w:val="06FA1737"/>
    <w:rsid w:val="071A41EC"/>
    <w:rsid w:val="07463E60"/>
    <w:rsid w:val="074B3532"/>
    <w:rsid w:val="07541C5A"/>
    <w:rsid w:val="0754398E"/>
    <w:rsid w:val="07635050"/>
    <w:rsid w:val="076721B4"/>
    <w:rsid w:val="076C4756"/>
    <w:rsid w:val="077548C2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E1BD0"/>
    <w:rsid w:val="08102208"/>
    <w:rsid w:val="08141BD6"/>
    <w:rsid w:val="08197DD2"/>
    <w:rsid w:val="082F109E"/>
    <w:rsid w:val="083B011E"/>
    <w:rsid w:val="083E7D79"/>
    <w:rsid w:val="084946B2"/>
    <w:rsid w:val="085219AE"/>
    <w:rsid w:val="08581F76"/>
    <w:rsid w:val="085931B7"/>
    <w:rsid w:val="087B1FF8"/>
    <w:rsid w:val="089D1CB7"/>
    <w:rsid w:val="08FC21F4"/>
    <w:rsid w:val="09066EE6"/>
    <w:rsid w:val="09195451"/>
    <w:rsid w:val="09334E76"/>
    <w:rsid w:val="09485EB3"/>
    <w:rsid w:val="09914FCD"/>
    <w:rsid w:val="09975DC2"/>
    <w:rsid w:val="09B145E4"/>
    <w:rsid w:val="09B900DE"/>
    <w:rsid w:val="09C3351A"/>
    <w:rsid w:val="09DF2074"/>
    <w:rsid w:val="0A1D36CD"/>
    <w:rsid w:val="0A477884"/>
    <w:rsid w:val="0A501AA3"/>
    <w:rsid w:val="0A574669"/>
    <w:rsid w:val="0A6825B7"/>
    <w:rsid w:val="0A75239A"/>
    <w:rsid w:val="0A9D6E3B"/>
    <w:rsid w:val="0AA71E94"/>
    <w:rsid w:val="0ADB5A7E"/>
    <w:rsid w:val="0ADC46E2"/>
    <w:rsid w:val="0ADC50D7"/>
    <w:rsid w:val="0ADD50EF"/>
    <w:rsid w:val="0AE02BF8"/>
    <w:rsid w:val="0AEE711F"/>
    <w:rsid w:val="0B4F3619"/>
    <w:rsid w:val="0B6C6C61"/>
    <w:rsid w:val="0B80232F"/>
    <w:rsid w:val="0B83012F"/>
    <w:rsid w:val="0B854172"/>
    <w:rsid w:val="0B8F6081"/>
    <w:rsid w:val="0BA14FB7"/>
    <w:rsid w:val="0BC07420"/>
    <w:rsid w:val="0BDD731F"/>
    <w:rsid w:val="0BF724D8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283FA3"/>
    <w:rsid w:val="0D35644A"/>
    <w:rsid w:val="0D41495E"/>
    <w:rsid w:val="0D5054C8"/>
    <w:rsid w:val="0D764F9A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577E1C"/>
    <w:rsid w:val="0E6D3705"/>
    <w:rsid w:val="0E6F174F"/>
    <w:rsid w:val="0E94340C"/>
    <w:rsid w:val="0E984B91"/>
    <w:rsid w:val="0EA2285E"/>
    <w:rsid w:val="0ED05760"/>
    <w:rsid w:val="0F091857"/>
    <w:rsid w:val="0F0A045B"/>
    <w:rsid w:val="0F0B3EC8"/>
    <w:rsid w:val="0F1E3C65"/>
    <w:rsid w:val="0F25419F"/>
    <w:rsid w:val="0F491E09"/>
    <w:rsid w:val="0F546B75"/>
    <w:rsid w:val="0F6D4E03"/>
    <w:rsid w:val="0F77328B"/>
    <w:rsid w:val="0F7E4A8B"/>
    <w:rsid w:val="0F930419"/>
    <w:rsid w:val="0FB74172"/>
    <w:rsid w:val="0FC66198"/>
    <w:rsid w:val="0FC75EEE"/>
    <w:rsid w:val="0FCC3F51"/>
    <w:rsid w:val="0FD23D30"/>
    <w:rsid w:val="0FF87B67"/>
    <w:rsid w:val="0FFD2E36"/>
    <w:rsid w:val="101428EA"/>
    <w:rsid w:val="102F72A8"/>
    <w:rsid w:val="10374941"/>
    <w:rsid w:val="10660B63"/>
    <w:rsid w:val="108D675B"/>
    <w:rsid w:val="10902932"/>
    <w:rsid w:val="10912913"/>
    <w:rsid w:val="10982633"/>
    <w:rsid w:val="10A7189E"/>
    <w:rsid w:val="10BD7E82"/>
    <w:rsid w:val="10D02315"/>
    <w:rsid w:val="10DC6F79"/>
    <w:rsid w:val="10E1111F"/>
    <w:rsid w:val="10E87E46"/>
    <w:rsid w:val="10F3555E"/>
    <w:rsid w:val="11083133"/>
    <w:rsid w:val="110B24AF"/>
    <w:rsid w:val="110E2528"/>
    <w:rsid w:val="11196874"/>
    <w:rsid w:val="112A01DF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FB55F1"/>
    <w:rsid w:val="12FC4C4A"/>
    <w:rsid w:val="133C10D2"/>
    <w:rsid w:val="134A606D"/>
    <w:rsid w:val="1367594E"/>
    <w:rsid w:val="13761D7B"/>
    <w:rsid w:val="13813FAC"/>
    <w:rsid w:val="13992BE4"/>
    <w:rsid w:val="13A27CA3"/>
    <w:rsid w:val="13D05C32"/>
    <w:rsid w:val="13D855BA"/>
    <w:rsid w:val="13E95CD4"/>
    <w:rsid w:val="14220FB9"/>
    <w:rsid w:val="143A727F"/>
    <w:rsid w:val="143B7102"/>
    <w:rsid w:val="14492CFB"/>
    <w:rsid w:val="147432F5"/>
    <w:rsid w:val="147561B7"/>
    <w:rsid w:val="14856F0D"/>
    <w:rsid w:val="14874462"/>
    <w:rsid w:val="14BD732A"/>
    <w:rsid w:val="14CC4197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D388A"/>
    <w:rsid w:val="160C5454"/>
    <w:rsid w:val="162E6537"/>
    <w:rsid w:val="163363D2"/>
    <w:rsid w:val="16377269"/>
    <w:rsid w:val="163E2AB8"/>
    <w:rsid w:val="164A30E1"/>
    <w:rsid w:val="16756F56"/>
    <w:rsid w:val="167E24CF"/>
    <w:rsid w:val="168D67EF"/>
    <w:rsid w:val="169368E2"/>
    <w:rsid w:val="16A36133"/>
    <w:rsid w:val="16A82D9A"/>
    <w:rsid w:val="16BA46C0"/>
    <w:rsid w:val="16C11CDD"/>
    <w:rsid w:val="16E204EC"/>
    <w:rsid w:val="16E951E1"/>
    <w:rsid w:val="16FA6207"/>
    <w:rsid w:val="1704664E"/>
    <w:rsid w:val="1705425F"/>
    <w:rsid w:val="170959E4"/>
    <w:rsid w:val="17292082"/>
    <w:rsid w:val="17334576"/>
    <w:rsid w:val="17527577"/>
    <w:rsid w:val="17660AF2"/>
    <w:rsid w:val="177E7F60"/>
    <w:rsid w:val="177F7314"/>
    <w:rsid w:val="17887726"/>
    <w:rsid w:val="178D2667"/>
    <w:rsid w:val="17E340BC"/>
    <w:rsid w:val="17F062FD"/>
    <w:rsid w:val="17F42B99"/>
    <w:rsid w:val="180E40F1"/>
    <w:rsid w:val="18151116"/>
    <w:rsid w:val="18225A12"/>
    <w:rsid w:val="18396F81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F34F4"/>
    <w:rsid w:val="18ED47DB"/>
    <w:rsid w:val="18F669FA"/>
    <w:rsid w:val="190D0660"/>
    <w:rsid w:val="19104BC2"/>
    <w:rsid w:val="192476D0"/>
    <w:rsid w:val="19455B9A"/>
    <w:rsid w:val="19480B6F"/>
    <w:rsid w:val="19512184"/>
    <w:rsid w:val="19596BEB"/>
    <w:rsid w:val="195C4BB1"/>
    <w:rsid w:val="1980590A"/>
    <w:rsid w:val="198C2A6A"/>
    <w:rsid w:val="19A867BE"/>
    <w:rsid w:val="19AB08EA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73563B"/>
    <w:rsid w:val="1B7A52DC"/>
    <w:rsid w:val="1B7C2AB3"/>
    <w:rsid w:val="1B7D343C"/>
    <w:rsid w:val="1B813577"/>
    <w:rsid w:val="1B817EA2"/>
    <w:rsid w:val="1B9F760C"/>
    <w:rsid w:val="1BAE0D3A"/>
    <w:rsid w:val="1BE00A25"/>
    <w:rsid w:val="1BF76FA4"/>
    <w:rsid w:val="1C115602"/>
    <w:rsid w:val="1C2A284A"/>
    <w:rsid w:val="1C384865"/>
    <w:rsid w:val="1C3B3518"/>
    <w:rsid w:val="1C4E5369"/>
    <w:rsid w:val="1C5254A4"/>
    <w:rsid w:val="1C6221B7"/>
    <w:rsid w:val="1C756213"/>
    <w:rsid w:val="1CA534DE"/>
    <w:rsid w:val="1CA76CEF"/>
    <w:rsid w:val="1CB61B34"/>
    <w:rsid w:val="1CBA5F77"/>
    <w:rsid w:val="1CD16CB8"/>
    <w:rsid w:val="1CFF5EAA"/>
    <w:rsid w:val="1D2D3220"/>
    <w:rsid w:val="1D4A3D81"/>
    <w:rsid w:val="1D55083D"/>
    <w:rsid w:val="1D593457"/>
    <w:rsid w:val="1D940AA2"/>
    <w:rsid w:val="1DA566C6"/>
    <w:rsid w:val="1DB01F38"/>
    <w:rsid w:val="1DC72896"/>
    <w:rsid w:val="1DE86A66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AB0DBC"/>
    <w:rsid w:val="1EAE4781"/>
    <w:rsid w:val="1EBA6F32"/>
    <w:rsid w:val="1EDA63A5"/>
    <w:rsid w:val="1EED76E0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635A3"/>
    <w:rsid w:val="1F8C2552"/>
    <w:rsid w:val="1F9C5978"/>
    <w:rsid w:val="1FA308E5"/>
    <w:rsid w:val="1FBE6BEB"/>
    <w:rsid w:val="1FC42E9D"/>
    <w:rsid w:val="1FC97738"/>
    <w:rsid w:val="1FD57123"/>
    <w:rsid w:val="1FE84D30"/>
    <w:rsid w:val="1FED52E1"/>
    <w:rsid w:val="1FFD529D"/>
    <w:rsid w:val="20107F24"/>
    <w:rsid w:val="20165A04"/>
    <w:rsid w:val="201E5DE0"/>
    <w:rsid w:val="202E3BA1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94D14"/>
    <w:rsid w:val="22225160"/>
    <w:rsid w:val="2229302F"/>
    <w:rsid w:val="22340741"/>
    <w:rsid w:val="2238098F"/>
    <w:rsid w:val="225E6657"/>
    <w:rsid w:val="22640CC3"/>
    <w:rsid w:val="228278F4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D1B3C"/>
    <w:rsid w:val="23F4034E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50D037C"/>
    <w:rsid w:val="251F10C7"/>
    <w:rsid w:val="25293F80"/>
    <w:rsid w:val="255273C3"/>
    <w:rsid w:val="2570394C"/>
    <w:rsid w:val="25924264"/>
    <w:rsid w:val="25970F68"/>
    <w:rsid w:val="25A130FC"/>
    <w:rsid w:val="25AE7E68"/>
    <w:rsid w:val="25BA004D"/>
    <w:rsid w:val="25C52299"/>
    <w:rsid w:val="25DD55FB"/>
    <w:rsid w:val="25DE0DDB"/>
    <w:rsid w:val="26141B5F"/>
    <w:rsid w:val="26293ED7"/>
    <w:rsid w:val="262D1BA9"/>
    <w:rsid w:val="263747E9"/>
    <w:rsid w:val="264E7259"/>
    <w:rsid w:val="264F37ED"/>
    <w:rsid w:val="267C6CA9"/>
    <w:rsid w:val="268447DA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E4056"/>
    <w:rsid w:val="276F0494"/>
    <w:rsid w:val="27707AEE"/>
    <w:rsid w:val="2775510D"/>
    <w:rsid w:val="27917E2C"/>
    <w:rsid w:val="279F64C3"/>
    <w:rsid w:val="27A13FD6"/>
    <w:rsid w:val="27D364A8"/>
    <w:rsid w:val="27DA77F2"/>
    <w:rsid w:val="27DE2C9A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E388C"/>
    <w:rsid w:val="28B60F25"/>
    <w:rsid w:val="2904218B"/>
    <w:rsid w:val="29103779"/>
    <w:rsid w:val="29211D4D"/>
    <w:rsid w:val="29302B74"/>
    <w:rsid w:val="293677ED"/>
    <w:rsid w:val="294966FF"/>
    <w:rsid w:val="2989303D"/>
    <w:rsid w:val="29900C2F"/>
    <w:rsid w:val="29AB3C09"/>
    <w:rsid w:val="29C0416E"/>
    <w:rsid w:val="29C137C7"/>
    <w:rsid w:val="2A095D01"/>
    <w:rsid w:val="2A176C4D"/>
    <w:rsid w:val="2A1C76E6"/>
    <w:rsid w:val="2A307018"/>
    <w:rsid w:val="2A497728"/>
    <w:rsid w:val="2A4A6D87"/>
    <w:rsid w:val="2A9B4195"/>
    <w:rsid w:val="2AC0724B"/>
    <w:rsid w:val="2AC41D98"/>
    <w:rsid w:val="2AFD2549"/>
    <w:rsid w:val="2B002039"/>
    <w:rsid w:val="2B027D25"/>
    <w:rsid w:val="2B150FC4"/>
    <w:rsid w:val="2B382B44"/>
    <w:rsid w:val="2B5E0447"/>
    <w:rsid w:val="2B644AE3"/>
    <w:rsid w:val="2B7037AB"/>
    <w:rsid w:val="2B75100F"/>
    <w:rsid w:val="2B762D4B"/>
    <w:rsid w:val="2B881414"/>
    <w:rsid w:val="2BA04F9E"/>
    <w:rsid w:val="2BA8774B"/>
    <w:rsid w:val="2BAC7237"/>
    <w:rsid w:val="2BBC7992"/>
    <w:rsid w:val="2BE3594E"/>
    <w:rsid w:val="2BFC1D01"/>
    <w:rsid w:val="2C284379"/>
    <w:rsid w:val="2C287FF7"/>
    <w:rsid w:val="2C353974"/>
    <w:rsid w:val="2C390A8A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72C02"/>
    <w:rsid w:val="2CB50A49"/>
    <w:rsid w:val="2CBC5046"/>
    <w:rsid w:val="2CC67D4F"/>
    <w:rsid w:val="2D0461B9"/>
    <w:rsid w:val="2D0B41F9"/>
    <w:rsid w:val="2D1711EE"/>
    <w:rsid w:val="2D1E5BDE"/>
    <w:rsid w:val="2D250244"/>
    <w:rsid w:val="2D2A7E76"/>
    <w:rsid w:val="2D2C7C11"/>
    <w:rsid w:val="2D3163B0"/>
    <w:rsid w:val="2D35210F"/>
    <w:rsid w:val="2D3C3E22"/>
    <w:rsid w:val="2D3C78E5"/>
    <w:rsid w:val="2D5473F4"/>
    <w:rsid w:val="2D601C8D"/>
    <w:rsid w:val="2D892E82"/>
    <w:rsid w:val="2DB029C3"/>
    <w:rsid w:val="2DB4536F"/>
    <w:rsid w:val="2DB57BAA"/>
    <w:rsid w:val="2DDB02CC"/>
    <w:rsid w:val="2DE61A45"/>
    <w:rsid w:val="2DF27D37"/>
    <w:rsid w:val="2DF72E1E"/>
    <w:rsid w:val="2E1312F0"/>
    <w:rsid w:val="2E143612"/>
    <w:rsid w:val="2E180272"/>
    <w:rsid w:val="2E5D3BD9"/>
    <w:rsid w:val="2E695321"/>
    <w:rsid w:val="2E69634F"/>
    <w:rsid w:val="2E6A4C67"/>
    <w:rsid w:val="2E765F2D"/>
    <w:rsid w:val="2E7A15B5"/>
    <w:rsid w:val="2E7E42AC"/>
    <w:rsid w:val="2EB42A0B"/>
    <w:rsid w:val="2EB51CD8"/>
    <w:rsid w:val="2EB56F2D"/>
    <w:rsid w:val="2EBF0997"/>
    <w:rsid w:val="2ED1509A"/>
    <w:rsid w:val="2EDA2C9E"/>
    <w:rsid w:val="2F0A0CA6"/>
    <w:rsid w:val="2F0D22BF"/>
    <w:rsid w:val="2F0E2DDB"/>
    <w:rsid w:val="2F113E46"/>
    <w:rsid w:val="2F131223"/>
    <w:rsid w:val="2F222924"/>
    <w:rsid w:val="2F517346"/>
    <w:rsid w:val="2F526238"/>
    <w:rsid w:val="2F544F8C"/>
    <w:rsid w:val="2F6C4A5A"/>
    <w:rsid w:val="2F7264B7"/>
    <w:rsid w:val="2F8A5440"/>
    <w:rsid w:val="2F9A4353"/>
    <w:rsid w:val="2FAC5648"/>
    <w:rsid w:val="2FB65B9E"/>
    <w:rsid w:val="2FDB1BC9"/>
    <w:rsid w:val="2FF46177"/>
    <w:rsid w:val="30081C57"/>
    <w:rsid w:val="300F2386"/>
    <w:rsid w:val="301A6893"/>
    <w:rsid w:val="302B4FA7"/>
    <w:rsid w:val="303F483A"/>
    <w:rsid w:val="30404A53"/>
    <w:rsid w:val="30452F08"/>
    <w:rsid w:val="305137EA"/>
    <w:rsid w:val="30662444"/>
    <w:rsid w:val="307039CC"/>
    <w:rsid w:val="30770068"/>
    <w:rsid w:val="3095452D"/>
    <w:rsid w:val="30A62A90"/>
    <w:rsid w:val="30B14F43"/>
    <w:rsid w:val="30B60F81"/>
    <w:rsid w:val="30CC23DC"/>
    <w:rsid w:val="30D84C78"/>
    <w:rsid w:val="30ED707D"/>
    <w:rsid w:val="310701CB"/>
    <w:rsid w:val="311E24C1"/>
    <w:rsid w:val="311F0DA0"/>
    <w:rsid w:val="31934188"/>
    <w:rsid w:val="31E85CA8"/>
    <w:rsid w:val="31EB220A"/>
    <w:rsid w:val="31F918F3"/>
    <w:rsid w:val="31F96532"/>
    <w:rsid w:val="32111BAB"/>
    <w:rsid w:val="32274116"/>
    <w:rsid w:val="322A27BF"/>
    <w:rsid w:val="322D3DB8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40634A0"/>
    <w:rsid w:val="34380E16"/>
    <w:rsid w:val="34652146"/>
    <w:rsid w:val="34874EF3"/>
    <w:rsid w:val="34913981"/>
    <w:rsid w:val="34A12BF9"/>
    <w:rsid w:val="34F20066"/>
    <w:rsid w:val="34FB3F48"/>
    <w:rsid w:val="35223C00"/>
    <w:rsid w:val="35250800"/>
    <w:rsid w:val="35264CB6"/>
    <w:rsid w:val="353F0533"/>
    <w:rsid w:val="35414403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6036818"/>
    <w:rsid w:val="360D7D52"/>
    <w:rsid w:val="36186CF3"/>
    <w:rsid w:val="361F1C60"/>
    <w:rsid w:val="362317B0"/>
    <w:rsid w:val="363506C2"/>
    <w:rsid w:val="364E28A2"/>
    <w:rsid w:val="3653186C"/>
    <w:rsid w:val="365F1677"/>
    <w:rsid w:val="368E3857"/>
    <w:rsid w:val="36BF1BC9"/>
    <w:rsid w:val="36D07CFA"/>
    <w:rsid w:val="36D77545"/>
    <w:rsid w:val="36DE3793"/>
    <w:rsid w:val="36F4271E"/>
    <w:rsid w:val="36FB2B1D"/>
    <w:rsid w:val="370C1750"/>
    <w:rsid w:val="370C4F12"/>
    <w:rsid w:val="371D0FDB"/>
    <w:rsid w:val="3735002B"/>
    <w:rsid w:val="3736124B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6C5D3E"/>
    <w:rsid w:val="3871335D"/>
    <w:rsid w:val="387E00C9"/>
    <w:rsid w:val="3882184F"/>
    <w:rsid w:val="38AF2C58"/>
    <w:rsid w:val="38C7758E"/>
    <w:rsid w:val="38F026C3"/>
    <w:rsid w:val="38FF1464"/>
    <w:rsid w:val="392927F4"/>
    <w:rsid w:val="394F5BA6"/>
    <w:rsid w:val="398B437E"/>
    <w:rsid w:val="39A24982"/>
    <w:rsid w:val="39A910BC"/>
    <w:rsid w:val="39C3537C"/>
    <w:rsid w:val="39C52C0D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FB1312"/>
    <w:rsid w:val="3AFE712A"/>
    <w:rsid w:val="3B040577"/>
    <w:rsid w:val="3B1879E9"/>
    <w:rsid w:val="3B2E1447"/>
    <w:rsid w:val="3B4B5801"/>
    <w:rsid w:val="3B4D50C5"/>
    <w:rsid w:val="3B547C8B"/>
    <w:rsid w:val="3B606AA9"/>
    <w:rsid w:val="3B636B23"/>
    <w:rsid w:val="3B6B77B7"/>
    <w:rsid w:val="3B712EE8"/>
    <w:rsid w:val="3B790581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B5562"/>
    <w:rsid w:val="3C7D61AA"/>
    <w:rsid w:val="3C915ADC"/>
    <w:rsid w:val="3CAF0DC4"/>
    <w:rsid w:val="3CC11012"/>
    <w:rsid w:val="3CC960B9"/>
    <w:rsid w:val="3CE70DB6"/>
    <w:rsid w:val="3CEE6FA1"/>
    <w:rsid w:val="3CF66C0A"/>
    <w:rsid w:val="3CFB4C5D"/>
    <w:rsid w:val="3D7423FD"/>
    <w:rsid w:val="3D7D00DC"/>
    <w:rsid w:val="3D7E0E7E"/>
    <w:rsid w:val="3D826B73"/>
    <w:rsid w:val="3DBE1FC2"/>
    <w:rsid w:val="3DD86F3A"/>
    <w:rsid w:val="3DDC316C"/>
    <w:rsid w:val="3DF91843"/>
    <w:rsid w:val="3E284F59"/>
    <w:rsid w:val="3E41478A"/>
    <w:rsid w:val="3E5201BC"/>
    <w:rsid w:val="3E5B23DB"/>
    <w:rsid w:val="3E5B3B51"/>
    <w:rsid w:val="3E6E3DBF"/>
    <w:rsid w:val="3E8E21C5"/>
    <w:rsid w:val="3E9D72F5"/>
    <w:rsid w:val="3E9E5242"/>
    <w:rsid w:val="3EA2203F"/>
    <w:rsid w:val="3EB97F9E"/>
    <w:rsid w:val="3ECF47EA"/>
    <w:rsid w:val="3ED26C57"/>
    <w:rsid w:val="3EF50B95"/>
    <w:rsid w:val="3F0B7B65"/>
    <w:rsid w:val="3F21430D"/>
    <w:rsid w:val="3F4E563E"/>
    <w:rsid w:val="3F5070B9"/>
    <w:rsid w:val="3F6B5A48"/>
    <w:rsid w:val="3F6E52AC"/>
    <w:rsid w:val="3F85693A"/>
    <w:rsid w:val="3F930CBA"/>
    <w:rsid w:val="3FA070A0"/>
    <w:rsid w:val="3FC51094"/>
    <w:rsid w:val="3FC635F0"/>
    <w:rsid w:val="3FC64109"/>
    <w:rsid w:val="3FC76BDC"/>
    <w:rsid w:val="3FCF2EAE"/>
    <w:rsid w:val="3FDD063A"/>
    <w:rsid w:val="3FDE5C0F"/>
    <w:rsid w:val="3FE56843"/>
    <w:rsid w:val="401B4533"/>
    <w:rsid w:val="401E7FAE"/>
    <w:rsid w:val="407025DB"/>
    <w:rsid w:val="407B6C60"/>
    <w:rsid w:val="408C3A72"/>
    <w:rsid w:val="408F792A"/>
    <w:rsid w:val="40914F84"/>
    <w:rsid w:val="409A1C76"/>
    <w:rsid w:val="40A82EFC"/>
    <w:rsid w:val="40AC0B88"/>
    <w:rsid w:val="40C20164"/>
    <w:rsid w:val="40C80B75"/>
    <w:rsid w:val="40D24A7A"/>
    <w:rsid w:val="40D31E9E"/>
    <w:rsid w:val="40DF4137"/>
    <w:rsid w:val="40FD24BE"/>
    <w:rsid w:val="410C2D75"/>
    <w:rsid w:val="412752AA"/>
    <w:rsid w:val="41366F69"/>
    <w:rsid w:val="41480B4D"/>
    <w:rsid w:val="416C69B7"/>
    <w:rsid w:val="418B1335"/>
    <w:rsid w:val="41A208E6"/>
    <w:rsid w:val="41A37141"/>
    <w:rsid w:val="41DE6C3F"/>
    <w:rsid w:val="41E16D4C"/>
    <w:rsid w:val="41E47950"/>
    <w:rsid w:val="421847E2"/>
    <w:rsid w:val="421D2BB5"/>
    <w:rsid w:val="421D2C97"/>
    <w:rsid w:val="42207AA0"/>
    <w:rsid w:val="422A387A"/>
    <w:rsid w:val="42302DFC"/>
    <w:rsid w:val="4258222A"/>
    <w:rsid w:val="427342EC"/>
    <w:rsid w:val="427C5579"/>
    <w:rsid w:val="42916F69"/>
    <w:rsid w:val="429B74ED"/>
    <w:rsid w:val="42B94836"/>
    <w:rsid w:val="42CF714A"/>
    <w:rsid w:val="42E16FF9"/>
    <w:rsid w:val="43034954"/>
    <w:rsid w:val="430B40A0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375106"/>
    <w:rsid w:val="44392A3A"/>
    <w:rsid w:val="446E0735"/>
    <w:rsid w:val="447946C2"/>
    <w:rsid w:val="447D0F6A"/>
    <w:rsid w:val="447E20A0"/>
    <w:rsid w:val="44A01C25"/>
    <w:rsid w:val="44A37EC3"/>
    <w:rsid w:val="44AE215C"/>
    <w:rsid w:val="44BC4E15"/>
    <w:rsid w:val="44CD4598"/>
    <w:rsid w:val="44D949F1"/>
    <w:rsid w:val="44F4256A"/>
    <w:rsid w:val="44F920D0"/>
    <w:rsid w:val="45040E37"/>
    <w:rsid w:val="45054A10"/>
    <w:rsid w:val="45113714"/>
    <w:rsid w:val="45157D14"/>
    <w:rsid w:val="45255158"/>
    <w:rsid w:val="45383F3C"/>
    <w:rsid w:val="45505C97"/>
    <w:rsid w:val="4555747A"/>
    <w:rsid w:val="45684AE6"/>
    <w:rsid w:val="4576093C"/>
    <w:rsid w:val="45A00B19"/>
    <w:rsid w:val="45B7081F"/>
    <w:rsid w:val="45C6230C"/>
    <w:rsid w:val="45F51ADA"/>
    <w:rsid w:val="462260A9"/>
    <w:rsid w:val="46235014"/>
    <w:rsid w:val="462501D5"/>
    <w:rsid w:val="463958E6"/>
    <w:rsid w:val="463F246D"/>
    <w:rsid w:val="464247F9"/>
    <w:rsid w:val="46845629"/>
    <w:rsid w:val="468604DF"/>
    <w:rsid w:val="468C638D"/>
    <w:rsid w:val="469F5CBE"/>
    <w:rsid w:val="46B51F2C"/>
    <w:rsid w:val="46F41115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912301"/>
    <w:rsid w:val="47A61541"/>
    <w:rsid w:val="47C51615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294E43"/>
    <w:rsid w:val="492C2215"/>
    <w:rsid w:val="49402257"/>
    <w:rsid w:val="495D7F48"/>
    <w:rsid w:val="496070A7"/>
    <w:rsid w:val="497907C1"/>
    <w:rsid w:val="49AD3523"/>
    <w:rsid w:val="49B3517A"/>
    <w:rsid w:val="49D433EE"/>
    <w:rsid w:val="49EE3C79"/>
    <w:rsid w:val="4A015BA5"/>
    <w:rsid w:val="4A1B15C8"/>
    <w:rsid w:val="4A311628"/>
    <w:rsid w:val="4A372A74"/>
    <w:rsid w:val="4A3922B8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655548"/>
    <w:rsid w:val="4B9E19F4"/>
    <w:rsid w:val="4BA07DE3"/>
    <w:rsid w:val="4BA8113B"/>
    <w:rsid w:val="4BC50B39"/>
    <w:rsid w:val="4BCD61D2"/>
    <w:rsid w:val="4BD165C6"/>
    <w:rsid w:val="4C092FFA"/>
    <w:rsid w:val="4C143200"/>
    <w:rsid w:val="4C1D6881"/>
    <w:rsid w:val="4C3B7578"/>
    <w:rsid w:val="4C530B9E"/>
    <w:rsid w:val="4C5821AD"/>
    <w:rsid w:val="4C904488"/>
    <w:rsid w:val="4C9A70C7"/>
    <w:rsid w:val="4CC60DB4"/>
    <w:rsid w:val="4CFB2B99"/>
    <w:rsid w:val="4D176CDD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DD70BE"/>
    <w:rsid w:val="4DF36049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90873"/>
    <w:rsid w:val="4F304F0F"/>
    <w:rsid w:val="4F437D7E"/>
    <w:rsid w:val="4F4D3939"/>
    <w:rsid w:val="4F6A6F79"/>
    <w:rsid w:val="4F6C3DC6"/>
    <w:rsid w:val="4F701CA4"/>
    <w:rsid w:val="4F7459D0"/>
    <w:rsid w:val="4F7E1A87"/>
    <w:rsid w:val="4F8C3149"/>
    <w:rsid w:val="4F8F360B"/>
    <w:rsid w:val="4F8F7453"/>
    <w:rsid w:val="4F911872"/>
    <w:rsid w:val="4FAC303A"/>
    <w:rsid w:val="4FC6507C"/>
    <w:rsid w:val="4FC82B2E"/>
    <w:rsid w:val="500F2DC6"/>
    <w:rsid w:val="500F511D"/>
    <w:rsid w:val="50292CB4"/>
    <w:rsid w:val="502C5162"/>
    <w:rsid w:val="50340D81"/>
    <w:rsid w:val="50607B05"/>
    <w:rsid w:val="50685BF3"/>
    <w:rsid w:val="506D5166"/>
    <w:rsid w:val="507018C7"/>
    <w:rsid w:val="50747D2C"/>
    <w:rsid w:val="507927A8"/>
    <w:rsid w:val="50965BAE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1126A2"/>
    <w:rsid w:val="513E60D4"/>
    <w:rsid w:val="51510956"/>
    <w:rsid w:val="516473EA"/>
    <w:rsid w:val="516C5EF8"/>
    <w:rsid w:val="517C08CB"/>
    <w:rsid w:val="519530DD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1145A8"/>
    <w:rsid w:val="532366DF"/>
    <w:rsid w:val="532A414D"/>
    <w:rsid w:val="53373E56"/>
    <w:rsid w:val="53430F31"/>
    <w:rsid w:val="53537313"/>
    <w:rsid w:val="536632F4"/>
    <w:rsid w:val="53741F9D"/>
    <w:rsid w:val="53832BD5"/>
    <w:rsid w:val="538771E8"/>
    <w:rsid w:val="5389478E"/>
    <w:rsid w:val="538D7111"/>
    <w:rsid w:val="538E1DAE"/>
    <w:rsid w:val="53991C45"/>
    <w:rsid w:val="539C0A6E"/>
    <w:rsid w:val="53C74089"/>
    <w:rsid w:val="53DB7228"/>
    <w:rsid w:val="53F15CD4"/>
    <w:rsid w:val="54024CD1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516A4E"/>
    <w:rsid w:val="557401FE"/>
    <w:rsid w:val="55754C4A"/>
    <w:rsid w:val="55891C8E"/>
    <w:rsid w:val="558C5567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5655AA"/>
    <w:rsid w:val="56665BCA"/>
    <w:rsid w:val="566A35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4F6E88"/>
    <w:rsid w:val="575E2B2D"/>
    <w:rsid w:val="575F07F3"/>
    <w:rsid w:val="57645EB8"/>
    <w:rsid w:val="578115C5"/>
    <w:rsid w:val="57844563"/>
    <w:rsid w:val="578A6709"/>
    <w:rsid w:val="57AA4E5A"/>
    <w:rsid w:val="57C47138"/>
    <w:rsid w:val="57CB607D"/>
    <w:rsid w:val="57E650FB"/>
    <w:rsid w:val="57EC6F82"/>
    <w:rsid w:val="5808311F"/>
    <w:rsid w:val="5813308A"/>
    <w:rsid w:val="58144F27"/>
    <w:rsid w:val="581E0F7F"/>
    <w:rsid w:val="582715F5"/>
    <w:rsid w:val="58447CCC"/>
    <w:rsid w:val="584B0E16"/>
    <w:rsid w:val="5876327B"/>
    <w:rsid w:val="58904D53"/>
    <w:rsid w:val="589143AC"/>
    <w:rsid w:val="589A4356"/>
    <w:rsid w:val="58BA0865"/>
    <w:rsid w:val="58C96998"/>
    <w:rsid w:val="58EB7AAF"/>
    <w:rsid w:val="591C3800"/>
    <w:rsid w:val="592B065B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B1E0327"/>
    <w:rsid w:val="5B296DA0"/>
    <w:rsid w:val="5B3A3F2B"/>
    <w:rsid w:val="5B4B4927"/>
    <w:rsid w:val="5B4C4282"/>
    <w:rsid w:val="5B505989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C094B"/>
    <w:rsid w:val="5CAD396D"/>
    <w:rsid w:val="5CAD75CF"/>
    <w:rsid w:val="5CC1185D"/>
    <w:rsid w:val="5CCA0FB2"/>
    <w:rsid w:val="5CDC08DA"/>
    <w:rsid w:val="5CDD33AE"/>
    <w:rsid w:val="5CF16F06"/>
    <w:rsid w:val="5CFE45D1"/>
    <w:rsid w:val="5D3968F1"/>
    <w:rsid w:val="5D5E7BC3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66800"/>
    <w:rsid w:val="5E255EF1"/>
    <w:rsid w:val="5E2A3511"/>
    <w:rsid w:val="5E5F0BEC"/>
    <w:rsid w:val="5E76511E"/>
    <w:rsid w:val="5EB57238"/>
    <w:rsid w:val="5ED24F05"/>
    <w:rsid w:val="5EDA1E95"/>
    <w:rsid w:val="5EEE13A2"/>
    <w:rsid w:val="5EF54CAE"/>
    <w:rsid w:val="5F06329E"/>
    <w:rsid w:val="5F160083"/>
    <w:rsid w:val="5F225246"/>
    <w:rsid w:val="5F2E113A"/>
    <w:rsid w:val="5F323F31"/>
    <w:rsid w:val="5F3429A7"/>
    <w:rsid w:val="5F3432E0"/>
    <w:rsid w:val="5F350550"/>
    <w:rsid w:val="5F3B2A2C"/>
    <w:rsid w:val="5F45566C"/>
    <w:rsid w:val="5F5A0B67"/>
    <w:rsid w:val="5F85016E"/>
    <w:rsid w:val="5F9E6D95"/>
    <w:rsid w:val="5FF137C3"/>
    <w:rsid w:val="601E1A8A"/>
    <w:rsid w:val="60375FC5"/>
    <w:rsid w:val="603F0748"/>
    <w:rsid w:val="60690D8E"/>
    <w:rsid w:val="60691717"/>
    <w:rsid w:val="60783761"/>
    <w:rsid w:val="6086255C"/>
    <w:rsid w:val="60980395"/>
    <w:rsid w:val="609A104B"/>
    <w:rsid w:val="60A968B8"/>
    <w:rsid w:val="60AF3851"/>
    <w:rsid w:val="60CC1D90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972270"/>
    <w:rsid w:val="619E0A91"/>
    <w:rsid w:val="61C001AC"/>
    <w:rsid w:val="61C61E4C"/>
    <w:rsid w:val="61C6487B"/>
    <w:rsid w:val="61C90DAA"/>
    <w:rsid w:val="61D77CEC"/>
    <w:rsid w:val="61EA269E"/>
    <w:rsid w:val="61F77CA9"/>
    <w:rsid w:val="6202723B"/>
    <w:rsid w:val="620C2F1B"/>
    <w:rsid w:val="622173D3"/>
    <w:rsid w:val="6226471C"/>
    <w:rsid w:val="62285A57"/>
    <w:rsid w:val="622A6491"/>
    <w:rsid w:val="62615FEA"/>
    <w:rsid w:val="62622F5E"/>
    <w:rsid w:val="6263717B"/>
    <w:rsid w:val="626B7D0D"/>
    <w:rsid w:val="626D0FDF"/>
    <w:rsid w:val="6272454C"/>
    <w:rsid w:val="628045C0"/>
    <w:rsid w:val="62827F6A"/>
    <w:rsid w:val="628568AE"/>
    <w:rsid w:val="62946750"/>
    <w:rsid w:val="62AE0A41"/>
    <w:rsid w:val="62B763E4"/>
    <w:rsid w:val="62C1796B"/>
    <w:rsid w:val="62C725D4"/>
    <w:rsid w:val="62D82B5B"/>
    <w:rsid w:val="62D847B6"/>
    <w:rsid w:val="62E01518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C73E8"/>
    <w:rsid w:val="63CC396A"/>
    <w:rsid w:val="63D52D78"/>
    <w:rsid w:val="63DC790D"/>
    <w:rsid w:val="63FE1550"/>
    <w:rsid w:val="644366BF"/>
    <w:rsid w:val="644B3444"/>
    <w:rsid w:val="64505303"/>
    <w:rsid w:val="647927F9"/>
    <w:rsid w:val="64847F0B"/>
    <w:rsid w:val="648E1784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2106FC"/>
    <w:rsid w:val="653B52BE"/>
    <w:rsid w:val="656652B8"/>
    <w:rsid w:val="657373C5"/>
    <w:rsid w:val="657D36E6"/>
    <w:rsid w:val="659F2C7D"/>
    <w:rsid w:val="65AB7778"/>
    <w:rsid w:val="65B93B3D"/>
    <w:rsid w:val="65D605E8"/>
    <w:rsid w:val="65DD1960"/>
    <w:rsid w:val="65FF0AD1"/>
    <w:rsid w:val="660679FF"/>
    <w:rsid w:val="66277FF7"/>
    <w:rsid w:val="662C0B13"/>
    <w:rsid w:val="662E4007"/>
    <w:rsid w:val="66823A94"/>
    <w:rsid w:val="6688668C"/>
    <w:rsid w:val="66950DF7"/>
    <w:rsid w:val="66A63182"/>
    <w:rsid w:val="66BC0A58"/>
    <w:rsid w:val="66BE423A"/>
    <w:rsid w:val="66F81F24"/>
    <w:rsid w:val="67006681"/>
    <w:rsid w:val="671357D7"/>
    <w:rsid w:val="67550AE6"/>
    <w:rsid w:val="675859D1"/>
    <w:rsid w:val="6775711A"/>
    <w:rsid w:val="6782148E"/>
    <w:rsid w:val="678E364A"/>
    <w:rsid w:val="679F6B13"/>
    <w:rsid w:val="67C77AFB"/>
    <w:rsid w:val="67DD79B6"/>
    <w:rsid w:val="67DF1901"/>
    <w:rsid w:val="680756EB"/>
    <w:rsid w:val="683A360D"/>
    <w:rsid w:val="683D5975"/>
    <w:rsid w:val="68452682"/>
    <w:rsid w:val="6882548B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619A4"/>
    <w:rsid w:val="695921F4"/>
    <w:rsid w:val="696F26AE"/>
    <w:rsid w:val="6992608B"/>
    <w:rsid w:val="699451C2"/>
    <w:rsid w:val="69EC5884"/>
    <w:rsid w:val="6A1C481A"/>
    <w:rsid w:val="6A2D585D"/>
    <w:rsid w:val="6A3656CE"/>
    <w:rsid w:val="6A3B63DF"/>
    <w:rsid w:val="6A66663F"/>
    <w:rsid w:val="6A7245A8"/>
    <w:rsid w:val="6A997972"/>
    <w:rsid w:val="6AAC47D0"/>
    <w:rsid w:val="6AAD0439"/>
    <w:rsid w:val="6AB37396"/>
    <w:rsid w:val="6ADB5443"/>
    <w:rsid w:val="6B152CE6"/>
    <w:rsid w:val="6B1E4C20"/>
    <w:rsid w:val="6B3134EF"/>
    <w:rsid w:val="6B737BEB"/>
    <w:rsid w:val="6B907123"/>
    <w:rsid w:val="6B9C21B9"/>
    <w:rsid w:val="6BA17875"/>
    <w:rsid w:val="6BBB56E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3116E2"/>
    <w:rsid w:val="6C36217B"/>
    <w:rsid w:val="6C4438F4"/>
    <w:rsid w:val="6C5E64B7"/>
    <w:rsid w:val="6C8A14A1"/>
    <w:rsid w:val="6C9C1E8E"/>
    <w:rsid w:val="6CA01AB8"/>
    <w:rsid w:val="6CA54605"/>
    <w:rsid w:val="6CCC4A03"/>
    <w:rsid w:val="6CF3201F"/>
    <w:rsid w:val="6D1F0D27"/>
    <w:rsid w:val="6D302B94"/>
    <w:rsid w:val="6D4C011E"/>
    <w:rsid w:val="6DA24C20"/>
    <w:rsid w:val="6DB850B3"/>
    <w:rsid w:val="6DDF6AD5"/>
    <w:rsid w:val="6DF25C05"/>
    <w:rsid w:val="6DFD14D4"/>
    <w:rsid w:val="6E0636F3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C93847"/>
    <w:rsid w:val="6F16104D"/>
    <w:rsid w:val="6F2E742E"/>
    <w:rsid w:val="6F307B60"/>
    <w:rsid w:val="6F330F4C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130224D"/>
    <w:rsid w:val="714A4664"/>
    <w:rsid w:val="716122C9"/>
    <w:rsid w:val="7168479B"/>
    <w:rsid w:val="717E56EC"/>
    <w:rsid w:val="719A7E36"/>
    <w:rsid w:val="719B5CA9"/>
    <w:rsid w:val="71AA20F6"/>
    <w:rsid w:val="720009F5"/>
    <w:rsid w:val="72082C14"/>
    <w:rsid w:val="720E1013"/>
    <w:rsid w:val="72102360"/>
    <w:rsid w:val="72237D08"/>
    <w:rsid w:val="72254EA7"/>
    <w:rsid w:val="72283418"/>
    <w:rsid w:val="724A3778"/>
    <w:rsid w:val="72636FD7"/>
    <w:rsid w:val="72B131C6"/>
    <w:rsid w:val="72EE05EF"/>
    <w:rsid w:val="72EE67B4"/>
    <w:rsid w:val="730837AD"/>
    <w:rsid w:val="730F2856"/>
    <w:rsid w:val="73153192"/>
    <w:rsid w:val="73215481"/>
    <w:rsid w:val="732D6F8E"/>
    <w:rsid w:val="732F6074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4063606"/>
    <w:rsid w:val="741464E0"/>
    <w:rsid w:val="7434271A"/>
    <w:rsid w:val="74474788"/>
    <w:rsid w:val="74734442"/>
    <w:rsid w:val="747F71E4"/>
    <w:rsid w:val="748C2944"/>
    <w:rsid w:val="748F01F5"/>
    <w:rsid w:val="749A2DE8"/>
    <w:rsid w:val="74AB4753"/>
    <w:rsid w:val="74C13807"/>
    <w:rsid w:val="74C762A4"/>
    <w:rsid w:val="74E279D7"/>
    <w:rsid w:val="74FC01B7"/>
    <w:rsid w:val="75167F2B"/>
    <w:rsid w:val="751D2AF0"/>
    <w:rsid w:val="757F020E"/>
    <w:rsid w:val="75832D5B"/>
    <w:rsid w:val="75A26A30"/>
    <w:rsid w:val="75F67D31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904267"/>
    <w:rsid w:val="76910AF0"/>
    <w:rsid w:val="76991590"/>
    <w:rsid w:val="76B012F4"/>
    <w:rsid w:val="76CA2073"/>
    <w:rsid w:val="76CB0372"/>
    <w:rsid w:val="76E06E8B"/>
    <w:rsid w:val="76E2473B"/>
    <w:rsid w:val="76E640F0"/>
    <w:rsid w:val="76F33268"/>
    <w:rsid w:val="76FB59C6"/>
    <w:rsid w:val="77045AC6"/>
    <w:rsid w:val="7706219D"/>
    <w:rsid w:val="770734AF"/>
    <w:rsid w:val="771039C0"/>
    <w:rsid w:val="77147432"/>
    <w:rsid w:val="77405D68"/>
    <w:rsid w:val="775C4448"/>
    <w:rsid w:val="776331FE"/>
    <w:rsid w:val="77643B8B"/>
    <w:rsid w:val="7765665E"/>
    <w:rsid w:val="776D5DAA"/>
    <w:rsid w:val="77753443"/>
    <w:rsid w:val="777709E9"/>
    <w:rsid w:val="77A05EDF"/>
    <w:rsid w:val="77A66839"/>
    <w:rsid w:val="77AD35FB"/>
    <w:rsid w:val="77B830F0"/>
    <w:rsid w:val="77BF7F00"/>
    <w:rsid w:val="77E31BB3"/>
    <w:rsid w:val="77F42A27"/>
    <w:rsid w:val="77FE3D94"/>
    <w:rsid w:val="78003FA4"/>
    <w:rsid w:val="78145988"/>
    <w:rsid w:val="783A666A"/>
    <w:rsid w:val="784E31E5"/>
    <w:rsid w:val="786C5ECD"/>
    <w:rsid w:val="78932B61"/>
    <w:rsid w:val="789977BD"/>
    <w:rsid w:val="78AE17AF"/>
    <w:rsid w:val="78B676BA"/>
    <w:rsid w:val="78DA7131"/>
    <w:rsid w:val="78ED15CB"/>
    <w:rsid w:val="79130B44"/>
    <w:rsid w:val="79151E55"/>
    <w:rsid w:val="79365B23"/>
    <w:rsid w:val="794121CF"/>
    <w:rsid w:val="79563CE2"/>
    <w:rsid w:val="79635B65"/>
    <w:rsid w:val="796D0C75"/>
    <w:rsid w:val="797E4BE3"/>
    <w:rsid w:val="798824CB"/>
    <w:rsid w:val="799E3333"/>
    <w:rsid w:val="79BF1AE8"/>
    <w:rsid w:val="79CC5E49"/>
    <w:rsid w:val="79D344C4"/>
    <w:rsid w:val="79D9190A"/>
    <w:rsid w:val="79DD4D9E"/>
    <w:rsid w:val="79EE0E9A"/>
    <w:rsid w:val="79EE40DD"/>
    <w:rsid w:val="79F467B9"/>
    <w:rsid w:val="7A360C00"/>
    <w:rsid w:val="7A677E27"/>
    <w:rsid w:val="7A6F5299"/>
    <w:rsid w:val="7A847DB3"/>
    <w:rsid w:val="7A8732A6"/>
    <w:rsid w:val="7AA22819"/>
    <w:rsid w:val="7AB066E9"/>
    <w:rsid w:val="7B041AF4"/>
    <w:rsid w:val="7B0C2FCA"/>
    <w:rsid w:val="7B0D784D"/>
    <w:rsid w:val="7B185FAC"/>
    <w:rsid w:val="7B1B6026"/>
    <w:rsid w:val="7B2057A7"/>
    <w:rsid w:val="7B441468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F1589"/>
    <w:rsid w:val="7C3F7AEE"/>
    <w:rsid w:val="7C4B55D7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D62C03"/>
    <w:rsid w:val="7CFE43FC"/>
    <w:rsid w:val="7D10125B"/>
    <w:rsid w:val="7D157C49"/>
    <w:rsid w:val="7D3445AB"/>
    <w:rsid w:val="7D35091E"/>
    <w:rsid w:val="7D873EDA"/>
    <w:rsid w:val="7D883850"/>
    <w:rsid w:val="7D8C0A7A"/>
    <w:rsid w:val="7DD34BB2"/>
    <w:rsid w:val="7DDD767C"/>
    <w:rsid w:val="7DE12051"/>
    <w:rsid w:val="7DEC6514"/>
    <w:rsid w:val="7DFC32FA"/>
    <w:rsid w:val="7E551C72"/>
    <w:rsid w:val="7E5D7BC6"/>
    <w:rsid w:val="7E646727"/>
    <w:rsid w:val="7E916A99"/>
    <w:rsid w:val="7EA32D16"/>
    <w:rsid w:val="7EB05101"/>
    <w:rsid w:val="7EB92883"/>
    <w:rsid w:val="7EC02A55"/>
    <w:rsid w:val="7ED93086"/>
    <w:rsid w:val="7EFC41F2"/>
    <w:rsid w:val="7F0D0E5D"/>
    <w:rsid w:val="7F1773FE"/>
    <w:rsid w:val="7F1A34D8"/>
    <w:rsid w:val="7F344DA2"/>
    <w:rsid w:val="7F39114B"/>
    <w:rsid w:val="7F3C17C9"/>
    <w:rsid w:val="7F696111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9</Pages>
  <Words>3835</Words>
  <Characters>6299</Characters>
  <Lines>0</Lines>
  <Paragraphs>0</Paragraphs>
  <TotalTime>885</TotalTime>
  <ScaleCrop>false</ScaleCrop>
  <LinksUpToDate>false</LinksUpToDate>
  <CharactersWithSpaces>7968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2022-04-24T08:53:44Z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289B8C2D585D4640B54653521E1C129C</vt:lpwstr>
  </property>
  <property fmtid="{D5CDD505-2E9C-101B-9397-08002B2CF9AE}" pid="5" name="commondata">
    <vt:lpwstr>eyJjb3VudCI6MzM4LCJoZGlkIjoiNjdhMTMwNDYzZWIwOTU0NDRlYjIzNmI5NWQ1MzBlYjAiLCJ1c2VyQ291bnQiOjMzOH0=</vt:lpwstr>
  </property>
</Properties>
</file>