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年非晶磁粉芯行业现状及十四五规划分析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72pt;width:509.15pt;z-index:251661312;mso-width-relative:page;mso-height-relative:page;" filled="f" stroked="f" coordsize="21600,21600" o:gfxdata="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7cC7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202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3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年非晶磁粉芯行业现状及十四五规划分析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【报告篇幅】：98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【报告图表数】：133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2022年全球非晶磁粉芯市场规模大约为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非晶磁粉芯是非晶带材的衍生产品，以铁基非晶为主要原料，采用粉末冶金工艺方法制备，具有高磁通密度、良好频率稳定性、优异抗直流偏置性能及极低涡流损耗等性能。该产品可广泛应用于风电、家电、光伏等领域，正在逐渐替代传统铁硅、铁硅铝和铁镍等金属磁粉芯产品，满足电子器件向高频化、小型化、轻量化、大电流、节能方面发展的需要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本报告研究“十三五”期间全球及中国市场非晶磁粉芯的供给和需求情况，以及“十四五”期间行业发展预测。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重点分析全球主要地区非晶磁粉芯的产能、销量、收入和增长潜力，历史数据2018-2022年，预测数据2023-2029年。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非晶磁粉芯行业竞争格局，包括全球市场主要厂商竞争格局和中国本土市场主要厂商竞争格局，重点分析全球主要厂商非晶磁粉芯产能、销量、收入、价格和市场份额，全球非晶磁粉芯产地分布情况、中国非晶磁粉芯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此外针对非晶磁粉芯行业产品分类、应用、行业政策、产业链、生产模式、销售模式、行业发展有利因素、不利因素和进入壁垒也做了详细分析。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青岛云路新能源科技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Proterial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Magnetics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江西大有科技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Amosense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江苏大华电子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佛山中研磁电科技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Acal BFi Netherlands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钴基非晶磁芯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铁基非晶磁芯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风电行业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家用电器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光伏行业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第2章：全球市场供需情况、中国地区供需情况，包括主要地区非晶磁粉芯产量、销量、收入、价格及市场份额等；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第3章：全球主要地区和国家，非晶磁粉芯销量和销售收入，2018-2022，及预测2023到2029；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第4章：行业竞争格局分析，包括全球市场企业排名及市场份额、中国市场企业排名和份额、主要厂商非晶磁粉芯销量、收入、价格和市场份额等；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第5章：全球市场不同类型非晶磁粉芯销量、收入、价格及份额等；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第6章：全球市场不同应用非晶磁粉芯销量、收入、价格及份额等；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第9章：全球市场非晶磁粉芯主要厂商基本情况介绍，包括公司简介、非晶磁粉芯产品规格型号、销量、价格、收入及公司最新动态等；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第10章：中国市场非晶磁粉芯进出口情况分析；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第11章：中国市场非晶磁粉芯主要生产和消费地区分布；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非晶磁粉芯市场概述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非晶磁粉芯行业概述及统计范围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按照不同产品类型，非晶磁粉芯主要可以分为如下几个类别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不同产品类型非晶磁粉芯规模增长趋势2018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钴基非晶磁芯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铁基非晶磁芯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从不同应用，非晶磁粉芯主要包括如下几个方面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不同应用非晶磁粉芯规模增长趋势2018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风电行业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家用电器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光伏行业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非晶磁粉芯行业发展总体概况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非晶磁粉芯行业发展主要特点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非晶磁粉芯行业发展影响因素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全球非晶磁粉芯供需现状及预测（2018-2029）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全球非晶磁粉芯产能、产量、产能利用率及发展趋势（2018-2029）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全球非晶磁粉芯产量、需求量及发展趋势（2018-2029）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全球主要地区非晶磁粉芯产量及发展趋势（2018-2029）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中国非晶磁粉芯供需现状及预测（2018-2029）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中国非晶磁粉芯产能、产量、产能利用率及发展趋势（2018-2029）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中国非晶磁粉芯产量、市场需求量及发展趋势（2018-2029）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中国非晶磁粉芯产能和产量占全球的比重（2018-2029）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全球非晶磁粉芯销量及收入（2018-2029）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全球市场非晶磁粉芯收入（2018-2029）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全球市场非晶磁粉芯销量（2018-2029）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全球市场非晶磁粉芯价格趋势（2018-2029）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中国非晶磁粉芯销量及收入（2018-2029）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中国市场非晶磁粉芯收入（2018-2029）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中国市场非晶磁粉芯销量（2018-2029）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中国市场非晶磁粉芯销量和收入占全球的比重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全球非晶磁粉芯主要地区分析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全球主要地区非晶磁粉芯市场规模分析：2018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全球主要地区非晶磁粉芯销售收入及市场份额（2018-2023年）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全球主要地区非晶磁粉芯销售收入预测（2024-2029）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全球主要地区非晶磁粉芯销量分析：2018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全球主要地区非晶磁粉芯销量及市场份额（2018-2023年）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全球主要地区非晶磁粉芯销量及市场份额预测（2024-2029）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北美（美国和加拿大）非晶磁粉芯销量（2018-2029）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北美（美国和加拿大）非晶磁粉芯收入（2018-2029）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欧洲（德国、英国、法国和意大利等国家）非晶磁粉芯销量（2018-2029）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欧洲（德国、英国、法国和意大利等国家）非晶磁粉芯收入（2018-2029）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亚太（中国、日本、韩国、中国台湾、印度和东南亚等）非晶磁粉芯销量（2018-2029）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亚太（中国、日本、韩国、中国台湾、印度和东南亚等）非晶磁粉芯收入（2018-2029）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拉美地区（墨西哥、巴西等国家）非晶磁粉芯销量（2018-2029）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拉美地区（墨西哥、巴西等国家）非晶磁粉芯收入（2018-2029）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中东及非洲（土耳其、沙特等国家）非晶磁粉芯销量（2018-2029）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中东及非洲（土耳其、沙特等国家）非晶磁粉芯收入（2018-2029）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全球市场主要厂商非晶磁粉芯产能市场份额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全球市场主要厂商非晶磁粉芯销量（2018-2023）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全球市场主要厂商非晶磁粉芯销售收入（2018-2023）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全球市场主要厂商非晶磁粉芯销售价格（2018-2023）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2022年全球主要生产商非晶磁粉芯收入排名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中国市场主要厂商非晶磁粉芯销量（2018-2023）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中国市场主要厂商非晶磁粉芯销售收入（2018-2023）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中国市场主要厂商非晶磁粉芯销售价格（2018-2023）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2022年中国主要生产商非晶磁粉芯收入排名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全球主要厂商非晶磁粉芯总部及产地分布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全球主要厂商非晶磁粉芯商业化日期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全球主要厂商非晶磁粉芯产品类型及应用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非晶磁粉芯行业集中度、竞争程度分析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非晶磁粉芯行业集中度分析：全球头部厂商份额（Top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全球非晶磁粉芯第一梯队、第二梯队和第三梯队生产商（品牌）及市场份额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不同产品类型非晶磁粉芯分析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全球市场不同产品类型非晶磁粉芯销量（2018-2029）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全球市场不同产品类型非晶磁粉芯销量及市场份额（2018-2023）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全球市场不同产品类型非晶磁粉芯销量预测（2024-2029）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全球市场不同产品类型非晶磁粉芯收入（2018-2029）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全球市场不同产品类型非晶磁粉芯收入及市场份额（2018-2023）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全球市场不同产品类型非晶磁粉芯收入预测（2024-2029）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全球市场不同产品类型非晶磁粉芯价格走势（2018-2029）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中国市场不同产品类型非晶磁粉芯销量（2018-2029）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中国市场不同产品类型非晶磁粉芯销量及市场份额（2018-2023）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中国市场不同产品类型非晶磁粉芯销量预测（2024-2029）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中国市场不同产品类型非晶磁粉芯收入（2018-2029）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中国市场不同产品类型非晶磁粉芯收入及市场份额（2018-2023）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中国市场不同产品类型非晶磁粉芯收入预测（2024-2029）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不同应用非晶磁粉芯分析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全球市场不同应用非晶磁粉芯销量（2018-2029）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全球市场不同应用非晶磁粉芯销量及市场份额（2018-2023）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全球市场不同应用非晶磁粉芯销量预测（2024-2029）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全球市场不同应用非晶磁粉芯收入（2018-2029）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全球市场不同应用非晶磁粉芯收入及市场份额（2018-2023）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全球市场不同应用非晶磁粉芯收入预测（2024-2029）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全球市场不同应用非晶磁粉芯价格走势（2018-2029）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中国市场不同应用非晶磁粉芯销量（2018-2029）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中国市场不同应用非晶磁粉芯销量及市场份额（2018-2023）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中国市场不同应用非晶磁粉芯销量预测（2024-2029）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中国市场不同应用非晶磁粉芯收入（2018-2029）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中国市场不同应用非晶磁粉芯收入及市场份额（2018-2023）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中国市场不同应用非晶磁粉芯收入预测（2024-2029）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非晶磁粉芯行业发展趋势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非晶磁粉芯行业主要驱动因素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非晶磁粉芯中国企业SWOT分析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中国非晶磁粉芯行业政策环境分析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非晶磁粉芯行业产业链简介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非晶磁粉芯行业供应链分析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非晶磁粉芯主要原料及供应情况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非晶磁粉芯行业主要下游客户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非晶磁粉芯行业采购模式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非晶磁粉芯行业生产模式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非晶磁粉芯行业销售模式及销售渠道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全球市场主要非晶磁粉芯厂商简介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青岛云路新能源科技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青岛云路新能源科技基本信息、非晶磁粉芯生产基地、销售区域、竞争对手及市场地位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青岛云路新能源科技 非晶磁粉芯产品规格、参数及市场应用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青岛云路新能源科技 非晶磁粉芯销量、收入、价格及毛利率（2018-2023）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青岛云路新能源科技公司简介及主要业务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青岛云路新能源科技企业最新动态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Proterial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Proterial基本信息、非晶磁粉芯生产基地、销售区域、竞争对手及市场地位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Proterial 非晶磁粉芯产品规格、参数及市场应用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Proterial 非晶磁粉芯销量、收入、价格及毛利率（2018-2023）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Proterial公司简介及主要业务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Proterial企业最新动态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Magnetics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Magnetics基本信息、非晶磁粉芯生产基地、销售区域、竞争对手及市场地位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Magnetics 非晶磁粉芯产品规格、参数及市场应用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Magnetics 非晶磁粉芯销量、收入、价格及毛利率（2018-2023）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Magnetics公司简介及主要业务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Magnetics企业最新动态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江西大有科技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江西大有科技基本信息、非晶磁粉芯生产基地、销售区域、竞争对手及市场地位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江西大有科技 非晶磁粉芯产品规格、参数及市场应用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江西大有科技 非晶磁粉芯销量、收入、价格及毛利率（2018-2023）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江西大有科技公司简介及主要业务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江西大有科技企业最新动态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Amosense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Amosense基本信息、非晶磁粉芯生产基地、销售区域、竞争对手及市场地位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Amosense 非晶磁粉芯产品规格、参数及市场应用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Amosense 非晶磁粉芯销量、收入、价格及毛利率（2018-2023）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Amosense公司简介及主要业务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Amosense企业最新动态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江苏大华电子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江苏大华电子基本信息、非晶磁粉芯生产基地、销售区域、竞争对手及市场地位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江苏大华电子 非晶磁粉芯产品规格、参数及市场应用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江苏大华电子 非晶磁粉芯销量、收入、价格及毛利率（2018-2023）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江苏大华电子公司简介及主要业务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江苏大华电子企业最新动态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佛山中研磁电科技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佛山中研磁电科技基本信息、非晶磁粉芯生产基地、销售区域、竞争对手及市场地位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佛山中研磁电科技 非晶磁粉芯产品规格、参数及市场应用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佛山中研磁电科技 非晶磁粉芯销量、收入、价格及毛利率（2018-2023）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佛山中研磁电科技公司简介及主要业务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佛山中研磁电科技企业最新动态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Acal BFi Netherlands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Acal BFi Netherlands基本信息、非晶磁粉芯生产基地、销售区域、竞争对手及市场地位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Acal BFi Netherlands 非晶磁粉芯产品规格、参数及市场应用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Acal BFi Netherlands 非晶磁粉芯销量、收入、价格及毛利率（2018-2023）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Acal BFi Netherlands公司简介及主要业务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Acal BFi Netherlands企业最新动态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中国市场非晶磁粉芯产量、销量、进出口分析及未来趋势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中国市场非晶磁粉芯产量、销量、进出口分析及未来趋势（2018-2029）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中国市场非晶磁粉芯进出口贸易趋势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中国市场非晶磁粉芯主要进口来源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中国市场非晶磁粉芯主要出口目的地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中国市场非晶磁粉芯主要地区分布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中国非晶磁粉芯生产地区分布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中国非晶磁粉芯消费地区分布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全球不同产品类型非晶磁粉芯增长趋势2018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不同应用非晶磁粉芯增长趋势2018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非晶磁粉芯行业发展主要特点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非晶磁粉芯行业发展有利因素分析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非晶磁粉芯行业发展不利因素分析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进入非晶磁粉芯行业壁垒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全球主要地区非晶磁粉芯产量（吨）：2018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全球主要地区非晶磁粉芯产量（2018-2023）&amp;（吨）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全球主要地区非晶磁粉芯产量市场份额（2018-2023）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全球主要地区非晶磁粉芯产量（2024-2029）&amp;（吨）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全球主要地区非晶磁粉芯销售收入（百万美元）：2018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全球主要地区非晶磁粉芯销售收入（2018-2023）&amp;（百万美元）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全球主要地区非晶磁粉芯销售收入市场份额（2018-2023）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全球主要地区非晶磁粉芯收入（2024-2029）&amp;（百万美元）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全球主要地区非晶磁粉芯收入市场份额（2024-2029）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全球主要地区非晶磁粉芯销量（吨）：2018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全球主要地区非晶磁粉芯销量（2018-2023）&amp;（吨）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全球主要地区非晶磁粉芯销量市场份额（2018-2023）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全球主要地区非晶磁粉芯销量（2024-2029）&amp;（吨）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全球主要地区非晶磁粉芯销量份额（2024-2029）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北美非晶磁粉芯基本情况分析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欧洲非晶磁粉芯基本情况分析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亚太地区非晶磁粉芯基本情况分析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拉美地区非晶磁粉芯基本情况分析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中东及非洲非晶磁粉芯基本情况分析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全球市场主要厂商非晶磁粉芯产能（2022-2023）&amp;（吨）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全球市场主要厂商非晶磁粉芯销量（2018-2023）&amp;（吨）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全球市场主要厂商非晶磁粉芯销量市场份额（2018-2023）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全球市场主要厂商非晶磁粉芯销售收入（2018-2023）&amp;（百万美元）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全球市场主要厂商非晶磁粉芯销售收入市场份额（2018-2023）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全球市场主要厂商非晶磁粉芯销售价格（2018-2023）&amp;（美元/吨）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2022年全球主要生产商非晶磁粉芯收入排名（百万美元）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中国市场主要厂商非晶磁粉芯销量（2018-2023）&amp;（吨）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中国市场主要厂商非晶磁粉芯销量市场份额（2018-2023）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中国市场主要厂商非晶磁粉芯销售收入（2018-2023）&amp;（百万美元）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中国市场主要厂商非晶磁粉芯销售收入市场份额（2018-2023）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中国市场主要厂商非晶磁粉芯销售价格（2018-2023）&amp;（美元/吨）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2022年中国主要生产商非晶磁粉芯收入排名（百万美元）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全球主要厂商非晶磁粉芯总部及产地分布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全球主要厂商非晶磁粉芯商业化日期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全球主要厂商非晶磁粉芯产品类型及应用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2022年全球非晶磁粉芯主要厂商市场地位（第一梯队、第二梯队和第三梯队）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全球不同产品类型非晶磁粉芯销量（2018-2023年）&amp;（吨）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全球不同产品类型非晶磁粉芯销量市场份额（2018-2023）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全球不同产品类型非晶磁粉芯销量预测（2024-2029）&amp;（吨）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全球市场不同产品类型非晶磁粉芯销量市场份额预测（2024-2029）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全球不同产品类型非晶磁粉芯收入（2018-2023年）&amp;（百万美元）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全球不同产品类型非晶磁粉芯收入市场份额（2018-2023）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全球不同产品类型非晶磁粉芯收入预测（2024-2029）&amp;（百万美元）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全球不同产品类型非晶磁粉芯收入市场份额预测（2024-2029）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中国不同产品类型非晶磁粉芯销量（2018-2023年）&amp;（吨）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中国不同产品类型非晶磁粉芯销量市场份额（2018-2023）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中国不同产品类型非晶磁粉芯销量预测（2024-2029）&amp;（吨）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中国不同产品类型非晶磁粉芯销量市场份额预测（2024-2029）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中国不同产品类型非晶磁粉芯收入（2018-2023年）&amp;（百万美元）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中国不同产品类型非晶磁粉芯收入市场份额（2018-2023）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中国不同产品类型非晶磁粉芯收入预测（2024-2029）&amp;（百万美元）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中国不同产品类型非晶磁粉芯收入市场份额预测（2024-2029）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全球不同应用非晶磁粉芯销量（2018-2023年）&amp;（吨）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全球不同应用非晶磁粉芯销量市场份额（2018-2023）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全球不同应用非晶磁粉芯销量预测（2024-2029）&amp;（吨）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全球市场不同应用非晶磁粉芯销量市场份额预测（2024-2029）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全球不同应用非晶磁粉芯收入（2018-2023年）&amp;（百万美元）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全球不同应用非晶磁粉芯收入市场份额（2018-2023）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全球不同应用非晶磁粉芯收入预测（2024-2029）&amp;（百万美元）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全球不同应用非晶磁粉芯收入市场份额预测（2024-2029）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中国不同应用非晶磁粉芯销量（2018-2023年）&amp;（吨）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中国不同应用非晶磁粉芯销量市场份额（2018-2023）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中国不同应用非晶磁粉芯销量预测（2024-2029）&amp;（吨）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中国不同应用非晶磁粉芯销量市场份额预测（2024-2029）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中国不同应用非晶磁粉芯收入（2018-2023年）&amp;（百万美元）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中国不同应用非晶磁粉芯收入市场份额（2018-2023）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中国不同应用非晶磁粉芯收入预测（2024-2029）&amp;（百万美元）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中国不同应用非晶磁粉芯收入市场份额预测（2024-2029）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非晶磁粉芯行业技术发展趋势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非晶磁粉芯行业主要驱动因素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非晶磁粉芯行业供应链分析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非晶磁粉芯上游原料供应商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非晶磁粉芯行业主要下游客户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非晶磁粉芯行业典型经销商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青岛云路新能源科技 非晶磁粉芯生产基地、销售区域、竞争对手及市场地位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青岛云路新能源科技 非晶磁粉芯产品规格、参数及市场应用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青岛云路新能源科技 非晶磁粉芯销量（吨）、收入（百万美元）、价格（美元/吨）及毛利率（2018-2023）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青岛云路新能源科技公司简介及主要业务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青岛云路新能源科技企业最新动态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Proterial 非晶磁粉芯生产基地、销售区域、竞争对手及市场地位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Proterial 非晶磁粉芯产品规格、参数及市场应用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Proterial 非晶磁粉芯销量（吨）、收入（百万美元）、价格（美元/吨）及毛利率（2018-2023）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Proterial公司简介及主要业务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Proterial企业最新动态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Magnetics 非晶磁粉芯生产基地、销售区域、竞争对手及市场地位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Magnetics 非晶磁粉芯产品规格、参数及市场应用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Magnetics 非晶磁粉芯销量（吨）、收入（百万美元）、价格（美元/吨）及毛利率（2018-2023）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Magnetics公司简介及主要业务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Magnetics企业最新动态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江西大有科技 非晶磁粉芯生产基地、销售区域、竞争对手及市场地位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江西大有科技 非晶磁粉芯产品规格、参数及市场应用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江西大有科技 非晶磁粉芯销量（吨）、收入（百万美元）、价格（美元/吨）及毛利率（2018-2023）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江西大有科技公司简介及主要业务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江西大有科技企业最新动态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Amosense 非晶磁粉芯生产基地、销售区域、竞争对手及市场地位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Amosense 非晶磁粉芯产品规格、参数及市场应用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Amosense 非晶磁粉芯销量（吨）、收入（百万美元）、价格（美元/吨）及毛利率（2018-2023）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Amosense公司简介及主要业务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Amosense企业最新动态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江苏大华电子 非晶磁粉芯生产基地、销售区域、竞争对手及市场地位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江苏大华电子 非晶磁粉芯产品规格、参数及市场应用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江苏大华电子 非晶磁粉芯销量（吨）、收入（百万美元）、价格（美元/吨）及毛利率（2018-2023）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江苏大华电子公司简介及主要业务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江苏大华电子企业最新动态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佛山中研磁电科技 非晶磁粉芯生产基地、销售区域、竞争对手及市场地位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佛山中研磁电科技 非晶磁粉芯产品规格、参数及市场应用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佛山中研磁电科技 非晶磁粉芯销量（吨）、收入（百万美元）、价格（美元/吨）及毛利率（2018-2023）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佛山中研磁电科技公司简介及主要业务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佛山中研磁电科技企业最新动态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Acal BFi Netherlands 非晶磁粉芯生产基地、销售区域、竞争对手及市场地位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Acal BFi Netherlands 非晶磁粉芯产品规格、参数及市场应用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Acal BFi Netherlands 非晶磁粉芯销量（吨）、收入（百万美元）、价格（美元/吨）及毛利率（2018-2023）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Acal BFi Netherlands公司简介及主要业务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Acal BFi Netherlands企业最新动态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中国市场非晶磁粉芯产量、销量、进出口（2018-2023年）&amp;（吨）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中国市场非晶磁粉芯产量、销量、进出口预测（2024-2029）&amp;（吨）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中国市场非晶磁粉芯进出口贸易趋势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中国市场非晶磁粉芯主要进口来源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中国市场非晶磁粉芯主要出口目的地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中国非晶磁粉芯生产地区分布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中国非晶磁粉芯消费地区分布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非晶磁粉芯产品图片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全球不同产品类型非晶磁粉芯规模2018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全球不同产品类型非晶磁粉芯市场份额2022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钴基非晶磁芯产品图片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铁基非晶磁芯产品图片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全球不同应用非晶磁粉芯规模2018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全球不同应用非晶磁粉芯市场份额2022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风电行业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家用电器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光伏行业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全球非晶磁粉芯产能、产量、产能利用率及发展趋势（2018-2029）&amp;（吨）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全球非晶磁粉芯产量、需求量及发展趋势（2018-2029）&amp;（吨）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全球主要地区非晶磁粉芯产量规模：2018 VS 2022 VS 2029（吨）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全球主要地区非晶磁粉芯产量市场份额（2018-2029）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中国非晶磁粉芯产能、产量、产能利用率及发展趋势（2018-2029）&amp;（吨）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中国非晶磁粉芯产量、市场需求量及发展趋势（2018-2029）&amp;（吨）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中国非晶磁粉芯总产能占全球比重（2018-2029）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中国非晶磁粉芯总产量占全球比重（2018-2029）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全球非晶磁粉芯市场收入及增长率:（2018-2029）&amp;（百万美元）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全球市场非晶磁粉芯市场规模：2018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全球市场非晶磁粉芯销量及增长率（2018-2029）&amp;（吨）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全球市场非晶磁粉芯价格趋势（2018-2029）&amp;（美元/吨）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中国非晶磁粉芯市场收入及增长率:（2018-2029）&amp;（百万美元）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中国市场非晶磁粉芯市场规模：2018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中国市场非晶磁粉芯销量及增长率（2018-2029）&amp;（吨）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中国市场非晶磁粉芯销量占全球比重（2018-2029）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中国非晶磁粉芯收入占全球比重（2018-2029）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全球主要地区非晶磁粉芯销售收入规模：2018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全球主要地区非晶磁粉芯销售收入市场份额（2018-2023）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全球主要地区非晶磁粉芯销售收入市场份额（2018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全球主要地区非晶磁粉芯收入市场份额（2024-2029）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北美（美国和加拿大）非晶磁粉芯销量（2018-2029）&amp;（吨）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北美（美国和加拿大）非晶磁粉芯销量份额（2018-2029）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北美（美国和加拿大）非晶磁粉芯收入（2018-2029）&amp;（百万美元）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北美（美国和加拿大）非晶磁粉芯收入份额（2018-2029）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欧洲（德国、英国、法国和意大利等国家）非晶磁粉芯销量（2018-2029）&amp;（吨）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欧洲（德国、英国、法国和意大利等国家）非晶磁粉芯销量份额（2018-2029）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欧洲（德国、英国、法国和意大利等国家）非晶磁粉芯收入（2018-2029）&amp;（百万美元）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欧洲（德国、英国、法国和意大利等国家）非晶磁粉芯收入份额（2018-2029）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亚太（中国、日本、韩国、中国台湾、印度和东南亚等）非晶磁粉芯销量（2018-2029）&amp;（吨）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亚太（中国、日本、韩国、中国台湾、印度和东南亚等）非晶磁粉芯销量份额（2018-2029）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亚太（中国、日本、韩国、中国台湾、印度和东南亚等）非晶磁粉芯收入（2018-2029）&amp;（百万美元）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亚太（中国、日本、韩国、中国台湾、印度和东南亚等）非晶磁粉芯收入份额（2018-2029）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拉美地区（墨西哥、巴西等国家）非晶磁粉芯销量（2018-2029）&amp;（吨）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拉美地区（墨西哥、巴西等国家）非晶磁粉芯销量份额（2018-2029）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拉美地区（墨西哥、巴西等国家）非晶磁粉芯收入（2018-2029）&amp;（百万美元）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拉美地区（墨西哥、巴西等国家）非晶磁粉芯收入份额（2018-2029）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中东及非洲（土耳其、沙特等国家）非晶磁粉芯销量（2018-2029）&amp;（吨）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中东及非洲（土耳其、沙特等国家）非晶磁粉芯销量份额（2018-2029）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中东及非洲（土耳其、沙特等国家）非晶磁粉芯收入（2018-2029）&amp;（百万美元）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中东及非洲（土耳其、沙特等国家）非晶磁粉芯收入份额（2018-2029）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2022年全球市场主要厂商非晶磁粉芯销量市场份额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2022年全球市场主要厂商非晶磁粉芯收入市场份额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2022年中国市场主要厂商非晶磁粉芯销量市场份额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2022年中国市场主要厂商非晶磁粉芯收入市场份额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2022年全球前五大生产商非晶磁粉芯市场份额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全球非晶磁粉芯第一梯队、第二梯队和第三梯队生产商（品牌）及市场份额（2022）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全球不同产品类型非晶磁粉芯价格走势（2018-2029）&amp;（美元/吨）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全球不同应用非晶磁粉芯价格走势（2018-2029）&amp;（美元/吨）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非晶磁粉芯中国企业SWOT分析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非晶磁粉芯产业链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非晶磁粉芯行业采购模式分析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非晶磁粉芯行业生产模式分析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非晶磁粉芯行业销售模式分析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TYzLCJoZGlkIjoiNjdhMTMwNDYzZWIwOTU0NDRlYjIzNmI5NWQ1MzBlYjAiLCJ1c2VyQ291bnQiOjU2M30="/>
  </w:docVars>
  <w:rsids>
    <w:rsidRoot w:val="438C3708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52DF6"/>
    <w:rsid w:val="01EE7C08"/>
    <w:rsid w:val="01F035E3"/>
    <w:rsid w:val="01F914E4"/>
    <w:rsid w:val="01FD3441"/>
    <w:rsid w:val="022952B7"/>
    <w:rsid w:val="022A20AD"/>
    <w:rsid w:val="0235549D"/>
    <w:rsid w:val="02385327"/>
    <w:rsid w:val="02394999"/>
    <w:rsid w:val="024242BB"/>
    <w:rsid w:val="024A64DB"/>
    <w:rsid w:val="025832D3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8408C"/>
    <w:rsid w:val="038F2452"/>
    <w:rsid w:val="039B5D11"/>
    <w:rsid w:val="03A24C2B"/>
    <w:rsid w:val="03B94E08"/>
    <w:rsid w:val="03EC63C9"/>
    <w:rsid w:val="03F63B3D"/>
    <w:rsid w:val="03F813EE"/>
    <w:rsid w:val="03FB3DD5"/>
    <w:rsid w:val="03FE3E4E"/>
    <w:rsid w:val="04095970"/>
    <w:rsid w:val="040A4034"/>
    <w:rsid w:val="04160380"/>
    <w:rsid w:val="04206D37"/>
    <w:rsid w:val="04450729"/>
    <w:rsid w:val="045521C0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6B5FE2"/>
    <w:rsid w:val="098E3A7F"/>
    <w:rsid w:val="09914FCD"/>
    <w:rsid w:val="09975DC2"/>
    <w:rsid w:val="09B145E4"/>
    <w:rsid w:val="09B900DE"/>
    <w:rsid w:val="09C3351A"/>
    <w:rsid w:val="09D05E45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D2E36"/>
    <w:rsid w:val="10022AD1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A5AB3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41173"/>
    <w:rsid w:val="12E56666"/>
    <w:rsid w:val="12EB080C"/>
    <w:rsid w:val="12EB3CF0"/>
    <w:rsid w:val="12FB55F1"/>
    <w:rsid w:val="12FC4C4A"/>
    <w:rsid w:val="1303728B"/>
    <w:rsid w:val="130C4392"/>
    <w:rsid w:val="133157A0"/>
    <w:rsid w:val="133C10D2"/>
    <w:rsid w:val="134A606D"/>
    <w:rsid w:val="134E6759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4210CB4"/>
    <w:rsid w:val="14220FB9"/>
    <w:rsid w:val="142B4CEC"/>
    <w:rsid w:val="143A727F"/>
    <w:rsid w:val="143B7102"/>
    <w:rsid w:val="144638D4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102E4"/>
    <w:rsid w:val="151F5E0F"/>
    <w:rsid w:val="15227F36"/>
    <w:rsid w:val="152B2276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E2AB8"/>
    <w:rsid w:val="164A30E1"/>
    <w:rsid w:val="16702E8A"/>
    <w:rsid w:val="167209B0"/>
    <w:rsid w:val="16756F56"/>
    <w:rsid w:val="167E24CF"/>
    <w:rsid w:val="168D67EF"/>
    <w:rsid w:val="169368E2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AF1790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B102525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E5369"/>
    <w:rsid w:val="1C5254A4"/>
    <w:rsid w:val="1C6221B7"/>
    <w:rsid w:val="1C756213"/>
    <w:rsid w:val="1C9B22E3"/>
    <w:rsid w:val="1CA05B4B"/>
    <w:rsid w:val="1CA534DE"/>
    <w:rsid w:val="1CA76CEF"/>
    <w:rsid w:val="1CA90EA4"/>
    <w:rsid w:val="1CB61B34"/>
    <w:rsid w:val="1CBA5F77"/>
    <w:rsid w:val="1CD16CB8"/>
    <w:rsid w:val="1CDB17BE"/>
    <w:rsid w:val="1CFF5EAA"/>
    <w:rsid w:val="1D152095"/>
    <w:rsid w:val="1D2D3220"/>
    <w:rsid w:val="1D4A3D81"/>
    <w:rsid w:val="1D532BBD"/>
    <w:rsid w:val="1D55083D"/>
    <w:rsid w:val="1D593457"/>
    <w:rsid w:val="1D6C44AF"/>
    <w:rsid w:val="1D940AA2"/>
    <w:rsid w:val="1DA566C6"/>
    <w:rsid w:val="1DB01F38"/>
    <w:rsid w:val="1DC72896"/>
    <w:rsid w:val="1DE86A66"/>
    <w:rsid w:val="1DEE1833"/>
    <w:rsid w:val="1DFB128B"/>
    <w:rsid w:val="1DFC3255"/>
    <w:rsid w:val="1E0908B0"/>
    <w:rsid w:val="1E1D2535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44811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12427"/>
    <w:rsid w:val="208634FB"/>
    <w:rsid w:val="20897AC0"/>
    <w:rsid w:val="20B31F64"/>
    <w:rsid w:val="20C75D9C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645B0"/>
    <w:rsid w:val="22BC725E"/>
    <w:rsid w:val="22D100A4"/>
    <w:rsid w:val="22E6428D"/>
    <w:rsid w:val="22F7006A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13A8A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A83F7A"/>
    <w:rsid w:val="26BA71BF"/>
    <w:rsid w:val="26BA7C60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AE5D4B"/>
    <w:rsid w:val="29C0416E"/>
    <w:rsid w:val="29C137C7"/>
    <w:rsid w:val="29F23E8A"/>
    <w:rsid w:val="2A095D01"/>
    <w:rsid w:val="2A132D50"/>
    <w:rsid w:val="2A17569E"/>
    <w:rsid w:val="2A176C4D"/>
    <w:rsid w:val="2A18040C"/>
    <w:rsid w:val="2A1C76E6"/>
    <w:rsid w:val="2A307018"/>
    <w:rsid w:val="2A497728"/>
    <w:rsid w:val="2A4A6D87"/>
    <w:rsid w:val="2A62672D"/>
    <w:rsid w:val="2A6D1762"/>
    <w:rsid w:val="2A922F77"/>
    <w:rsid w:val="2A9B4195"/>
    <w:rsid w:val="2AAB4039"/>
    <w:rsid w:val="2AC0724B"/>
    <w:rsid w:val="2AC41D98"/>
    <w:rsid w:val="2AE00186"/>
    <w:rsid w:val="2AE22F42"/>
    <w:rsid w:val="2AFD2549"/>
    <w:rsid w:val="2B002039"/>
    <w:rsid w:val="2B027D25"/>
    <w:rsid w:val="2B0F0ED1"/>
    <w:rsid w:val="2B150FC4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9A4353"/>
    <w:rsid w:val="2FAC5648"/>
    <w:rsid w:val="2FB65B9E"/>
    <w:rsid w:val="2FDB1BC9"/>
    <w:rsid w:val="2FEE50F3"/>
    <w:rsid w:val="2FF46177"/>
    <w:rsid w:val="30081C57"/>
    <w:rsid w:val="300F2386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997124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652146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C35277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4E28A2"/>
    <w:rsid w:val="3653186C"/>
    <w:rsid w:val="365F1677"/>
    <w:rsid w:val="36624145"/>
    <w:rsid w:val="368E3857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5E6DF0"/>
    <w:rsid w:val="37612D27"/>
    <w:rsid w:val="37684C9A"/>
    <w:rsid w:val="376F1E39"/>
    <w:rsid w:val="377278DA"/>
    <w:rsid w:val="37813E56"/>
    <w:rsid w:val="378B5517"/>
    <w:rsid w:val="37905EA0"/>
    <w:rsid w:val="37983B97"/>
    <w:rsid w:val="37984D56"/>
    <w:rsid w:val="37B13FAF"/>
    <w:rsid w:val="37DA73FD"/>
    <w:rsid w:val="37E065F1"/>
    <w:rsid w:val="37E62B54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43CBC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B76556"/>
    <w:rsid w:val="39C3537C"/>
    <w:rsid w:val="39C52C0D"/>
    <w:rsid w:val="39ED1F78"/>
    <w:rsid w:val="3A014D73"/>
    <w:rsid w:val="3A065CA2"/>
    <w:rsid w:val="3A520D14"/>
    <w:rsid w:val="3A5C2699"/>
    <w:rsid w:val="3A744A0A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C2743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7423FD"/>
    <w:rsid w:val="3D7D00DC"/>
    <w:rsid w:val="3D7E0E7E"/>
    <w:rsid w:val="3D826B73"/>
    <w:rsid w:val="3DBE1FC2"/>
    <w:rsid w:val="3DC07568"/>
    <w:rsid w:val="3DD35929"/>
    <w:rsid w:val="3DD86F3A"/>
    <w:rsid w:val="3DDC316C"/>
    <w:rsid w:val="3DF91843"/>
    <w:rsid w:val="3E021D6A"/>
    <w:rsid w:val="3E1C72D0"/>
    <w:rsid w:val="3E284F59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36F1"/>
    <w:rsid w:val="3FE56843"/>
    <w:rsid w:val="3FF51B86"/>
    <w:rsid w:val="401B4533"/>
    <w:rsid w:val="401E7FAE"/>
    <w:rsid w:val="402E5098"/>
    <w:rsid w:val="405745EF"/>
    <w:rsid w:val="405C39B3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611082"/>
    <w:rsid w:val="416C69B7"/>
    <w:rsid w:val="418B1335"/>
    <w:rsid w:val="41984EBF"/>
    <w:rsid w:val="41A208E6"/>
    <w:rsid w:val="41A37141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45840"/>
    <w:rsid w:val="42C817D4"/>
    <w:rsid w:val="42CF714A"/>
    <w:rsid w:val="42E16FF9"/>
    <w:rsid w:val="43034954"/>
    <w:rsid w:val="430B40A0"/>
    <w:rsid w:val="43252782"/>
    <w:rsid w:val="432946F8"/>
    <w:rsid w:val="432A1217"/>
    <w:rsid w:val="43307E11"/>
    <w:rsid w:val="433237B2"/>
    <w:rsid w:val="434442C8"/>
    <w:rsid w:val="435018A1"/>
    <w:rsid w:val="435E7A42"/>
    <w:rsid w:val="438C3708"/>
    <w:rsid w:val="439F229A"/>
    <w:rsid w:val="43A044FF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0F3A01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63E7D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E66FB2"/>
    <w:rsid w:val="4DE82D2A"/>
    <w:rsid w:val="4DF36049"/>
    <w:rsid w:val="4E2E44B5"/>
    <w:rsid w:val="4E4A7541"/>
    <w:rsid w:val="4E4C150B"/>
    <w:rsid w:val="4E5122A9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D07B2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F360B"/>
    <w:rsid w:val="4F8F7453"/>
    <w:rsid w:val="4F911872"/>
    <w:rsid w:val="4F951480"/>
    <w:rsid w:val="4FAC303A"/>
    <w:rsid w:val="4FB54E8E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CE4A5A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E066C6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3C16DA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D52C6"/>
    <w:rsid w:val="55F674E6"/>
    <w:rsid w:val="55FB55C5"/>
    <w:rsid w:val="55FC6F38"/>
    <w:rsid w:val="56226FF5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3968F1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CF7A63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5C0E82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5C60EC"/>
    <w:rsid w:val="60690D8E"/>
    <w:rsid w:val="60691717"/>
    <w:rsid w:val="60783761"/>
    <w:rsid w:val="6086255C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E364A"/>
    <w:rsid w:val="67967D6E"/>
    <w:rsid w:val="679F6B13"/>
    <w:rsid w:val="67C77AFB"/>
    <w:rsid w:val="67DD79B6"/>
    <w:rsid w:val="67DF1901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AD6BF3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594684"/>
    <w:rsid w:val="696F26AE"/>
    <w:rsid w:val="697D65C5"/>
    <w:rsid w:val="69877444"/>
    <w:rsid w:val="6992608B"/>
    <w:rsid w:val="699451C2"/>
    <w:rsid w:val="69AC6EAA"/>
    <w:rsid w:val="69B1626F"/>
    <w:rsid w:val="69EB1780"/>
    <w:rsid w:val="69EC5884"/>
    <w:rsid w:val="6A0171F6"/>
    <w:rsid w:val="6A1C481A"/>
    <w:rsid w:val="6A2D585D"/>
    <w:rsid w:val="6A2E7F6E"/>
    <w:rsid w:val="6A3656CE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E64B7"/>
    <w:rsid w:val="6C64581A"/>
    <w:rsid w:val="6C6475C8"/>
    <w:rsid w:val="6C8A14A1"/>
    <w:rsid w:val="6C9C1E8E"/>
    <w:rsid w:val="6CA01AB8"/>
    <w:rsid w:val="6CA54605"/>
    <w:rsid w:val="6CBF19A5"/>
    <w:rsid w:val="6CCC4A03"/>
    <w:rsid w:val="6CED5810"/>
    <w:rsid w:val="6CF3201F"/>
    <w:rsid w:val="6D17288C"/>
    <w:rsid w:val="6D196605"/>
    <w:rsid w:val="6D1F0D27"/>
    <w:rsid w:val="6D302B94"/>
    <w:rsid w:val="6D30394E"/>
    <w:rsid w:val="6D4C011E"/>
    <w:rsid w:val="6DA24C20"/>
    <w:rsid w:val="6DB850B3"/>
    <w:rsid w:val="6DDF6AD5"/>
    <w:rsid w:val="6DF25C05"/>
    <w:rsid w:val="6DFD14D4"/>
    <w:rsid w:val="6E0252EB"/>
    <w:rsid w:val="6E0636F3"/>
    <w:rsid w:val="6E2214E9"/>
    <w:rsid w:val="6E301E58"/>
    <w:rsid w:val="6E436356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80045"/>
    <w:rsid w:val="6F9739F5"/>
    <w:rsid w:val="6FA523D2"/>
    <w:rsid w:val="6FEE1FCA"/>
    <w:rsid w:val="7002794D"/>
    <w:rsid w:val="70062C74"/>
    <w:rsid w:val="70076381"/>
    <w:rsid w:val="700C2D66"/>
    <w:rsid w:val="701337DF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8B3849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5C1784"/>
    <w:rsid w:val="757E0BB5"/>
    <w:rsid w:val="757F020E"/>
    <w:rsid w:val="75832D5B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0B3462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4152"/>
    <w:rsid w:val="7B91776F"/>
    <w:rsid w:val="7B963B66"/>
    <w:rsid w:val="7BB0239D"/>
    <w:rsid w:val="7BC410F7"/>
    <w:rsid w:val="7BC45E69"/>
    <w:rsid w:val="7BC9713C"/>
    <w:rsid w:val="7BE418FB"/>
    <w:rsid w:val="7BE94E67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24E1E"/>
    <w:rsid w:val="7D157C49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D16A88"/>
    <w:rsid w:val="7DD34BB2"/>
    <w:rsid w:val="7DDD767C"/>
    <w:rsid w:val="7DE12051"/>
    <w:rsid w:val="7DEC6514"/>
    <w:rsid w:val="7DFC32FA"/>
    <w:rsid w:val="7E1846B6"/>
    <w:rsid w:val="7E527BC8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15</Pages>
  <Words>10754</Words>
  <Characters>13997</Characters>
  <Lines>0</Lines>
  <Paragraphs>0</Paragraphs>
  <TotalTime>25</TotalTime>
  <ScaleCrop>false</ScaleCrop>
  <LinksUpToDate>false</LinksUpToDate>
  <CharactersWithSpaces>16657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2023-01-30T10:19:07Z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3F400ECB8A6B42649C7C6218D689F5AC</vt:lpwstr>
  </property>
  <property fmtid="{D5CDD505-2E9C-101B-9397-08002B2CF9AE}" pid="5" name="commondata">
    <vt:lpwstr>eyJjb3VudCI6NDAzLCJoZGlkIjoiNjdhMTMwNDYzZWIwOTU0NDRlYjIzNmI5NWQ1MzBlYjAiLCJ1c2VyQ291bnQiOjQwM30=</vt:lpwstr>
  </property>
</Properties>
</file>