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2022-2028全球及中国立式搅拌机行业研究及十四五规划分析报告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2022-2028全球及中国立式搅拌机行业研究及十四五规划分析报告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【报告图表数】：144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受新冠肺炎疫情等影响，QYResearch调研显示，2021年全球立式搅拌机市场规模大约为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生产层面，目前 是全球最大的立式搅拌机生产地区，占有大约 %的市场份额，之后是 ，占有大约 %的市场份额。目前全球市场，基本由 和 地区厂商主导，全球立式搅拌机头部厂商主要包括Doyle Equipment Manufacturing、AGI、EMT、Kason和Adams Fertilizer Equipment等，前三大厂商占有全球大约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本报告研究“十三五”期间全球及中国市场立式搅拌机的供给和需求情况，以及“十四五”期间行业发展预测。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重点分析全球主要地区立式搅拌机的产能、销量、收入和增长潜力，历史数据2017-2021年，预测数据2022-2028年。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着重分析立式搅拌机行业竞争格局，包括全球市场主要厂商竞争格局和中国本土市场主要厂商竞争格局，重点分析全球主要厂商立式搅拌机产能、销量、收入、价格和市场份额，全球立式搅拌机产地分布情况、中国立式搅拌机进出口情况以及行业并购情况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此外针对立式搅拌机行业产品分类、应用、行业政策、产业链、生产模式、销售模式、行业发展有利因素、不利因素和进入壁垒也做了详细分析。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Doyle Equipment Manufacturing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AGI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EMT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Kason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Adams Fertilizer Equipment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John R Boone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Heilig Mixing Technology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Kemutec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INDPRO Engineering Systems Pvt.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GIMAT Srl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CrustBuster/Speed King,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携成机械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手动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电动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气动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食品饮料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制药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第2章：全球市场供需情况、中国地区供需情况，包括主要地区立式搅拌机产量、销量、收入、价格及市场份额等；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第3章：全球主要地区和国家，立式搅拌机销量和销售收入，2017-2021，及预测2022到2028；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第4章：行业竞争格局分析，包括全球市场企业排名及市场份额、中国市场企业排名和份额、主要厂商立式搅拌机销量、收入、价格和市场份额等；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第5章：全球市场不同类型立式搅拌机销量、收入、价格及份额等；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第6章：全球市场不同应用立式搅拌机销量、收入、价格及份额等；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第9章：全球市场立式搅拌机主要厂商基本情况介绍，包括公司简介、立式搅拌机产品规格型号、销量、价格、收入及公司最新动态等；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第10章：中国市场立式搅拌机进出口情况分析；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第11章：中国市场立式搅拌机主要生产和消费地区分布；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立式搅拌机市场概述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立式搅拌机行业概述及统计范围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按照不同产品类型，立式搅拌机主要可以分为如下几个类别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不同产品类型立式搅拌机增长趋势2017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手动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电动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1.2.4 气动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从不同应用，立式搅拌机主要包括如下几个方面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不同应用立式搅拌机增长趋势2017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食品饮料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制药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立式搅拌机行业发展总体概况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立式搅拌机行业发展主要特点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1.4.3 立式搅拌机行业发展影响因素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全球立式搅拌机供需现状及预测（2017-2028）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全球立式搅拌机产能、产量、产能利用率及发展趋势（2017-2028）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全球立式搅拌机产量、需求量及发展趋势（2017-2028）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全球主要地区立式搅拌机产量及发展趋势（2017-2028）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中国立式搅拌机供需现状及预测（2017-2028）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中国立式搅拌机产能、产量、产能利用率及发展趋势（2017-2028）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中国立式搅拌机产量、市场需求量及发展趋势（2017-2028）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中国立式搅拌机产能和产量占全球的比重（2017-2028）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全球立式搅拌机销量及收入（2017-2028）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全球市场立式搅拌机收入（2017-2028）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全球市场立式搅拌机销量（2017-2028）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全球市场立式搅拌机价格趋势（2017-2028）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中国立式搅拌机销量及收入（2017-2028）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中国市场立式搅拌机收入（2017-2028）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中国市场立式搅拌机销量（2017-2028）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2.4.3 中国市场立式搅拌机销量和收入占全球的比重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全球立式搅拌机主要地区分析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全球主要地区立式搅拌机市场规模分析：2017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全球主要地区立式搅拌机销售收入及市场份额（2017-2022年）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全球主要地区立式搅拌机销售收入预测（2023-2028年）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全球主要地区立式搅拌机销量分析：2017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全球主要地区立式搅拌机销量及市场份额（2017-2022年）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全球主要地区立式搅拌机销量及市场份额预测（2023-2028）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北美（美国和加拿大）立式搅拌机销量（2017-2028）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北美（美国和加拿大）立式搅拌机收入（2017-2028）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3.4.1 欧洲（德国、英国、法国和意大利等国家）立式搅拌机销量（2017-2028）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3.4.2 欧洲（德国、英国、法国和意大利等国家）立式搅拌机收入（2017-2028）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3.5.1 亚太（中国、日本、韩国、中国台湾、印度和东南亚等）立式搅拌机销量（2017-2028）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3.5.2 亚太（中国、日本、韩国、中国台湾、印度和东南亚等）立式搅拌机收入（2017-2028）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拉美地区（墨西哥、巴西等国家）立式搅拌机销量（2017-2028）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拉美地区（墨西哥、巴西等国家）立式搅拌机收入（2017-2028）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3.7.1 中东及非洲（土耳其、沙特等国家）立式搅拌机销量（2017-2028）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3.7.2 中东及非洲（土耳其、沙特等国家）立式搅拌机收入（2017-2028）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全球市场主要厂商立式搅拌机产能市场份额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全球市场主要厂商立式搅拌机销量（2017-2022）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4.1.3 全球市场主要厂商立式搅拌机销售收入（2017-2022）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4.1.4 全球市场主要厂商立式搅拌机销售价格（2017-2022）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4.1.5 2021年全球主要生产商立式搅拌机收入排名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中国市场主要厂商立式搅拌机销量（2017-2022）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中国市场主要厂商立式搅拌机销售收入（2017-2022）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4.2.3 中国市场主要厂商立式搅拌机销售价格（2017-2022）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4.2.4 2021年中国主要生产商立式搅拌机收入排名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全球主要厂商立式搅拌机产地分布及商业化日期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全球主要厂商立式搅拌机产品类型列表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立式搅拌机行业集中度、竞争程度分析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4.5.1 立式搅拌机行业集中度分析：全球头部厂商份额（Top 5）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4.5.2 全球立式搅拌机第一梯队、第二梯队和第三梯队生产商（品牌）及市场份额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不同产品类型立式搅拌机分析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全球市场不同产品类型立式搅拌机销量（2017-2028）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全球市场不同产品类型立式搅拌机销量及市场份额（2017-2022）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全球市场不同产品类型立式搅拌机销量预测（2023-2028）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全球市场不同产品类型立式搅拌机收入（2017-2028）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全球市场不同产品类型立式搅拌机收入及市场份额（2017-2022）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全球市场不同产品类型立式搅拌机收入预测（2023-2028）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全球市场不同产品类型立式搅拌机价格走势（2017-2028）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中国市场不同产品类型立式搅拌机销量（2017-2028）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中国市场不同产品类型立式搅拌机销量及市场份额（2017-2022）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中国市场不同产品类型立式搅拌机销量预测（2023-2028）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中国市场不同产品类型立式搅拌机收入（2017-2028）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中国市场不同产品类型立式搅拌机收入及市场份额（2017-2022）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中国市场不同产品类型立式搅拌机收入预测（2023-2028）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不同应用立式搅拌机分析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全球市场不同应用立式搅拌机销量（2017-2028）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全球市场不同应用立式搅拌机销量及市场份额（2017-2022）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全球市场不同应用立式搅拌机销量预测（2023-2028）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全球市场不同应用立式搅拌机收入（2017-2028）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全球市场不同应用立式搅拌机收入及市场份额（2017-2022）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全球市场不同应用立式搅拌机收入预测（2023-2028）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全球市场不同应用立式搅拌机价格走势（2017-2028）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6.4 中国市场不同应用立式搅拌机销量（2017-2028）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6.4.1 中国市场不同应用立式搅拌机销量及市场份额（2017-2022）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6.4.2 中国市场不同应用立式搅拌机销量预测（2023-2028）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6.5 中国市场不同应用立式搅拌机收入（2017-2028）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6.5.1 中国市场不同应用立式搅拌机收入及市场份额（2017-2022）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6.5.2 中国市场不同应用立式搅拌机收入预测（2023-2028）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立式搅拌机行业发展趋势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立式搅拌机行业主要驱动因素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立式搅拌机中国企业SWOT分析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中国立式搅拌机行业政策环境分析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立式搅拌机行业产业链简介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立式搅拌机行业供应链分析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立式搅拌机主要原料及供应情况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立式搅拌机行业主要下游客户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立式搅拌机行业采购模式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立式搅拌机行业生产模式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立式搅拌机行业销售模式及销售渠道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全球市场主要立式搅拌机厂商简介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Doyle Equipment Manufacturing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9.1.1 Doyle Equipment Manufacturing基本信息、立式搅拌机生产基地、销售区域、竞争对手及市场地位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9.1.2 Doyle Equipment Manufacturing立式搅拌机产品规格、参数及市场应用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9.1.3 Doyle Equipment Manufacturing立式搅拌机销量、收入、价格及毛利率（2017-2022）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9.1.4 Doyle Equipment Manufacturing公司简介及主要业务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9.1.5 Doyle Equipment Manufacturing企业最新动态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AGI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AGI基本信息、立式搅拌机生产基地、销售区域、竞争对手及市场地位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AGI立式搅拌机产品规格、参数及市场应用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9.2.3 AGI立式搅拌机销量、收入、价格及毛利率（2017-2022）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9.2.4 AGI公司简介及主要业务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9.2.5 AGI企业最新动态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EMT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9.3.1 EMT基本信息、立式搅拌机生产基地、销售区域、竞争对手及市场地位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9.3.2 EMT立式搅拌机产品规格、参数及市场应用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9.3.3 EMT立式搅拌机销量、收入、价格及毛利率（2017-2022）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9.3.4 EMT公司简介及主要业务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9.3.5 EMT企业最新动态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Kason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9.4.1 Kason基本信息、立式搅拌机生产基地、销售区域、竞争对手及市场地位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9.4.2 Kason立式搅拌机产品规格、参数及市场应用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9.4.3 Kason立式搅拌机销量、收入、价格及毛利率（2017-2022）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9.4.4 Kason公司简介及主要业务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9.4.5 Kason企业最新动态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9.5 Adams Fertilizer Equipment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9.5.1 Adams Fertilizer Equipment基本信息、立式搅拌机生产基地、销售区域、竞争对手及市场地位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9.5.2 Adams Fertilizer Equipment立式搅拌机产品规格、参数及市场应用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9.5.3 Adams Fertilizer Equipment立式搅拌机销量、收入、价格及毛利率（2017-2022）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9.5.4 Adams Fertilizer Equipment公司简介及主要业务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9.5.5 Adams Fertilizer Equipment企业最新动态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9.6 John R Boone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9.6.1 John R Boone基本信息、立式搅拌机生产基地、销售区域、竞争对手及市场地位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9.6.2 John R Boone立式搅拌机产品规格、参数及市场应用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9.6.3 John R Boone立式搅拌机销量、收入、价格及毛利率（2017-2022）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9.6.4 John R Boone公司简介及主要业务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9.6.5 John R Boone企业最新动态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9.7 Heilig Mixing Technology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9.7.1 Heilig Mixing Technology基本信息、立式搅拌机生产基地、销售区域、竞争对手及市场地位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9.7.2 Heilig Mixing Technology立式搅拌机产品规格、参数及市场应用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9.7.3 Heilig Mixing Technology立式搅拌机销量、收入、价格及毛利率（2017-2022）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9.7.4 Heilig Mixing Technology公司简介及主要业务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9.7.5 Heilig Mixing Technology企业最新动态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9.8 Kemutec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9.8.1 Kemutec基本信息、立式搅拌机生产基地、销售区域、竞争对手及市场地位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9.8.2 Kemutec立式搅拌机产品规格、参数及市场应用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9.8.3 Kemutec立式搅拌机销量、收入、价格及毛利率（2017-2022）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9.8.4 Kemutec公司简介及主要业务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9.8.5 Kemutec企业最新动态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9.9 INDPRO Engineering Systems Pvt.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9.9.1 INDPRO Engineering Systems Pvt. Ltd.基本信息、立式搅拌机生产基地、销售区域、竞争对手及市场地位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9.9.2 INDPRO Engineering Systems Pvt. Ltd.立式搅拌机产品规格、参数及市场应用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9.9.3 INDPRO Engineering Systems Pvt. Ltd.立式搅拌机销量、收入、价格及毛利率（2017-2022）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9.9.4 INDPRO Engineering Systems Pvt. Ltd.公司简介及主要业务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9.9.5 INDPRO Engineering Systems Pvt. Ltd.企业最新动态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9.10 GIMAT Srl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9.10.1 GIMAT Srl基本信息、立式搅拌机生产基地、销售区域、竞争对手及市场地位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9.10.2 GIMAT Srl立式搅拌机产品规格、参数及市场应用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9.10.3 GIMAT Srl立式搅拌机销量、收入、价格及毛利率（2017-2022）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9.10.4 GIMAT Srl公司简介及主要业务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9.10.5 GIMAT Srl企业最新动态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9.11 CrustBuster/Speed King,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9.11.1 CrustBuster/Speed King, Inc.基本信息、立式搅拌机生产基地、销售区域、竞争对手及市场地位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9.11.2 CrustBuster/Speed King, Inc.立式搅拌机产品规格、参数及市场应用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9.11.3 CrustBuster/Speed King, Inc.立式搅拌机销量、收入、价格及毛利率（2017-2022）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9.11.4 CrustBuster/Speed King, Inc.公司简介及主要业务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9.11.5 CrustBuster/Speed King, Inc.企业最新动态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9.12 携成机械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9.12.1 携成机械基本信息、立式搅拌机生产基地、销售区域、竞争对手及市场地位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9.12.2 携成机械立式搅拌机产品规格、参数及市场应用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9.12.3 携成机械立式搅拌机销量、收入、价格及毛利率（2017-2022）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9.12.4 携成机械公司简介及主要业务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9.12.5 携成机械企业最新动态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中国市场立式搅拌机产量、销量、进出口分析及未来趋势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中国市场立式搅拌机产量、销量、进出口分析及未来趋势（2017-2028）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中国市场立式搅拌机进出口贸易趋势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10.3 中国市场立式搅拌机主要进口来源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中国市场立式搅拌机主要出口目的地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中国市场立式搅拌机主要地区分布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中国立式搅拌机生产地区分布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中国立式搅拌机消费地区分布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4113619"/>
    <w:rsid w:val="04260351"/>
    <w:rsid w:val="0437593A"/>
    <w:rsid w:val="04386C8B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F73041"/>
    <w:rsid w:val="05F966C2"/>
    <w:rsid w:val="05FC12A3"/>
    <w:rsid w:val="06035F1C"/>
    <w:rsid w:val="06167900"/>
    <w:rsid w:val="061D24C6"/>
    <w:rsid w:val="064A5982"/>
    <w:rsid w:val="069B5247"/>
    <w:rsid w:val="06D4768D"/>
    <w:rsid w:val="06D77F68"/>
    <w:rsid w:val="07056945"/>
    <w:rsid w:val="070C1165"/>
    <w:rsid w:val="072560B6"/>
    <w:rsid w:val="07262C3C"/>
    <w:rsid w:val="072B7BD7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C58A1"/>
    <w:rsid w:val="09D153F7"/>
    <w:rsid w:val="09D869C9"/>
    <w:rsid w:val="0A2D054E"/>
    <w:rsid w:val="0A4B20AA"/>
    <w:rsid w:val="0A4C4EA4"/>
    <w:rsid w:val="0A7A79B9"/>
    <w:rsid w:val="0A7B248C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4368F"/>
    <w:rsid w:val="0B574C09"/>
    <w:rsid w:val="0B877131"/>
    <w:rsid w:val="0BAD1470"/>
    <w:rsid w:val="0BB83BDA"/>
    <w:rsid w:val="0BE0715B"/>
    <w:rsid w:val="0BF84018"/>
    <w:rsid w:val="0BFC713A"/>
    <w:rsid w:val="0C005441"/>
    <w:rsid w:val="0C071439"/>
    <w:rsid w:val="0C221EB1"/>
    <w:rsid w:val="0C403987"/>
    <w:rsid w:val="0C4442B8"/>
    <w:rsid w:val="0C567B21"/>
    <w:rsid w:val="0C7F08F1"/>
    <w:rsid w:val="0C863DA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D93BDF"/>
    <w:rsid w:val="0DE74F5C"/>
    <w:rsid w:val="0E1F1DAC"/>
    <w:rsid w:val="0E4B301C"/>
    <w:rsid w:val="0E655D5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1A1DC7"/>
    <w:rsid w:val="0F311A88"/>
    <w:rsid w:val="0F3F0B7A"/>
    <w:rsid w:val="0F580B65"/>
    <w:rsid w:val="0F6C5737"/>
    <w:rsid w:val="0F7953B8"/>
    <w:rsid w:val="0F7B295E"/>
    <w:rsid w:val="0FA10E8C"/>
    <w:rsid w:val="0FCB06E2"/>
    <w:rsid w:val="0FF72425"/>
    <w:rsid w:val="10124A74"/>
    <w:rsid w:val="1035778F"/>
    <w:rsid w:val="10505052"/>
    <w:rsid w:val="1081305B"/>
    <w:rsid w:val="10824F16"/>
    <w:rsid w:val="10842309"/>
    <w:rsid w:val="10897D5B"/>
    <w:rsid w:val="10D02315"/>
    <w:rsid w:val="10DB000D"/>
    <w:rsid w:val="10F400FA"/>
    <w:rsid w:val="10F5437A"/>
    <w:rsid w:val="10F91BED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6F222F"/>
    <w:rsid w:val="12705F04"/>
    <w:rsid w:val="12733E3A"/>
    <w:rsid w:val="12837B81"/>
    <w:rsid w:val="128D34EA"/>
    <w:rsid w:val="12B12D75"/>
    <w:rsid w:val="12D2223E"/>
    <w:rsid w:val="132D4C2B"/>
    <w:rsid w:val="13382063"/>
    <w:rsid w:val="13431746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BA34BF"/>
    <w:rsid w:val="13C85226"/>
    <w:rsid w:val="13D855BA"/>
    <w:rsid w:val="13DE4296"/>
    <w:rsid w:val="13E24F5C"/>
    <w:rsid w:val="13E72163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B2276"/>
    <w:rsid w:val="15492F97"/>
    <w:rsid w:val="155D6032"/>
    <w:rsid w:val="15657929"/>
    <w:rsid w:val="15A004B8"/>
    <w:rsid w:val="15BE6552"/>
    <w:rsid w:val="15C6060D"/>
    <w:rsid w:val="15F76AF0"/>
    <w:rsid w:val="16067414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14146D"/>
    <w:rsid w:val="17280D79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E1D58"/>
    <w:rsid w:val="1A711B64"/>
    <w:rsid w:val="1A876D8A"/>
    <w:rsid w:val="1A9A4AA1"/>
    <w:rsid w:val="1AA926E6"/>
    <w:rsid w:val="1AF87BE6"/>
    <w:rsid w:val="1AFF6500"/>
    <w:rsid w:val="1B102A82"/>
    <w:rsid w:val="1B501024"/>
    <w:rsid w:val="1B63636A"/>
    <w:rsid w:val="1B6759A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94EAF"/>
    <w:rsid w:val="1D4A1CCE"/>
    <w:rsid w:val="1DBB16FD"/>
    <w:rsid w:val="1DBE4EE8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632F11"/>
    <w:rsid w:val="21B00C7A"/>
    <w:rsid w:val="21C67CBD"/>
    <w:rsid w:val="21C8311F"/>
    <w:rsid w:val="21ED553C"/>
    <w:rsid w:val="21F42280"/>
    <w:rsid w:val="22106FD4"/>
    <w:rsid w:val="2215007F"/>
    <w:rsid w:val="222F6313"/>
    <w:rsid w:val="22347A73"/>
    <w:rsid w:val="223632DF"/>
    <w:rsid w:val="225A2ECA"/>
    <w:rsid w:val="225C4D23"/>
    <w:rsid w:val="22823F9C"/>
    <w:rsid w:val="2291083F"/>
    <w:rsid w:val="229F0AC2"/>
    <w:rsid w:val="22B840FD"/>
    <w:rsid w:val="22CD4F43"/>
    <w:rsid w:val="22D861F3"/>
    <w:rsid w:val="22E87B5F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56D9E"/>
    <w:rsid w:val="23AA67BB"/>
    <w:rsid w:val="23AB06D1"/>
    <w:rsid w:val="23B62B06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7C6CA9"/>
    <w:rsid w:val="26842F7C"/>
    <w:rsid w:val="26A06719"/>
    <w:rsid w:val="26A1316E"/>
    <w:rsid w:val="26C75DE3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B56DF2"/>
    <w:rsid w:val="28C16C02"/>
    <w:rsid w:val="28D72149"/>
    <w:rsid w:val="28F276E4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A7700"/>
    <w:rsid w:val="2AC91900"/>
    <w:rsid w:val="2ACF155D"/>
    <w:rsid w:val="2AF245A1"/>
    <w:rsid w:val="2AF97473"/>
    <w:rsid w:val="2B0551C9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80367"/>
    <w:rsid w:val="2C9A687C"/>
    <w:rsid w:val="2CC011CB"/>
    <w:rsid w:val="2CD82CFD"/>
    <w:rsid w:val="2CF22721"/>
    <w:rsid w:val="2D006AE6"/>
    <w:rsid w:val="2D017E77"/>
    <w:rsid w:val="2D0C6FCC"/>
    <w:rsid w:val="2D215E65"/>
    <w:rsid w:val="2D3C47AB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30125C"/>
    <w:rsid w:val="314427E3"/>
    <w:rsid w:val="3147257B"/>
    <w:rsid w:val="315B6A33"/>
    <w:rsid w:val="31C32E27"/>
    <w:rsid w:val="31C95924"/>
    <w:rsid w:val="31DA6D11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BA5E0B"/>
    <w:rsid w:val="32E72793"/>
    <w:rsid w:val="32F91961"/>
    <w:rsid w:val="331523E7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826F9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293570"/>
    <w:rsid w:val="3B3C5FAA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F66C0A"/>
    <w:rsid w:val="3D263123"/>
    <w:rsid w:val="3D427E5A"/>
    <w:rsid w:val="3D6A37EA"/>
    <w:rsid w:val="3D784558"/>
    <w:rsid w:val="3D7E0E7E"/>
    <w:rsid w:val="3D814A1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96368"/>
    <w:rsid w:val="3F07249A"/>
    <w:rsid w:val="3F151A75"/>
    <w:rsid w:val="3F1D0F74"/>
    <w:rsid w:val="3F85693A"/>
    <w:rsid w:val="3F91340A"/>
    <w:rsid w:val="3FA96407"/>
    <w:rsid w:val="3FAB2C43"/>
    <w:rsid w:val="3FAB3612"/>
    <w:rsid w:val="3FC05C11"/>
    <w:rsid w:val="3FFC636A"/>
    <w:rsid w:val="402A12A4"/>
    <w:rsid w:val="40560217"/>
    <w:rsid w:val="40806B5C"/>
    <w:rsid w:val="40B52DA7"/>
    <w:rsid w:val="40BE2CC7"/>
    <w:rsid w:val="410B3DE1"/>
    <w:rsid w:val="4111384C"/>
    <w:rsid w:val="411621CA"/>
    <w:rsid w:val="411D3D7E"/>
    <w:rsid w:val="412258F3"/>
    <w:rsid w:val="414A40EF"/>
    <w:rsid w:val="414D1F22"/>
    <w:rsid w:val="41585D86"/>
    <w:rsid w:val="417B1175"/>
    <w:rsid w:val="41866303"/>
    <w:rsid w:val="41971DC1"/>
    <w:rsid w:val="41A87A0C"/>
    <w:rsid w:val="41CB4AB7"/>
    <w:rsid w:val="41D60C7F"/>
    <w:rsid w:val="41DA3FB8"/>
    <w:rsid w:val="423D6442"/>
    <w:rsid w:val="426D66E1"/>
    <w:rsid w:val="42746848"/>
    <w:rsid w:val="42784962"/>
    <w:rsid w:val="428A414B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8852E9"/>
    <w:rsid w:val="45CD5860"/>
    <w:rsid w:val="45E30407"/>
    <w:rsid w:val="45F04B27"/>
    <w:rsid w:val="45F94BE4"/>
    <w:rsid w:val="460427FF"/>
    <w:rsid w:val="46046775"/>
    <w:rsid w:val="461913B7"/>
    <w:rsid w:val="46437ED3"/>
    <w:rsid w:val="465059BC"/>
    <w:rsid w:val="46524241"/>
    <w:rsid w:val="467712DF"/>
    <w:rsid w:val="468B1807"/>
    <w:rsid w:val="46925B5D"/>
    <w:rsid w:val="469A6CC1"/>
    <w:rsid w:val="46C44E88"/>
    <w:rsid w:val="46CC117B"/>
    <w:rsid w:val="46CE32A7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A11C34"/>
    <w:rsid w:val="47A23261"/>
    <w:rsid w:val="47A36FA7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FD767C"/>
    <w:rsid w:val="50FF6925"/>
    <w:rsid w:val="51586515"/>
    <w:rsid w:val="519F7CEC"/>
    <w:rsid w:val="51A702DD"/>
    <w:rsid w:val="51B80743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7108B7"/>
    <w:rsid w:val="53877C13"/>
    <w:rsid w:val="53B8298E"/>
    <w:rsid w:val="53DA5D06"/>
    <w:rsid w:val="540505F8"/>
    <w:rsid w:val="54062852"/>
    <w:rsid w:val="540B5BDD"/>
    <w:rsid w:val="54203B0B"/>
    <w:rsid w:val="543D2333"/>
    <w:rsid w:val="54636575"/>
    <w:rsid w:val="54693F7A"/>
    <w:rsid w:val="54AD6566"/>
    <w:rsid w:val="54BE3E6C"/>
    <w:rsid w:val="54C10C99"/>
    <w:rsid w:val="54CE71CD"/>
    <w:rsid w:val="54D77E12"/>
    <w:rsid w:val="551672AC"/>
    <w:rsid w:val="551C7529"/>
    <w:rsid w:val="551E4C5A"/>
    <w:rsid w:val="5541273A"/>
    <w:rsid w:val="55573BDA"/>
    <w:rsid w:val="55574379"/>
    <w:rsid w:val="55790ADF"/>
    <w:rsid w:val="55814A74"/>
    <w:rsid w:val="558D4CDC"/>
    <w:rsid w:val="55DE621D"/>
    <w:rsid w:val="55EB6857"/>
    <w:rsid w:val="560C41D3"/>
    <w:rsid w:val="561B5D29"/>
    <w:rsid w:val="563A66A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05B2F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D01E6B"/>
    <w:rsid w:val="59EA5EEF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C26D8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932C1E"/>
    <w:rsid w:val="5E961773"/>
    <w:rsid w:val="5EB866E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A6EB5"/>
    <w:rsid w:val="5FCE7211"/>
    <w:rsid w:val="5FE505D1"/>
    <w:rsid w:val="5FF273F0"/>
    <w:rsid w:val="60055A6E"/>
    <w:rsid w:val="600A6DFF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D5726F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151E2"/>
    <w:rsid w:val="63393E6E"/>
    <w:rsid w:val="633D54AB"/>
    <w:rsid w:val="63574035"/>
    <w:rsid w:val="63735576"/>
    <w:rsid w:val="6378346C"/>
    <w:rsid w:val="637A21EF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AD03EB"/>
    <w:rsid w:val="64EF11D0"/>
    <w:rsid w:val="64F471A3"/>
    <w:rsid w:val="65191766"/>
    <w:rsid w:val="65311216"/>
    <w:rsid w:val="65335183"/>
    <w:rsid w:val="653B52BE"/>
    <w:rsid w:val="654C6C5A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0FE6E81"/>
    <w:rsid w:val="712D0709"/>
    <w:rsid w:val="71520601"/>
    <w:rsid w:val="716150E9"/>
    <w:rsid w:val="71690B59"/>
    <w:rsid w:val="71724AB3"/>
    <w:rsid w:val="717E0935"/>
    <w:rsid w:val="717E56EC"/>
    <w:rsid w:val="71804DBB"/>
    <w:rsid w:val="71AB1AA6"/>
    <w:rsid w:val="71B263C8"/>
    <w:rsid w:val="71BF79E1"/>
    <w:rsid w:val="71CA4930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961754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92976"/>
    <w:rsid w:val="73EE5800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1905AE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43BFC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427AD"/>
    <w:rsid w:val="7C892290"/>
    <w:rsid w:val="7CDB455B"/>
    <w:rsid w:val="7CF20131"/>
    <w:rsid w:val="7CF30BD7"/>
    <w:rsid w:val="7CFA3335"/>
    <w:rsid w:val="7D324F51"/>
    <w:rsid w:val="7D402B12"/>
    <w:rsid w:val="7D725AC4"/>
    <w:rsid w:val="7D883850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1043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2022-03-07T09:20:07Z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BB8177DE86EB4023A7238D5804783C55</vt:lpwstr>
  </property>
</Properties>
</file>