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十四五规划-全球及中国柔性石墨卷材行业研究及十四五规划分析报告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十四五规划-全球及中国柔性石墨卷材行业研究及十四五规划分析报告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受新冠肺炎疫情等影响，2022年全球柔性石墨卷材市场规模大约为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是全球最大的柔性石墨卷材生产地区，占有大约 %的市场份额，之后是 ，占有大约 %的市场份额。目前全球市场，基本由 和 地区厂商主导，全球柔性石墨卷材头部厂商主要包括SGL Carbon、GrafTech、美尔森Mersen、Toyo Tanso和Nippon Graphite等，前三大厂商占有全球大约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本报告研究“十三五”期间全球及中国市场柔性石墨卷材的供给和需求情况，以及“十四五”期间行业发展预测。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重点分析全球主要地区柔性石墨卷材的产能、销量、收入和增长潜力，历史数据2018-2022年，预测数据2023-2029年。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柔性石墨卷材行业竞争格局，包括全球市场主要厂商竞争格局和中国本土市场主要厂商竞争格局，重点分析全球主要厂商柔性石墨卷材产能、销量、收入、价格和市场份额，全球柔性石墨卷材产地分布情况、中国柔性石墨卷材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此外针对柔性石墨卷材行业产品分类、应用、行业政策、产业链、生产模式、销售模式、行业发展有利因素、不利因素和进入壁垒也做了详细分析。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SGL Carbon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GrafTech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美尔森Mersen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Toyo Tanso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Nippon Graphite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宜昌新成石墨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阎鑫石墨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海达石墨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宁波鹏诺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青岛祥泰碳素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青岛持久高新材料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普通型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低硫型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发电机设备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电子材料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石油和化工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汽车用品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第2章：全球市场供需情况、中国地区供需情况，包括主要地区柔性石墨卷材产量、销量、收入、价格及市场份额等；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第3章：全球主要地区和国家，柔性石墨卷材销量和销售收入，2018-2022，及预测2023到2029；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第4章：行业竞争格局分析，包括全球市场企业排名及市场份额、中国市场企业排名和份额、主要厂商柔性石墨卷材销量、收入、价格和市场份额等；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第5章：全球市场不同类型柔性石墨卷材销量、收入、价格及份额等；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第6章：全球市场不同应用柔性石墨卷材销量、收入、价格及份额等；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第9章：全球市场柔性石墨卷材主要厂商基本情况介绍，包括公司简介、柔性石墨卷材产品规格型号、销量、价格、收入及公司最新动态等；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第10章：中国市场柔性石墨卷材进出口情况分析；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第11章：中国市场柔性石墨卷材主要生产和消费地区分布；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柔性石墨卷材市场概述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柔性石墨卷材行业概述及统计范围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按照不同产品类型，柔性石墨卷材主要可以分为如下几个类别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不同产品类型柔性石墨卷材规模增长趋势2018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普通型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低硫型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其它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从不同应用，柔性石墨卷材主要包括如下几个方面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不同应用柔性石墨卷材规模增长趋势2018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发电机设备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电子材料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石油和化工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汽车用品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其它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柔性石墨卷材行业发展总体概况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柔性石墨卷材行业发展主要特点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柔性石墨卷材行业发展影响因素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全球柔性石墨卷材供需现状及预测（2018-2029）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全球柔性石墨卷材产能、产量、产能利用率及发展趋势（2018-2029）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全球柔性石墨卷材产量、需求量及发展趋势（2018-2029）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全球主要地区柔性石墨卷材产量及发展趋势（2018-2029）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中国柔性石墨卷材供需现状及预测（2018-2029）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中国柔性石墨卷材产能、产量、产能利用率及发展趋势（2018-2029）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中国柔性石墨卷材产量、市场需求量及发展趋势（2018-2029）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中国柔性石墨卷材产能和产量占全球的比重（2018-2029）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全球柔性石墨卷材销量及收入（2018-2029）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全球市场柔性石墨卷材收入（2018-2029）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全球市场柔性石墨卷材销量（2018-2029）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全球市场柔性石墨卷材价格趋势（2018-2029）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中国柔性石墨卷材销量及收入（2018-2029）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中国市场柔性石墨卷材收入（2018-2029）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中国市场柔性石墨卷材销量（2018-2029）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中国市场柔性石墨卷材销量和收入占全球的比重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全球柔性石墨卷材主要地区分析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全球主要地区柔性石墨卷材市场规模分析：2018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全球主要地区柔性石墨卷材销售收入及市场份额（2018-2023年）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全球主要地区柔性石墨卷材销售收入预测（2024-2029）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全球主要地区柔性石墨卷材销量分析：2018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全球主要地区柔性石墨卷材销量及市场份额（2018-2023年）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全球主要地区柔性石墨卷材销量及市场份额预测（2024-2029）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北美（美国和加拿大）柔性石墨卷材销量（2018-2029）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北美（美国和加拿大）柔性石墨卷材收入（2018-2029）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欧洲（德国、英国、法国和意大利等国家）柔性石墨卷材销量（2018-2029）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欧洲（德国、英国、法国和意大利等国家）柔性石墨卷材收入（2018-2029）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亚太（中国、日本、韩国、中国台湾、印度和东南亚等）柔性石墨卷材销量（2018-2029）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亚太（中国、日本、韩国、中国台湾、印度和东南亚等）柔性石墨卷材收入（2018-2029）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拉美地区（墨西哥、巴西等国家）柔性石墨卷材销量（2018-2029）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拉美地区（墨西哥、巴西等国家）柔性石墨卷材收入（2018-2029）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中东及非洲（土耳其、沙特等国家）柔性石墨卷材销量（2018-2029）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中东及非洲（土耳其、沙特等国家）柔性石墨卷材收入（2018-2029）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全球市场主要厂商柔性石墨卷材产能市场份额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全球市场主要厂商柔性石墨卷材销量（2018-2023）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全球市场主要厂商柔性石墨卷材销售收入（2018-2023）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全球市场主要厂商柔性石墨卷材销售价格（2018-2023）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2022年全球主要生产商柔性石墨卷材收入排名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中国市场主要厂商柔性石墨卷材销量（2018-2023）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中国市场主要厂商柔性石墨卷材销售收入（2018-2023）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中国市场主要厂商柔性石墨卷材销售价格（2018-2023）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2022年中国主要生产商柔性石墨卷材收入排名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全球主要厂商柔性石墨卷材总部及产地分布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全球主要厂商柔性石墨卷材商业化日期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全球主要厂商柔性石墨卷材产品类型及应用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柔性石墨卷材行业集中度、竞争程度分析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柔性石墨卷材行业集中度分析：全球头部厂商份额（Top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全球柔性石墨卷材第一梯队、第二梯队和第三梯队生产商（品牌）及市场份额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不同产品类型柔性石墨卷材分析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全球市场不同产品类型柔性石墨卷材销量（2018-2029）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全球市场不同产品类型柔性石墨卷材销量及市场份额（2018-2023）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全球市场不同产品类型柔性石墨卷材销量预测（2024-2029）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全球市场不同产品类型柔性石墨卷材收入（2018-2029）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全球市场不同产品类型柔性石墨卷材收入及市场份额（2018-2023）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全球市场不同产品类型柔性石墨卷材收入预测（2024-2029）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全球市场不同产品类型柔性石墨卷材价格走势（2018-2029）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中国市场不同产品类型柔性石墨卷材销量（2018-2029）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中国市场不同产品类型柔性石墨卷材销量及市场份额（2018-2023）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中国市场不同产品类型柔性石墨卷材销量预测（2024-2029）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中国市场不同产品类型柔性石墨卷材收入（2018-2029）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中国市场不同产品类型柔性石墨卷材收入及市场份额（2018-2023）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中国市场不同产品类型柔性石墨卷材收入预测（2024-2029）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不同应用柔性石墨卷材分析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全球市场不同应用柔性石墨卷材销量（2018-2029）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全球市场不同应用柔性石墨卷材销量及市场份额（2018-2023）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全球市场不同应用柔性石墨卷材销量预测（2024-2029）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全球市场不同应用柔性石墨卷材收入（2018-2029）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全球市场不同应用柔性石墨卷材收入及市场份额（2018-2023）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全球市场不同应用柔性石墨卷材收入预测（2024-2029）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全球市场不同应用柔性石墨卷材价格走势（2018-2029）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中国市场不同应用柔性石墨卷材销量（2018-2029）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中国市场不同应用柔性石墨卷材销量及市场份额（2018-2023）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中国市场不同应用柔性石墨卷材销量预测（2024-2029）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中国市场不同应用柔性石墨卷材收入（2018-2029）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中国市场不同应用柔性石墨卷材收入及市场份额（2018-2023）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中国市场不同应用柔性石墨卷材收入预测（2024-2029）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柔性石墨卷材行业发展趋势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柔性石墨卷材行业主要驱动因素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柔性石墨卷材中国企业SWOT分析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中国柔性石墨卷材行业政策环境分析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柔性石墨卷材行业产业链简介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柔性石墨卷材行业供应链分析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柔性石墨卷材主要原料及供应情况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柔性石墨卷材行业主要下游客户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柔性石墨卷材行业采购模式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柔性石墨卷材行业生产模式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柔性石墨卷材行业销售模式及销售渠道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全球市场主要柔性石墨卷材厂商简介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SGL Carbon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SGL Carbon基本信息、柔性石墨卷材生产基地、销售区域、竞争对手及市场地位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SGL Carbon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SGL Carbon 柔性石墨卷材销量、收入、价格及毛利率（2018-2023）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SGL Carbon公司简介及主要业务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SGL Carbon企业最新动态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GrafTech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GrafTech基本信息、柔性石墨卷材生产基地、销售区域、竞争对手及市场地位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GrafTech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GrafTech 柔性石墨卷材销量、收入、价格及毛利率（2018-2023）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GrafTech公司简介及主要业务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GrafTech企业最新动态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美尔森Mersen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美尔森Mersen基本信息、柔性石墨卷材生产基地、销售区域、竞争对手及市场地位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美尔森Mersen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美尔森Mersen 柔性石墨卷材销量、收入、价格及毛利率（2018-2023）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美尔森Mersen公司简介及主要业务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美尔森Mersen企业最新动态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Toyo Tanso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Toyo Tanso基本信息、柔性石墨卷材生产基地、销售区域、竞争对手及市场地位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Toyo Tanso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Toyo Tanso 柔性石墨卷材销量、收入、价格及毛利率（2018-2023）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Toyo Tanso公司简介及主要业务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Toyo Tanso企业最新动态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Nippon Graphite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Nippon Graphite基本信息、柔性石墨卷材生产基地、销售区域、竞争对手及市场地位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Nippon Graphite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Nippon Graphite 柔性石墨卷材销量、收入、价格及毛利率（2018-2023）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Nippon Graphite公司简介及主要业务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Nippon Graphite企业最新动态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宜昌新成石墨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宜昌新成石墨基本信息、柔性石墨卷材生产基地、销售区域、竞争对手及市场地位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宜昌新成石墨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宜昌新成石墨 柔性石墨卷材销量、收入、价格及毛利率（2018-2023）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宜昌新成石墨公司简介及主要业务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宜昌新成石墨企业最新动态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阎鑫石墨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阎鑫石墨基本信息、柔性石墨卷材生产基地、销售区域、竞争对手及市场地位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阎鑫石墨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阎鑫石墨 柔性石墨卷材销量、收入、价格及毛利率（2018-2023）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阎鑫石墨公司简介及主要业务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阎鑫石墨企业最新动态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海达石墨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海达石墨基本信息、柔性石墨卷材生产基地、销售区域、竞争对手及市场地位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海达石墨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海达石墨 柔性石墨卷材销量、收入、价格及毛利率（2018-2023）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海达石墨公司简介及主要业务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海达石墨企业最新动态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宁波鹏诺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宁波鹏诺基本信息、柔性石墨卷材生产基地、销售区域、竞争对手及市场地位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宁波鹏诺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宁波鹏诺 柔性石墨卷材销量、收入、价格及毛利率（2018-2023）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宁波鹏诺公司简介及主要业务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宁波鹏诺企业最新动态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青岛祥泰碳素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青岛祥泰碳素基本信息、柔性石墨卷材生产基地、销售区域、竞争对手及市场地位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青岛祥泰碳素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青岛祥泰碳素 柔性石墨卷材销量、收入、价格及毛利率（2018-2023）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青岛祥泰碳素公司简介及主要业务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青岛祥泰碳素企业最新动态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青岛持久高新材料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青岛持久高新材料基本信息、 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青岛持久高新材料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青岛持久高新材料 柔性石墨卷材销量、收入、价格及毛利率（2018-2023）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青岛持久高新材料公司简介及主要业务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青岛持久高新材料企业最新动态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中国市场柔性石墨卷材产量、销量、进出口分析及未来趋势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中国市场柔性石墨卷材产量、销量、进出口分析及未来趋势（2018-2029）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中国市场柔性石墨卷材进出口贸易趋势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中国市场柔性石墨卷材主要进口来源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中国市场柔性石墨卷材主要出口目的地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中国市场柔性石墨卷材主要地区分布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中国柔性石墨卷材生产地区分布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中国柔性石墨卷材消费地区分布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全球不同产品类型柔性石墨卷材增长趋势2018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不同应用柔性石墨卷材增长趋势2018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柔性石墨卷材行业发展主要特点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柔性石墨卷材行业发展有利因素分析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柔性石墨卷材行业发展不利因素分析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进入柔性石墨卷材行业壁垒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全球主要地区柔性石墨卷材产量（吨）：2018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全球主要地区柔性石墨卷材产量（2018-2023）&amp;（吨）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全球主要地区柔性石墨卷材产量市场份额（2018-2023）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全球主要地区柔性石墨卷材产量（2024-2029）&amp;（吨）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全球主要地区柔性石墨卷材销售收入（百万美元）：2018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全球主要地区柔性石墨卷材销售收入（2018-2023）&amp;（百万美元）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全球主要地区柔性石墨卷材销售收入市场份额（2018-2023）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全球主要地区柔性石墨卷材收入（2024-2029）&amp;（百万美元）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全球主要地区柔性石墨卷材收入市场份额（2024-2029）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全球主要地区柔性石墨卷材销量（吨）：2018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全球主要地区柔性石墨卷材销量（2018-2023）&amp;（吨）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全球主要地区柔性石墨卷材销量市场份额（2018-2023）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全球主要地区柔性石墨卷材销量（2024-2029）&amp;（吨）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全球主要地区柔性石墨卷材销量份额（2024-2029）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北美柔性石墨卷材基本情况分析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欧洲柔性石墨卷材基本情况分析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亚太地区柔性石墨卷材基本情况分析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拉美地区柔性石墨卷材基本情况分析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中东及非洲柔性石墨卷材基本情况分析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全球市场主要厂商柔性石墨卷材产能（2022-2023）&amp;（吨）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全球市场主要厂商柔性石墨卷材销量（2018-2023）&amp;（吨）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全球市场主要厂商柔性石墨卷材销量市场份额（2018-2023）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全球市场主要厂商柔性石墨卷材销售收入（2018-2023）&amp;（百万美元）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全球市场主要厂商柔性石墨卷材销售收入市场份额（2018-2023）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全球市场主要厂商柔性石墨卷材销售价格（2018-2023）&amp;（美元/吨）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2022年全球主要生产商柔性石墨卷材收入排名（百万美元）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中国市场主要厂商柔性石墨卷材销量（2018-2023）&amp;（吨）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中国市场主要厂商柔性石墨卷材销量市场份额（2018-2023）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中国市场主要厂商柔性石墨卷材销售收入（2018-2023）&amp;（百万美元）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中国市场主要厂商柔性石墨卷材销售收入市场份额（2018-2023）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中国市场主要厂商柔性石墨卷材销售价格（2018-2023）&amp;（美元/吨）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2022年中国主要生产商柔性石墨卷材收入排名（百万美元）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全球主要厂商柔性石墨卷材总部及产地分布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全球主要厂商柔性石墨卷材商业化日期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全球主要厂商柔性石墨卷材产品类型及应用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2022年全球柔性石墨卷材主要厂商市场地位（第一梯队、第二梯队和第三梯队）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全球不同产品类型柔性石墨卷材销量（2018-2023年）&amp;（吨）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全球不同产品类型柔性石墨卷材销量市场份额（2018-2023）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全球不同产品类型柔性石墨卷材销量预测（2024-2029）&amp;（吨）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全球市场不同产品类型柔性石墨卷材销量市场份额预测（2024-2029）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全球不同产品类型柔性石墨卷材收入（2018-2023年）&amp;（百万美元）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全球不同产品类型柔性石墨卷材收入市场份额（2018-2023）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全球不同产品类型柔性石墨卷材收入预测（2024-2029）&amp;（百万美元）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全球不同产品类型柔性石墨卷材收入市场份额预测（2024-2029）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中国不同产品类型柔性石墨卷材销量（2018-2023年）&amp;（吨）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中国不同产品类型柔性石墨卷材销量市场份额（2018-2023）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中国不同产品类型柔性石墨卷材销量预测（2024-2029）&amp;（吨）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中国不同产品类型柔性石墨卷材销量市场份额预测（2024-2029）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中国不同产品类型柔性石墨卷材收入（2018-2023年）&amp;（百万美元）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中国不同产品类型柔性石墨卷材收入市场份额（2018-2023）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中国不同产品类型柔性石墨卷材收入预测（2024-2029）&amp;（百万美元）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中国不同产品类型柔性石墨卷材收入市场份额预测（2024-2029）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全球不同应用柔性石墨卷材销量（2018-2023年）&amp;（吨）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全球不同应用柔性石墨卷材销量市场份额（2018-2023）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全球不同应用柔性石墨卷材销量预测（2024-2029）&amp;（吨）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全球市场不同应用柔性石墨卷材销量市场份额预测（2024-2029）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全球不同应用柔性石墨卷材收入（2018-2023年）&amp;（百万美元）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全球不同应用柔性石墨卷材收入市场份额（2018-2023）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全球不同应用柔性石墨卷材收入预测（2024-2029）&amp;（百万美元）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全球不同应用柔性石墨卷材收入市场份额预测（2024-2029）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中国不同应用柔性石墨卷材销量（2018-2023年）&amp;（吨）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中国不同应用柔性石墨卷材销量市场份额（2018-2023）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中国不同应用柔性石墨卷材销量预测（2024-2029）&amp;（吨）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中国不同应用柔性石墨卷材销量市场份额预测（2024-2029）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中国不同应用柔性石墨卷材收入（2018-2023年）&amp;（百万美元）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中国不同应用柔性石墨卷材收入市场份额（2018-2023）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中国不同应用柔性石墨卷材收入预测（2024-2029）&amp;（百万美元）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中国不同应用柔性石墨卷材收入市场份额预测（2024-2029）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柔性石墨卷材行业技术发展趋势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柔性石墨卷材行业主要驱动因素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柔性石墨卷材行业供应链分析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柔性石墨卷材上游原料供应商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柔性石墨卷材行业主要下游客户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柔性石墨卷材行业典型经销商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SGL Carbon 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SGL Carbon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SGL Carbon 柔性石墨卷材销量（吨）、收入（百万美元）、价格（美元/吨）及毛利率（2018-2023）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SGL Carbon公司简介及主要业务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SGL Carbon企业最新动态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GrafTech 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GrafTech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GrafTech 柔性石墨卷材销量（吨）、收入（百万美元）、价格（美元/吨）及毛利率（2018-2023）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GrafTech公司简介及主要业务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GrafTech企业最新动态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美尔森Mersen 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美尔森Mersen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美尔森Mersen 柔性石墨卷材销量（吨）、收入（百万美元）、价格（美元/吨）及毛利率（2018-2023）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美尔森Mersen公司简介及主要业务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美尔森Mersen企业最新动态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Toyo Tanso 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Toyo Tanso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Toyo Tanso 柔性石墨卷材销量（吨）、收入（百万美元）、价格（美元/吨）及毛利率（2018-2023）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Toyo Tanso公司简介及主要业务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Toyo Tanso企业最新动态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Nippon Graphite 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Nippon Graphite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Nippon Graphite 柔性石墨卷材销量（吨）、收入（百万美元）、价格（美元/吨）及毛利率（2018-2023）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Nippon Graphite公司简介及主要业务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Nippon Graphite企业最新动态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宜昌新成石墨 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宜昌新成石墨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宜昌新成石墨 柔性石墨卷材销量（吨）、收入（百万美元）、价格（美元/吨）及毛利率（2018-2023）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宜昌新成石墨公司简介及主要业务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宜昌新成石墨企业最新动态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阎鑫石墨 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阎鑫石墨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阎鑫石墨 柔性石墨卷材销量（吨）、收入（百万美元）、价格（美元/吨）及毛利率（2018-2023）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阎鑫石墨公司简介及主要业务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阎鑫石墨企业最新动态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海达石墨 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海达石墨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海达石墨 柔性石墨卷材销量（吨）、收入（百万美元）、价格（美元/吨）及毛利率（2018-2023）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海达石墨公司简介及主要业务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海达石墨企业最新动态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宁波鹏诺 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宁波鹏诺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宁波鹏诺 柔性石墨卷材销量（吨）、收入（百万美元）、价格（美元/吨）及毛利率（2018-2023）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宁波鹏诺公司简介及主要业务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宁波鹏诺企业最新动态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青岛祥泰碳素 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青岛祥泰碳素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青岛祥泰碳素 柔性石墨卷材销量（吨）、收入（百万美元）、价格（美元/吨）及毛利率（2018-2023）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青岛祥泰碳素公司简介及主要业务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青岛祥泰碳素企业最新动态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青岛持久高新材料 柔性石墨卷材生产基地、销售区域、竞争对手及市场地位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青岛持久高新材料 柔性石墨卷材产品规格、参数及市场应用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青岛持久高新材料 柔性石墨卷材销量（吨）、收入（百万美元）、价格（美元/吨）及毛利率（2018-2023）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青岛持久高新材料公司简介及主要业务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青岛持久高新材料企业最新动态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中国市场柔性石墨卷材产量、销量、进出口（2018-2023年）&amp;（吨）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中国市场柔性石墨卷材产量、销量、进出口预测（2024-2029）&amp;（吨）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中国市场柔性石墨卷材进出口贸易趋势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中国市场柔性石墨卷材主要进口来源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中国市场柔性石墨卷材主要出口目的地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中国柔性石墨卷材生产地区分布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中国柔性石墨卷材消费地区分布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柔性石墨卷材产品图片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全球不同产品类型柔性石墨卷材规模2018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全球不同产品类型柔性石墨卷材市场份额2022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普通型产品图片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低硫型产品图片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其它产品图片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全球不同应用柔性石墨卷材规模2018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全球不同应用柔性石墨卷材市场份额2022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发电机设备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电子材料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石油和化工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汽车用品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其它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全球柔性石墨卷材产能、产量、产能利用率及发展趋势（2018-2029）&amp;（吨）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全球柔性石墨卷材产量、需求量及发展趋势（2018-2029）&amp;（吨）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全球主要地区柔性石墨卷材产量规模：2018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全球主要地区柔性石墨卷材产量市场份额（2018-2029）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中国柔性石墨卷材产能、产量、产能利用率及发展趋势（2018-2029）&amp;（吨）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中国柔性石墨卷材产量、市场需求量及发展趋势（2018-2029）&amp;（吨）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中国柔性石墨卷材总产能占全球比重（2018-2029）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中国柔性石墨卷材总产量占全球比重（2018-2029）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全球柔性石墨卷材市场收入及增长率:（2018-2029）&amp;（百万美元）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全球市场柔性石墨卷材市场规模：2018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全球市场柔性石墨卷材销量及增长率（2018-2029）&amp;（吨）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全球市场柔性石墨卷材价格趋势（2018-2029）&amp;（美元/吨）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中国柔性石墨卷材市场收入及增长率:（2018-2029）&amp;（百万美元）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中国市场柔性石墨卷材市场规模：2018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中国市场柔性石墨卷材销量及增长率（2018-2029）&amp;（吨）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中国市场柔性石墨卷材销量占全球比重（2018-2029）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中国柔性石墨卷材收入占全球比重（2018-2029）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全球主要地区柔性石墨卷材销售收入规模：2018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全球主要地区柔性石墨卷材销售收入市场份额（2018-2023）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全球主要地区柔性石墨卷材销售收入市场份额（2018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全球主要地区柔性石墨卷材收入市场份额（2024-2029）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北美（美国和加拿大）柔性石墨卷材销量（2018-2029）&amp;（吨）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北美（美国和加拿大）柔性石墨卷材销量份额（2018-2029）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北美（美国和加拿大）柔性石墨卷材收入（2018-2029）&amp;（百万美元）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北美（美国和加拿大）柔性石墨卷材收入份额（2018-2029）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欧洲（德国、英国、法国和意大利等国家）柔性石墨卷材销量（2018-2029）&amp;（吨）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欧洲（德国、英国、法国和意大利等国家）柔性石墨卷材销量份额（2018-2029）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欧洲（德国、英国、法国和意大利等国家）柔性石墨卷材收入（2018-2029）&amp;（百万美元）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欧洲（德国、英国、法国和意大利等国家）柔性石墨卷材收入份额（2018-2029）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亚太（中国、日本、韩国、中国台湾、印度和东南亚等）柔性石墨卷材销量（2018-2029）&amp;（吨）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亚太（中国、日本、韩国、中国台湾、印度和东南亚等）柔性石墨卷材销量份额（2018-2029）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亚太（中国、日本、韩国、中国台湾、印度和东南亚等）柔性石墨卷材收入（2018-2029）&amp;（百万美元）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亚太（中国、日本、韩国、中国台湾、印度和东南亚等）柔性石墨卷材收入份额（2018-2029）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拉美地区（墨西哥、巴西等国家）柔性石墨卷材销量（2018-2029）&amp;（吨）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拉美地区（墨西哥、巴西等国家）柔性石墨卷材销量份额（2018-2029）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拉美地区（墨西哥、巴西等国家）柔性石墨卷材收入（2018-2029）&amp;（百万美元）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拉美地区（墨西哥、巴西等国家）柔性石墨卷材收入份额（2018-2029）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中东及非洲（土耳其、沙特等国家）柔性石墨卷材销量（2018-2029）&amp;（吨）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中东及非洲（土耳其、沙特等国家）柔性石墨卷材销量份额（2018-2029）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中东及非洲（土耳其、沙特等国家）柔性石墨卷材收入（2018-2029）&amp;（百万美元）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中东及非洲（土耳其、沙特等国家）柔性石墨卷材收入份额（2018-2029）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2022年全球市场主要厂商柔性石墨卷材销量市场份额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2022年全球市场主要厂商柔性石墨卷材收入市场份额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2022年中国市场主要厂商柔性石墨卷材销量市场份额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2022年中国市场主要厂商柔性石墨卷材收入市场份额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2022年全球前五大生产商柔性石墨卷材市场份额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全球柔性石墨卷材第一梯队、第二梯队和第三梯队生产商（品牌）及市场份额（2022）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全球不同产品类型柔性石墨卷材价格走势（2018-2029）&amp;（美元/吨）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全球不同应用柔性石墨卷材价格走势（2018-2029）&amp;（美元/吨）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柔性石墨卷材中国企业SWOT分析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柔性石墨卷材产业链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柔性石墨卷材行业采购模式分析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柔性石墨卷材行业生产模式分析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柔性石墨卷材行业销售模式分析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E4NCwiaGRpZCI6IjY3YTEzMDQ2M2ViMDk1NDQ0ZWIyMzZiOTVkNTMwZWIwIiwidXNlckNvdW50Ijo1MTg0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52F76"/>
    <w:rsid w:val="00E865C2"/>
    <w:rsid w:val="00E973EC"/>
    <w:rsid w:val="00EF5BA2"/>
    <w:rsid w:val="00F907CF"/>
    <w:rsid w:val="00FA00A3"/>
    <w:rsid w:val="00FC3E1B"/>
    <w:rsid w:val="01011432"/>
    <w:rsid w:val="01050F2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05F15"/>
    <w:rsid w:val="015754F6"/>
    <w:rsid w:val="015772A4"/>
    <w:rsid w:val="016465E1"/>
    <w:rsid w:val="01672D40"/>
    <w:rsid w:val="016A6FD7"/>
    <w:rsid w:val="017442FA"/>
    <w:rsid w:val="01787946"/>
    <w:rsid w:val="0179755F"/>
    <w:rsid w:val="017B5688"/>
    <w:rsid w:val="017D4F5C"/>
    <w:rsid w:val="017E0CD4"/>
    <w:rsid w:val="01892352"/>
    <w:rsid w:val="01910A08"/>
    <w:rsid w:val="019D55FE"/>
    <w:rsid w:val="01A3100D"/>
    <w:rsid w:val="01A4698D"/>
    <w:rsid w:val="01B12E58"/>
    <w:rsid w:val="01B51143"/>
    <w:rsid w:val="01B85F94"/>
    <w:rsid w:val="01B91D0C"/>
    <w:rsid w:val="01BB7833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4C35ED"/>
    <w:rsid w:val="0250441F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4056C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2B6C3A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569EC"/>
    <w:rsid w:val="03A82039"/>
    <w:rsid w:val="03B409DD"/>
    <w:rsid w:val="03B94E08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746CC"/>
    <w:rsid w:val="03DF1EFE"/>
    <w:rsid w:val="03E05C76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43713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EE7F1F"/>
    <w:rsid w:val="04F129B0"/>
    <w:rsid w:val="04F217BD"/>
    <w:rsid w:val="04F82B4C"/>
    <w:rsid w:val="04F9361E"/>
    <w:rsid w:val="050643F9"/>
    <w:rsid w:val="05091CAE"/>
    <w:rsid w:val="05092FAB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1B09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448C8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86320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A273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667380"/>
    <w:rsid w:val="06744454"/>
    <w:rsid w:val="067A09FA"/>
    <w:rsid w:val="067A5541"/>
    <w:rsid w:val="067A5F0E"/>
    <w:rsid w:val="067E6679"/>
    <w:rsid w:val="0687687D"/>
    <w:rsid w:val="068A3C77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EE2458"/>
    <w:rsid w:val="06F7130D"/>
    <w:rsid w:val="06FA1737"/>
    <w:rsid w:val="07050D55"/>
    <w:rsid w:val="070D6D82"/>
    <w:rsid w:val="0717375D"/>
    <w:rsid w:val="071A41EC"/>
    <w:rsid w:val="071D4AEC"/>
    <w:rsid w:val="072145DC"/>
    <w:rsid w:val="072639A0"/>
    <w:rsid w:val="072916E2"/>
    <w:rsid w:val="072B545A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8A2181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258D6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2799E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A6F07"/>
    <w:rsid w:val="09ED4C49"/>
    <w:rsid w:val="09FB55B8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590531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9092D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81AF7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584344"/>
    <w:rsid w:val="0B633415"/>
    <w:rsid w:val="0B696551"/>
    <w:rsid w:val="0B6C6C61"/>
    <w:rsid w:val="0B6E1DBA"/>
    <w:rsid w:val="0B705B32"/>
    <w:rsid w:val="0B753148"/>
    <w:rsid w:val="0B7849E6"/>
    <w:rsid w:val="0B786794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27EF8"/>
    <w:rsid w:val="0BB43C70"/>
    <w:rsid w:val="0BB974D9"/>
    <w:rsid w:val="0BC00066"/>
    <w:rsid w:val="0BC07420"/>
    <w:rsid w:val="0BC65752"/>
    <w:rsid w:val="0BCB720C"/>
    <w:rsid w:val="0BCF0AAA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7325E"/>
    <w:rsid w:val="0C2D285A"/>
    <w:rsid w:val="0C3443D2"/>
    <w:rsid w:val="0C3E60D7"/>
    <w:rsid w:val="0C3E79DE"/>
    <w:rsid w:val="0C4274C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9B273A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1534"/>
    <w:rsid w:val="0D41495E"/>
    <w:rsid w:val="0D447276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37F7"/>
    <w:rsid w:val="0E76520D"/>
    <w:rsid w:val="0E772D33"/>
    <w:rsid w:val="0E796AAB"/>
    <w:rsid w:val="0E813BB2"/>
    <w:rsid w:val="0E835B7C"/>
    <w:rsid w:val="0E83792A"/>
    <w:rsid w:val="0E883192"/>
    <w:rsid w:val="0E8C2C83"/>
    <w:rsid w:val="0E8C4A31"/>
    <w:rsid w:val="0E94340C"/>
    <w:rsid w:val="0E984B91"/>
    <w:rsid w:val="0EA2285E"/>
    <w:rsid w:val="0EA33B28"/>
    <w:rsid w:val="0EA53D44"/>
    <w:rsid w:val="0EA55AF2"/>
    <w:rsid w:val="0EAC0C2F"/>
    <w:rsid w:val="0EAF4BC3"/>
    <w:rsid w:val="0EB14497"/>
    <w:rsid w:val="0EBB5316"/>
    <w:rsid w:val="0EC44971"/>
    <w:rsid w:val="0ECA7307"/>
    <w:rsid w:val="0ECB205A"/>
    <w:rsid w:val="0ED05760"/>
    <w:rsid w:val="0ED71A24"/>
    <w:rsid w:val="0EDB59B8"/>
    <w:rsid w:val="0EDD3455"/>
    <w:rsid w:val="0EDD34DE"/>
    <w:rsid w:val="0EE02FCE"/>
    <w:rsid w:val="0EE52393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3F7CF5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372FC"/>
    <w:rsid w:val="0F546B75"/>
    <w:rsid w:val="0F5F2145"/>
    <w:rsid w:val="0F5F5CA1"/>
    <w:rsid w:val="0F607C6B"/>
    <w:rsid w:val="0F655282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1B22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93038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70644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0C84"/>
    <w:rsid w:val="11366ED6"/>
    <w:rsid w:val="113675B4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646FD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D0492"/>
    <w:rsid w:val="125F245C"/>
    <w:rsid w:val="1264737E"/>
    <w:rsid w:val="126857B5"/>
    <w:rsid w:val="12687563"/>
    <w:rsid w:val="12744159"/>
    <w:rsid w:val="1279351E"/>
    <w:rsid w:val="127B54E8"/>
    <w:rsid w:val="128125DB"/>
    <w:rsid w:val="12851EC3"/>
    <w:rsid w:val="12880169"/>
    <w:rsid w:val="1296784C"/>
    <w:rsid w:val="129E2F84"/>
    <w:rsid w:val="12A27DCD"/>
    <w:rsid w:val="12AB56A1"/>
    <w:rsid w:val="12AB5A1E"/>
    <w:rsid w:val="12B502CE"/>
    <w:rsid w:val="12B91B6C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85187"/>
    <w:rsid w:val="133C10D2"/>
    <w:rsid w:val="134358DA"/>
    <w:rsid w:val="134A606D"/>
    <w:rsid w:val="134E6759"/>
    <w:rsid w:val="13511DA5"/>
    <w:rsid w:val="13517FF7"/>
    <w:rsid w:val="135B0E75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B660AC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065285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70602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5735F"/>
    <w:rsid w:val="15FA4976"/>
    <w:rsid w:val="1606331B"/>
    <w:rsid w:val="160B6B83"/>
    <w:rsid w:val="160C5454"/>
    <w:rsid w:val="161812A0"/>
    <w:rsid w:val="16210154"/>
    <w:rsid w:val="16223ECC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357F5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AA639C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15B36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0D7B"/>
    <w:rsid w:val="172D48D7"/>
    <w:rsid w:val="17334576"/>
    <w:rsid w:val="173914CE"/>
    <w:rsid w:val="173B3498"/>
    <w:rsid w:val="173E0892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96410"/>
    <w:rsid w:val="179B5CE4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85587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7583F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A3BC0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90B8D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65454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40CB2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DD03C2"/>
    <w:rsid w:val="1AE23C2A"/>
    <w:rsid w:val="1AE45BF4"/>
    <w:rsid w:val="1AEC41AC"/>
    <w:rsid w:val="1AF220BF"/>
    <w:rsid w:val="1AF916A0"/>
    <w:rsid w:val="1AFA0F74"/>
    <w:rsid w:val="1B0D0CA7"/>
    <w:rsid w:val="1B102525"/>
    <w:rsid w:val="1B140288"/>
    <w:rsid w:val="1B1464DA"/>
    <w:rsid w:val="1B1A7868"/>
    <w:rsid w:val="1B23671D"/>
    <w:rsid w:val="1B244243"/>
    <w:rsid w:val="1B245FF1"/>
    <w:rsid w:val="1B291859"/>
    <w:rsid w:val="1B2E0C1E"/>
    <w:rsid w:val="1B34418A"/>
    <w:rsid w:val="1B351FAC"/>
    <w:rsid w:val="1B422063"/>
    <w:rsid w:val="1B4346C9"/>
    <w:rsid w:val="1B4A3CA9"/>
    <w:rsid w:val="1B4B4899"/>
    <w:rsid w:val="1B4D5548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BE6445"/>
    <w:rsid w:val="1BC53330"/>
    <w:rsid w:val="1BC7354C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9F0025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EC0D90"/>
    <w:rsid w:val="1CF00444"/>
    <w:rsid w:val="1CF0262F"/>
    <w:rsid w:val="1CF540E9"/>
    <w:rsid w:val="1CFA525B"/>
    <w:rsid w:val="1CFE11EF"/>
    <w:rsid w:val="1CFF5EAA"/>
    <w:rsid w:val="1D0C4F8F"/>
    <w:rsid w:val="1D104A7F"/>
    <w:rsid w:val="1D1125A5"/>
    <w:rsid w:val="1D152095"/>
    <w:rsid w:val="1D17405F"/>
    <w:rsid w:val="1D1A58FD"/>
    <w:rsid w:val="1D1F75A0"/>
    <w:rsid w:val="1D210A3A"/>
    <w:rsid w:val="1D214EDE"/>
    <w:rsid w:val="1D232A04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3687A"/>
    <w:rsid w:val="1DFB128B"/>
    <w:rsid w:val="1DFC3255"/>
    <w:rsid w:val="1DFE521F"/>
    <w:rsid w:val="1E0345E3"/>
    <w:rsid w:val="1E0908B0"/>
    <w:rsid w:val="1E1B36DB"/>
    <w:rsid w:val="1E1D2535"/>
    <w:rsid w:val="1E222CBC"/>
    <w:rsid w:val="1E2248BA"/>
    <w:rsid w:val="1E234C86"/>
    <w:rsid w:val="1E2527AC"/>
    <w:rsid w:val="1E28404A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31769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04B68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B33C8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ED72F9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9542D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070A1"/>
    <w:rsid w:val="20F621DE"/>
    <w:rsid w:val="20FC3C98"/>
    <w:rsid w:val="21004E0A"/>
    <w:rsid w:val="21025026"/>
    <w:rsid w:val="21090163"/>
    <w:rsid w:val="21132D8F"/>
    <w:rsid w:val="211663DC"/>
    <w:rsid w:val="2118069A"/>
    <w:rsid w:val="211B1C44"/>
    <w:rsid w:val="212154AC"/>
    <w:rsid w:val="21221225"/>
    <w:rsid w:val="212349E5"/>
    <w:rsid w:val="21244F9D"/>
    <w:rsid w:val="212705E9"/>
    <w:rsid w:val="212E1977"/>
    <w:rsid w:val="213056EF"/>
    <w:rsid w:val="213408D0"/>
    <w:rsid w:val="21380082"/>
    <w:rsid w:val="213845A4"/>
    <w:rsid w:val="2144119B"/>
    <w:rsid w:val="214473ED"/>
    <w:rsid w:val="21451D01"/>
    <w:rsid w:val="21464F13"/>
    <w:rsid w:val="214E3DC8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39C1"/>
    <w:rsid w:val="2197576F"/>
    <w:rsid w:val="219C4B33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E0F4D"/>
    <w:rsid w:val="21BF0821"/>
    <w:rsid w:val="21C01B6C"/>
    <w:rsid w:val="21D05231"/>
    <w:rsid w:val="21D749C3"/>
    <w:rsid w:val="21E32762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114DC"/>
    <w:rsid w:val="22225160"/>
    <w:rsid w:val="22244B28"/>
    <w:rsid w:val="22280ABD"/>
    <w:rsid w:val="2229302F"/>
    <w:rsid w:val="222A65E3"/>
    <w:rsid w:val="222F1E4B"/>
    <w:rsid w:val="22327245"/>
    <w:rsid w:val="22340741"/>
    <w:rsid w:val="2238098F"/>
    <w:rsid w:val="22394A78"/>
    <w:rsid w:val="224A27E1"/>
    <w:rsid w:val="2250591D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378F"/>
    <w:rsid w:val="22A75620"/>
    <w:rsid w:val="22AD7794"/>
    <w:rsid w:val="22AE0FC2"/>
    <w:rsid w:val="22AF4D3A"/>
    <w:rsid w:val="22B10AB2"/>
    <w:rsid w:val="22B20386"/>
    <w:rsid w:val="22B42350"/>
    <w:rsid w:val="22B645B0"/>
    <w:rsid w:val="22B67E76"/>
    <w:rsid w:val="22BC725E"/>
    <w:rsid w:val="22BD1205"/>
    <w:rsid w:val="22CF0F38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B417D"/>
    <w:rsid w:val="231F5029"/>
    <w:rsid w:val="23201794"/>
    <w:rsid w:val="232A43C0"/>
    <w:rsid w:val="232C754C"/>
    <w:rsid w:val="23332CA9"/>
    <w:rsid w:val="23452FA8"/>
    <w:rsid w:val="23455745"/>
    <w:rsid w:val="234D1C9C"/>
    <w:rsid w:val="234F5D16"/>
    <w:rsid w:val="23502079"/>
    <w:rsid w:val="235356C5"/>
    <w:rsid w:val="23563407"/>
    <w:rsid w:val="235C6C70"/>
    <w:rsid w:val="23607DE2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9D4B92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533D"/>
    <w:rsid w:val="240371E6"/>
    <w:rsid w:val="2407580F"/>
    <w:rsid w:val="240C2364"/>
    <w:rsid w:val="24125580"/>
    <w:rsid w:val="241536E8"/>
    <w:rsid w:val="241F1A4B"/>
    <w:rsid w:val="24264B88"/>
    <w:rsid w:val="2429467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47FE9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749B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2C4420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53B30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13EFB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DE174A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75541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72D69"/>
    <w:rsid w:val="27DA77F2"/>
    <w:rsid w:val="27DC037F"/>
    <w:rsid w:val="27DE2C9A"/>
    <w:rsid w:val="27E233B7"/>
    <w:rsid w:val="27E2526A"/>
    <w:rsid w:val="27EC00AA"/>
    <w:rsid w:val="27EE00B2"/>
    <w:rsid w:val="27F12250"/>
    <w:rsid w:val="27F37477"/>
    <w:rsid w:val="27F60D15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4952E9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0E9D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F039B6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37F8A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A1DB7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12DBE"/>
    <w:rsid w:val="2A62672D"/>
    <w:rsid w:val="2A691C72"/>
    <w:rsid w:val="2A6C52BE"/>
    <w:rsid w:val="2A6D1762"/>
    <w:rsid w:val="2A7228D5"/>
    <w:rsid w:val="2A726D79"/>
    <w:rsid w:val="2A834AE2"/>
    <w:rsid w:val="2A84085A"/>
    <w:rsid w:val="2A846AAC"/>
    <w:rsid w:val="2A8820F8"/>
    <w:rsid w:val="2A8B3997"/>
    <w:rsid w:val="2A8D5961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2254D"/>
    <w:rsid w:val="2B256796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437B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27B5A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4D7629"/>
    <w:rsid w:val="2D5269EE"/>
    <w:rsid w:val="2D5473F4"/>
    <w:rsid w:val="2D5F5B52"/>
    <w:rsid w:val="2D601C8D"/>
    <w:rsid w:val="2D6B7AAF"/>
    <w:rsid w:val="2D6D3827"/>
    <w:rsid w:val="2D742E08"/>
    <w:rsid w:val="2D766B80"/>
    <w:rsid w:val="2D8017AD"/>
    <w:rsid w:val="2D855015"/>
    <w:rsid w:val="2D892E82"/>
    <w:rsid w:val="2D8D7A26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10657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450300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4F58DB"/>
    <w:rsid w:val="2F503401"/>
    <w:rsid w:val="2F517346"/>
    <w:rsid w:val="2F526238"/>
    <w:rsid w:val="2F544F8C"/>
    <w:rsid w:val="2F5702EB"/>
    <w:rsid w:val="2F594063"/>
    <w:rsid w:val="2F5E78CC"/>
    <w:rsid w:val="2F68699C"/>
    <w:rsid w:val="2F6C023B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A20E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B0F91"/>
    <w:rsid w:val="30CC23DC"/>
    <w:rsid w:val="30D616E4"/>
    <w:rsid w:val="30D81900"/>
    <w:rsid w:val="30D84C78"/>
    <w:rsid w:val="30DA7426"/>
    <w:rsid w:val="30DF67EA"/>
    <w:rsid w:val="30E67B79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3D5EBE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B6DE3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2E1CAB"/>
    <w:rsid w:val="33352BEA"/>
    <w:rsid w:val="33386686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45FB2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9767B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6E45E1"/>
    <w:rsid w:val="35747E49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244CD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50AA1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178A5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7D2D2D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34D9D"/>
    <w:rsid w:val="36F4271E"/>
    <w:rsid w:val="36FA25D0"/>
    <w:rsid w:val="36FB2B1D"/>
    <w:rsid w:val="36FD3E6E"/>
    <w:rsid w:val="3701395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6F1E40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3452D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76B0F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02168"/>
    <w:rsid w:val="38602906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0285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0FC9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A7DF4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6D130B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AF722D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B3E99"/>
    <w:rsid w:val="3BAE1BDB"/>
    <w:rsid w:val="3BAE5737"/>
    <w:rsid w:val="3BB16FD5"/>
    <w:rsid w:val="3BB5094F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D6FA3"/>
    <w:rsid w:val="3C2F4ACA"/>
    <w:rsid w:val="3C335C3C"/>
    <w:rsid w:val="3C3416BF"/>
    <w:rsid w:val="3C3E2F5F"/>
    <w:rsid w:val="3C452863"/>
    <w:rsid w:val="3C455B7B"/>
    <w:rsid w:val="3C522566"/>
    <w:rsid w:val="3C575DCE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4F4CF8"/>
    <w:rsid w:val="3D595B76"/>
    <w:rsid w:val="3D6C58AA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0505D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65190"/>
    <w:rsid w:val="3E4D1237"/>
    <w:rsid w:val="3E5201BC"/>
    <w:rsid w:val="3E5325C6"/>
    <w:rsid w:val="3E55633E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94239"/>
    <w:rsid w:val="3E8A1B82"/>
    <w:rsid w:val="3E8E21C5"/>
    <w:rsid w:val="3E8F7AA2"/>
    <w:rsid w:val="3E9230EE"/>
    <w:rsid w:val="3E94330A"/>
    <w:rsid w:val="3E974BA8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3E28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1677D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1721C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55117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77B80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0F2CA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02E61"/>
    <w:rsid w:val="42426BD9"/>
    <w:rsid w:val="42470693"/>
    <w:rsid w:val="42507548"/>
    <w:rsid w:val="4258222A"/>
    <w:rsid w:val="425B7C9B"/>
    <w:rsid w:val="42644DA1"/>
    <w:rsid w:val="426B4382"/>
    <w:rsid w:val="42707BEA"/>
    <w:rsid w:val="427342EC"/>
    <w:rsid w:val="427C5579"/>
    <w:rsid w:val="427C658F"/>
    <w:rsid w:val="427F1BDB"/>
    <w:rsid w:val="42815953"/>
    <w:rsid w:val="428A37DB"/>
    <w:rsid w:val="428B4A24"/>
    <w:rsid w:val="428C42F8"/>
    <w:rsid w:val="428E1E1E"/>
    <w:rsid w:val="42903DE8"/>
    <w:rsid w:val="42905B96"/>
    <w:rsid w:val="42916F69"/>
    <w:rsid w:val="42937435"/>
    <w:rsid w:val="42997141"/>
    <w:rsid w:val="429B74ED"/>
    <w:rsid w:val="429F227D"/>
    <w:rsid w:val="429F5DD9"/>
    <w:rsid w:val="42A258CA"/>
    <w:rsid w:val="42A72EE0"/>
    <w:rsid w:val="42A87384"/>
    <w:rsid w:val="42AD499A"/>
    <w:rsid w:val="42AE0712"/>
    <w:rsid w:val="42B911C3"/>
    <w:rsid w:val="42B94836"/>
    <w:rsid w:val="42BC698B"/>
    <w:rsid w:val="42C45840"/>
    <w:rsid w:val="42C65A5C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95949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117C9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A7763B"/>
    <w:rsid w:val="43AC6A00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ED0DC6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80293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21C9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1C7BB5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75D73"/>
    <w:rsid w:val="45CC5137"/>
    <w:rsid w:val="45CF4C28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80139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4C44CA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C7200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B75DE7"/>
    <w:rsid w:val="46C329DE"/>
    <w:rsid w:val="46C6602A"/>
    <w:rsid w:val="46C93D6D"/>
    <w:rsid w:val="46C978C9"/>
    <w:rsid w:val="46CE1383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2D789A"/>
    <w:rsid w:val="47370CD6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55EE6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76015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DF33D4"/>
    <w:rsid w:val="48E409EA"/>
    <w:rsid w:val="48EC3D42"/>
    <w:rsid w:val="48EE3617"/>
    <w:rsid w:val="48F86243"/>
    <w:rsid w:val="48FA3211"/>
    <w:rsid w:val="48FE0BF8"/>
    <w:rsid w:val="4901159C"/>
    <w:rsid w:val="490C1BAE"/>
    <w:rsid w:val="490C1CEF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21DF7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43F7B"/>
    <w:rsid w:val="49861AA1"/>
    <w:rsid w:val="49885819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62BE2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6527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8A736F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A3C0F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37A07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96317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7B78B7"/>
    <w:rsid w:val="4C800A2A"/>
    <w:rsid w:val="4C820C46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C1EC1"/>
    <w:rsid w:val="4CCF19B1"/>
    <w:rsid w:val="4CD80866"/>
    <w:rsid w:val="4CE54D31"/>
    <w:rsid w:val="4CE865CF"/>
    <w:rsid w:val="4CF03E01"/>
    <w:rsid w:val="4CF17B79"/>
    <w:rsid w:val="4CF907DC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82688"/>
    <w:rsid w:val="4DCA28A4"/>
    <w:rsid w:val="4DCE1C69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403C0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37BD9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C25C9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82BD0"/>
    <w:rsid w:val="4FBA06F6"/>
    <w:rsid w:val="4FC155E1"/>
    <w:rsid w:val="4FC6507C"/>
    <w:rsid w:val="4FC82B2E"/>
    <w:rsid w:val="4FCB2904"/>
    <w:rsid w:val="4FCB6460"/>
    <w:rsid w:val="4FCC3F86"/>
    <w:rsid w:val="4FCD042A"/>
    <w:rsid w:val="4FD55530"/>
    <w:rsid w:val="4FF260E2"/>
    <w:rsid w:val="4FFC486B"/>
    <w:rsid w:val="4FFE6835"/>
    <w:rsid w:val="500100D3"/>
    <w:rsid w:val="50011E81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43DA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2FB8"/>
    <w:rsid w:val="510A745C"/>
    <w:rsid w:val="510B1AC2"/>
    <w:rsid w:val="510F4A72"/>
    <w:rsid w:val="511126A2"/>
    <w:rsid w:val="51116092"/>
    <w:rsid w:val="51161B0F"/>
    <w:rsid w:val="51316796"/>
    <w:rsid w:val="513444D8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1680B"/>
    <w:rsid w:val="52285DEB"/>
    <w:rsid w:val="52320A18"/>
    <w:rsid w:val="52350508"/>
    <w:rsid w:val="52354064"/>
    <w:rsid w:val="523F62C5"/>
    <w:rsid w:val="52416EAD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90A97"/>
    <w:rsid w:val="529A036B"/>
    <w:rsid w:val="52A336C4"/>
    <w:rsid w:val="52A47F2C"/>
    <w:rsid w:val="52A86F2C"/>
    <w:rsid w:val="52AA1A33"/>
    <w:rsid w:val="52AA4A52"/>
    <w:rsid w:val="52B4142D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2488E"/>
    <w:rsid w:val="5304233A"/>
    <w:rsid w:val="530D6D8F"/>
    <w:rsid w:val="531145A8"/>
    <w:rsid w:val="5311687F"/>
    <w:rsid w:val="531215C4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51418"/>
    <w:rsid w:val="53C74089"/>
    <w:rsid w:val="53D224B3"/>
    <w:rsid w:val="53D8114B"/>
    <w:rsid w:val="53DA0EE7"/>
    <w:rsid w:val="53DB7228"/>
    <w:rsid w:val="53E06252"/>
    <w:rsid w:val="53F15CD4"/>
    <w:rsid w:val="53F57F4F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4B5DC1"/>
    <w:rsid w:val="5452714F"/>
    <w:rsid w:val="54534C76"/>
    <w:rsid w:val="54535FB0"/>
    <w:rsid w:val="54556311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459BA"/>
    <w:rsid w:val="54996B2C"/>
    <w:rsid w:val="54A10368"/>
    <w:rsid w:val="54A8063C"/>
    <w:rsid w:val="54AB6860"/>
    <w:rsid w:val="54AD6566"/>
    <w:rsid w:val="54B35714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EB4EAE"/>
    <w:rsid w:val="54F14BBA"/>
    <w:rsid w:val="54F46459"/>
    <w:rsid w:val="54FF12D2"/>
    <w:rsid w:val="55083CB2"/>
    <w:rsid w:val="550D12C8"/>
    <w:rsid w:val="55102B67"/>
    <w:rsid w:val="551709E9"/>
    <w:rsid w:val="55175CA3"/>
    <w:rsid w:val="551B1885"/>
    <w:rsid w:val="551C775D"/>
    <w:rsid w:val="55200FFC"/>
    <w:rsid w:val="5520724E"/>
    <w:rsid w:val="55264138"/>
    <w:rsid w:val="552A59D6"/>
    <w:rsid w:val="552F7491"/>
    <w:rsid w:val="55384597"/>
    <w:rsid w:val="553C395C"/>
    <w:rsid w:val="553C5017"/>
    <w:rsid w:val="55456CB4"/>
    <w:rsid w:val="554C0043"/>
    <w:rsid w:val="55516A4E"/>
    <w:rsid w:val="5552317F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6DA3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776C9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0426CB"/>
    <w:rsid w:val="561623FF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5A22EB"/>
    <w:rsid w:val="5660442A"/>
    <w:rsid w:val="56633896"/>
    <w:rsid w:val="56665BCA"/>
    <w:rsid w:val="566A3561"/>
    <w:rsid w:val="566D64C3"/>
    <w:rsid w:val="56707D61"/>
    <w:rsid w:val="567A298E"/>
    <w:rsid w:val="567A33CD"/>
    <w:rsid w:val="56835CE6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2E7C77"/>
    <w:rsid w:val="573214BA"/>
    <w:rsid w:val="57325016"/>
    <w:rsid w:val="573A203E"/>
    <w:rsid w:val="573B29D0"/>
    <w:rsid w:val="573C5E95"/>
    <w:rsid w:val="57476D14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31D16"/>
    <w:rsid w:val="57844563"/>
    <w:rsid w:val="57877110"/>
    <w:rsid w:val="578A6709"/>
    <w:rsid w:val="578D66F1"/>
    <w:rsid w:val="579B2BBB"/>
    <w:rsid w:val="57A001D2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86CFE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3686E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24A5D"/>
    <w:rsid w:val="58F76517"/>
    <w:rsid w:val="58FC58DC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079D6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17165"/>
    <w:rsid w:val="5A131882"/>
    <w:rsid w:val="5A1530F9"/>
    <w:rsid w:val="5A1924BD"/>
    <w:rsid w:val="5A291596"/>
    <w:rsid w:val="5A2E5F69"/>
    <w:rsid w:val="5A343E94"/>
    <w:rsid w:val="5A3572F7"/>
    <w:rsid w:val="5A357CBF"/>
    <w:rsid w:val="5A3966BC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AC35E9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32D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66CB5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DFE3EA4"/>
    <w:rsid w:val="5E111E29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A32E8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9A1E1F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A171DD"/>
    <w:rsid w:val="5FB213EA"/>
    <w:rsid w:val="5FB76A00"/>
    <w:rsid w:val="5FBB029F"/>
    <w:rsid w:val="5FC1162D"/>
    <w:rsid w:val="5FC353A5"/>
    <w:rsid w:val="5FCC24AC"/>
    <w:rsid w:val="5FCD1D80"/>
    <w:rsid w:val="5FCF5AF8"/>
    <w:rsid w:val="5FD01870"/>
    <w:rsid w:val="5FD17AC2"/>
    <w:rsid w:val="5FD749AD"/>
    <w:rsid w:val="5FDE5D3B"/>
    <w:rsid w:val="5FE01AB3"/>
    <w:rsid w:val="5FEF7F48"/>
    <w:rsid w:val="5FF05A6E"/>
    <w:rsid w:val="5FF137C3"/>
    <w:rsid w:val="5FFB4B3F"/>
    <w:rsid w:val="600F4147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30B79"/>
    <w:rsid w:val="60783761"/>
    <w:rsid w:val="60820DBC"/>
    <w:rsid w:val="60830691"/>
    <w:rsid w:val="6085265B"/>
    <w:rsid w:val="6086255C"/>
    <w:rsid w:val="608763D3"/>
    <w:rsid w:val="608A5EC3"/>
    <w:rsid w:val="60912DAE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B60A66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9328C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29748A"/>
    <w:rsid w:val="6136215C"/>
    <w:rsid w:val="613E7553"/>
    <w:rsid w:val="61406582"/>
    <w:rsid w:val="6142054C"/>
    <w:rsid w:val="61502C69"/>
    <w:rsid w:val="61504A17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62889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D495B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0D46B6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69CC"/>
    <w:rsid w:val="6263717B"/>
    <w:rsid w:val="62652744"/>
    <w:rsid w:val="62683FE2"/>
    <w:rsid w:val="626B7D0D"/>
    <w:rsid w:val="626D0FDF"/>
    <w:rsid w:val="626F35C2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31AFE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B74E9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5B76A3"/>
    <w:rsid w:val="63611187"/>
    <w:rsid w:val="63754843"/>
    <w:rsid w:val="637B1AF3"/>
    <w:rsid w:val="63806E68"/>
    <w:rsid w:val="63865A9E"/>
    <w:rsid w:val="638906B4"/>
    <w:rsid w:val="63952BB5"/>
    <w:rsid w:val="639A5E34"/>
    <w:rsid w:val="63AD1FEB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DD455C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64155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206D"/>
    <w:rsid w:val="64F14763"/>
    <w:rsid w:val="64F225B2"/>
    <w:rsid w:val="64F31E4B"/>
    <w:rsid w:val="64F471A3"/>
    <w:rsid w:val="64F61D79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10D5D"/>
    <w:rsid w:val="655C6080"/>
    <w:rsid w:val="656652B8"/>
    <w:rsid w:val="656767D3"/>
    <w:rsid w:val="657373C5"/>
    <w:rsid w:val="657D36E6"/>
    <w:rsid w:val="658C7FE7"/>
    <w:rsid w:val="65921AA2"/>
    <w:rsid w:val="659A6BA8"/>
    <w:rsid w:val="659F2C7D"/>
    <w:rsid w:val="65A11CE5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176C6"/>
    <w:rsid w:val="666A0329"/>
    <w:rsid w:val="666B40A1"/>
    <w:rsid w:val="666D606B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043ED"/>
    <w:rsid w:val="66CB4B3F"/>
    <w:rsid w:val="66CC0FE3"/>
    <w:rsid w:val="66D85D11"/>
    <w:rsid w:val="66D93700"/>
    <w:rsid w:val="66DB1226"/>
    <w:rsid w:val="66DB2FD4"/>
    <w:rsid w:val="66DC0AFB"/>
    <w:rsid w:val="66F81DD8"/>
    <w:rsid w:val="66F81F24"/>
    <w:rsid w:val="67006681"/>
    <w:rsid w:val="67050051"/>
    <w:rsid w:val="670544F5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3F7A07"/>
    <w:rsid w:val="674566A0"/>
    <w:rsid w:val="674C7A2E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07D7A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7ED7463"/>
    <w:rsid w:val="680227E3"/>
    <w:rsid w:val="68040309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C1286"/>
    <w:rsid w:val="68DD28B2"/>
    <w:rsid w:val="68DD2925"/>
    <w:rsid w:val="68DD74D8"/>
    <w:rsid w:val="68E048D2"/>
    <w:rsid w:val="68E1689C"/>
    <w:rsid w:val="68F71C1C"/>
    <w:rsid w:val="68FE11F2"/>
    <w:rsid w:val="69020CEC"/>
    <w:rsid w:val="690F51B7"/>
    <w:rsid w:val="69132EFA"/>
    <w:rsid w:val="69146C72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8470E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AF24F6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60125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56475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0E7C"/>
    <w:rsid w:val="6B563571"/>
    <w:rsid w:val="6B6C4B43"/>
    <w:rsid w:val="6B6C68F1"/>
    <w:rsid w:val="6B737BEB"/>
    <w:rsid w:val="6B7632CC"/>
    <w:rsid w:val="6B777044"/>
    <w:rsid w:val="6B792DBC"/>
    <w:rsid w:val="6B7E03D2"/>
    <w:rsid w:val="6B826114"/>
    <w:rsid w:val="6B86601F"/>
    <w:rsid w:val="6B907123"/>
    <w:rsid w:val="6B9A16B0"/>
    <w:rsid w:val="6B9C21B9"/>
    <w:rsid w:val="6BA17875"/>
    <w:rsid w:val="6BAE6F0A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108D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727F37"/>
    <w:rsid w:val="6C7A6DEC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B5F3B"/>
    <w:rsid w:val="6CED5810"/>
    <w:rsid w:val="6CEF1588"/>
    <w:rsid w:val="6CF3201F"/>
    <w:rsid w:val="6CF92406"/>
    <w:rsid w:val="6D013069"/>
    <w:rsid w:val="6D0D7C60"/>
    <w:rsid w:val="6D17288C"/>
    <w:rsid w:val="6D196605"/>
    <w:rsid w:val="6D1F0D27"/>
    <w:rsid w:val="6D262AD0"/>
    <w:rsid w:val="6D266F73"/>
    <w:rsid w:val="6D2B458A"/>
    <w:rsid w:val="6D2F7BD6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40381"/>
    <w:rsid w:val="6D97577B"/>
    <w:rsid w:val="6D981752"/>
    <w:rsid w:val="6D9914F3"/>
    <w:rsid w:val="6D995997"/>
    <w:rsid w:val="6D9E2FAE"/>
    <w:rsid w:val="6DA24C20"/>
    <w:rsid w:val="6DA560EA"/>
    <w:rsid w:val="6DA926D7"/>
    <w:rsid w:val="6DAF6F69"/>
    <w:rsid w:val="6DB850B3"/>
    <w:rsid w:val="6DBE53FE"/>
    <w:rsid w:val="6DC02F24"/>
    <w:rsid w:val="6DC76061"/>
    <w:rsid w:val="6DCA3DA3"/>
    <w:rsid w:val="6DCC3677"/>
    <w:rsid w:val="6DCC7B1B"/>
    <w:rsid w:val="6DCF3167"/>
    <w:rsid w:val="6DD32C5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B63AC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02F99"/>
    <w:rsid w:val="6EB04D47"/>
    <w:rsid w:val="6EB41798"/>
    <w:rsid w:val="6EB4382C"/>
    <w:rsid w:val="6EB760D5"/>
    <w:rsid w:val="6EB83BFB"/>
    <w:rsid w:val="6EBC36EB"/>
    <w:rsid w:val="6EBD1212"/>
    <w:rsid w:val="6EBE56B6"/>
    <w:rsid w:val="6EBF4F8A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352D6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57B85"/>
    <w:rsid w:val="6F4638FD"/>
    <w:rsid w:val="6F4B4A6F"/>
    <w:rsid w:val="6F4D4184"/>
    <w:rsid w:val="6F561264"/>
    <w:rsid w:val="6F571666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291255"/>
    <w:rsid w:val="702F7EED"/>
    <w:rsid w:val="703379DD"/>
    <w:rsid w:val="703419A7"/>
    <w:rsid w:val="7036571F"/>
    <w:rsid w:val="7037459C"/>
    <w:rsid w:val="704316FC"/>
    <w:rsid w:val="70433998"/>
    <w:rsid w:val="704D1714"/>
    <w:rsid w:val="704F233D"/>
    <w:rsid w:val="705931BC"/>
    <w:rsid w:val="705F15EC"/>
    <w:rsid w:val="705F6A24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9661BE"/>
    <w:rsid w:val="70A22DB5"/>
    <w:rsid w:val="70A408DB"/>
    <w:rsid w:val="70AB7EBB"/>
    <w:rsid w:val="70AC7790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5070D"/>
    <w:rsid w:val="71864485"/>
    <w:rsid w:val="718B3849"/>
    <w:rsid w:val="718C1A9B"/>
    <w:rsid w:val="71926986"/>
    <w:rsid w:val="719A7E36"/>
    <w:rsid w:val="719B5CA9"/>
    <w:rsid w:val="71A010A2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76CD1"/>
    <w:rsid w:val="71EA4A14"/>
    <w:rsid w:val="71F96A05"/>
    <w:rsid w:val="71FB277D"/>
    <w:rsid w:val="71FE04BF"/>
    <w:rsid w:val="720009F5"/>
    <w:rsid w:val="72001B41"/>
    <w:rsid w:val="72082C14"/>
    <w:rsid w:val="720E0625"/>
    <w:rsid w:val="720E0702"/>
    <w:rsid w:val="720E1013"/>
    <w:rsid w:val="72102360"/>
    <w:rsid w:val="72141A90"/>
    <w:rsid w:val="72203F91"/>
    <w:rsid w:val="72227D09"/>
    <w:rsid w:val="72237D08"/>
    <w:rsid w:val="72254EA7"/>
    <w:rsid w:val="72283418"/>
    <w:rsid w:val="7229553C"/>
    <w:rsid w:val="72307D49"/>
    <w:rsid w:val="7231619E"/>
    <w:rsid w:val="7232523A"/>
    <w:rsid w:val="723B701D"/>
    <w:rsid w:val="72404633"/>
    <w:rsid w:val="724A3778"/>
    <w:rsid w:val="725325B9"/>
    <w:rsid w:val="72563E57"/>
    <w:rsid w:val="72636FD7"/>
    <w:rsid w:val="72646574"/>
    <w:rsid w:val="726C58D8"/>
    <w:rsid w:val="726C71D7"/>
    <w:rsid w:val="727B38BE"/>
    <w:rsid w:val="727D13E4"/>
    <w:rsid w:val="728409C4"/>
    <w:rsid w:val="72936E59"/>
    <w:rsid w:val="729A01E8"/>
    <w:rsid w:val="729B5D0E"/>
    <w:rsid w:val="72A36BE8"/>
    <w:rsid w:val="72A5093A"/>
    <w:rsid w:val="72AF5315"/>
    <w:rsid w:val="72B131C6"/>
    <w:rsid w:val="72BB0214"/>
    <w:rsid w:val="72C25048"/>
    <w:rsid w:val="72C45265"/>
    <w:rsid w:val="72C47013"/>
    <w:rsid w:val="72C53CB8"/>
    <w:rsid w:val="72D354A8"/>
    <w:rsid w:val="72D37256"/>
    <w:rsid w:val="72DA58DB"/>
    <w:rsid w:val="72EB0A43"/>
    <w:rsid w:val="72EB27F1"/>
    <w:rsid w:val="72EE05EF"/>
    <w:rsid w:val="72EE67B4"/>
    <w:rsid w:val="72F07E08"/>
    <w:rsid w:val="72F21DD2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7F2F3A"/>
    <w:rsid w:val="73805B8F"/>
    <w:rsid w:val="738250F4"/>
    <w:rsid w:val="73840550"/>
    <w:rsid w:val="73935145"/>
    <w:rsid w:val="73970283"/>
    <w:rsid w:val="73A330CC"/>
    <w:rsid w:val="73A66718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4F5002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91BBA"/>
    <w:rsid w:val="74FA6D1C"/>
    <w:rsid w:val="74FC01B7"/>
    <w:rsid w:val="75047B9A"/>
    <w:rsid w:val="750A2CD7"/>
    <w:rsid w:val="75167F2B"/>
    <w:rsid w:val="75183646"/>
    <w:rsid w:val="751853F4"/>
    <w:rsid w:val="751D2AF0"/>
    <w:rsid w:val="751D6EAE"/>
    <w:rsid w:val="7521074C"/>
    <w:rsid w:val="75297601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B7C19"/>
    <w:rsid w:val="756E14B8"/>
    <w:rsid w:val="757E0BB5"/>
    <w:rsid w:val="757F020E"/>
    <w:rsid w:val="757F5473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9073C"/>
    <w:rsid w:val="75AE7B06"/>
    <w:rsid w:val="75BB2563"/>
    <w:rsid w:val="75C94940"/>
    <w:rsid w:val="75CE1F56"/>
    <w:rsid w:val="75D73501"/>
    <w:rsid w:val="75D94B83"/>
    <w:rsid w:val="75E11C8A"/>
    <w:rsid w:val="75E55C1E"/>
    <w:rsid w:val="75F06371"/>
    <w:rsid w:val="75F47C0F"/>
    <w:rsid w:val="75F55735"/>
    <w:rsid w:val="75F67D31"/>
    <w:rsid w:val="75FF0362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346F2"/>
    <w:rsid w:val="76445D7A"/>
    <w:rsid w:val="764B35A7"/>
    <w:rsid w:val="765406AD"/>
    <w:rsid w:val="76562678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37428"/>
    <w:rsid w:val="76991590"/>
    <w:rsid w:val="769E5DCD"/>
    <w:rsid w:val="76AA4771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91B3A"/>
    <w:rsid w:val="772C5186"/>
    <w:rsid w:val="77324E93"/>
    <w:rsid w:val="77383B2B"/>
    <w:rsid w:val="77405D68"/>
    <w:rsid w:val="77420E4E"/>
    <w:rsid w:val="77446974"/>
    <w:rsid w:val="774E15A1"/>
    <w:rsid w:val="775070C7"/>
    <w:rsid w:val="77560455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B5CAF"/>
    <w:rsid w:val="776D5DAA"/>
    <w:rsid w:val="77753443"/>
    <w:rsid w:val="77764653"/>
    <w:rsid w:val="777709E9"/>
    <w:rsid w:val="777A2396"/>
    <w:rsid w:val="77860D3A"/>
    <w:rsid w:val="77933457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01875"/>
    <w:rsid w:val="78210A63"/>
    <w:rsid w:val="782151C7"/>
    <w:rsid w:val="78284000"/>
    <w:rsid w:val="7831514A"/>
    <w:rsid w:val="783267CC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3A5B"/>
    <w:rsid w:val="78E75809"/>
    <w:rsid w:val="78ED15CB"/>
    <w:rsid w:val="78F65A4C"/>
    <w:rsid w:val="78FA19E0"/>
    <w:rsid w:val="78FB12B4"/>
    <w:rsid w:val="790068CB"/>
    <w:rsid w:val="7904460D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25B49"/>
    <w:rsid w:val="79464C25"/>
    <w:rsid w:val="794B3FEA"/>
    <w:rsid w:val="794C7D62"/>
    <w:rsid w:val="79532E9E"/>
    <w:rsid w:val="79563CE2"/>
    <w:rsid w:val="79586707"/>
    <w:rsid w:val="795D5ACB"/>
    <w:rsid w:val="795F1843"/>
    <w:rsid w:val="796055BB"/>
    <w:rsid w:val="79635B65"/>
    <w:rsid w:val="796926C2"/>
    <w:rsid w:val="796D0C75"/>
    <w:rsid w:val="796E7CD8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EF706B"/>
    <w:rsid w:val="79F467B9"/>
    <w:rsid w:val="79F93A46"/>
    <w:rsid w:val="79FA156C"/>
    <w:rsid w:val="79FC1788"/>
    <w:rsid w:val="79FE105C"/>
    <w:rsid w:val="7A04063C"/>
    <w:rsid w:val="7A044199"/>
    <w:rsid w:val="7A066163"/>
    <w:rsid w:val="7A083C89"/>
    <w:rsid w:val="7A124B07"/>
    <w:rsid w:val="7A2D1941"/>
    <w:rsid w:val="7A2D7B93"/>
    <w:rsid w:val="7A2F7467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3E90"/>
    <w:rsid w:val="7B1B6026"/>
    <w:rsid w:val="7B1D7C08"/>
    <w:rsid w:val="7B1E128A"/>
    <w:rsid w:val="7B1E7754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A49B8"/>
    <w:rsid w:val="7B5F3D7C"/>
    <w:rsid w:val="7B696C1E"/>
    <w:rsid w:val="7B737828"/>
    <w:rsid w:val="7B767318"/>
    <w:rsid w:val="7B7B66DC"/>
    <w:rsid w:val="7B827A6B"/>
    <w:rsid w:val="7B890DF9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3BAE"/>
    <w:rsid w:val="7C3F7AEE"/>
    <w:rsid w:val="7C4411C4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25061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C75C09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57016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93E4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01204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10013</Words>
  <Characters>13149</Characters>
  <Lines>0</Lines>
  <Paragraphs>0</Paragraphs>
  <TotalTime>7</TotalTime>
  <ScaleCrop>false</ScaleCrop>
  <LinksUpToDate>false</LinksUpToDate>
  <CharactersWithSpaces>15979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2023-08-31T09:47:18Z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2A2BD79AF91E41219C25EF070B3350D8_13</vt:lpwstr>
  </property>
  <property fmtid="{D5CDD505-2E9C-101B-9397-08002B2CF9AE}" pid="5" name="commondata">
    <vt:lpwstr>eyJjb3VudCI6NDAzLCJoZGlkIjoiNjdhMTMwNDYzZWIwOTU0NDRlYjIzNmI5NWQ1MzBlYjAiLCJ1c2VyQ291bnQiOjQwM30=</vt:lpwstr>
  </property>
</Properties>
</file>