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大数据行业分析报告-中国飞机机舱清洗服务</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大数据行业分析报告-中国飞机机舱清洗服务</w:t>
                      </w:r>
                      <w:r>
                        <w:rPr>
                          <w:rFonts w:hint="eastAsia" w:ascii="宋体" w:hAnsi="宋体" w:cs="宋体"/>
                          <w:sz w:val="72"/>
                          <w:szCs w:val="72"/>
                          <w:lang w:val="en-US" w:eastAsia="zh-CN"/>
                        </w:rPr>
                        <w:t>市</w:t>
                      </w:r>
                      <w:r>
                        <w:rPr>
                          <w:rFonts w:hint="default" w:ascii="宋体" w:hAnsi="宋体" w:cs="宋体"/>
                          <w:sz w:val="72"/>
                          <w:szCs w:val="72"/>
                          <w:lang w:val="en-US" w:eastAsia="zh-CN"/>
                        </w:rPr>
                        <w:t>场现状研究分析与发展前景预测</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【报告篇幅】：111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【报告图表数】：143</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研究中国市场飞机机舱清洗服务现状及未来发展趋势，侧重分析在中国市场扮演重要角色的企业，重点呈现这些企业在中国市场的飞机机舱清洗服务收入、市场份额、市场定位、发展计划、产品及服务等。历史数据为2018至2022年，预测数据为2023至2029年。本研究项目旨在梳理飞机机舱清洗服务领域产品系列，洞悉行业特点、市场存量空间及增量空间，并结合市场发展前景判断飞机机舱清洗服务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2022年中国飞机机舱清洗服务市场销售收入达到了 万元，预计2029年可以达到 万元，2023-2029期间年复合增长率(CAGR)为 %。中国市场核心厂商包括Servair、Immaculate Flight、Clay Lacy、Cabin Services Australia和GCG Ground等，2022年前三大厂商，占有大约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从产品类型方面来看，快速中转清洁服务占有重要地位，预计2029年份额将达到 %。同时就应用来看，公务飞机在2022年份额大约是 %，未来几年CAGR大约为 %。</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主要企业包括：</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Servair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Immaculate Flight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Clay Lacy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Cabin Services Australia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GCG Ground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Astonsky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LGS Handling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Albatrossa Aircraft Detailing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Immaculateflight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ABM</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JetFast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Diener Aviation Services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Sharp Details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Higheraviation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K.T. Aviation Services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AERO Specialties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Australian Aviation Detailers Cairns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Dyn-o-mite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Paragonaviationdetailing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Kleenol Nigeria Limited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Clean before flight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TAG Aviation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Libanet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Plane Detail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快速中转清洁服务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过夜停留清洁服务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深度清洁服务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公务飞机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民航客机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本文正文共8章，各章节主要内容如下：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第1章：报告统计范围、产品细分及中国总体规模及增长率，2018-2029年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第2章：中国市场飞机机舱清洗服务主要企业竞争分析，主要包括飞机机舱清洗服务收入、市场份额、及行业集中度等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第3章：中国市场飞机机舱清洗服务主要企业基本情况介绍，包括公司简介、飞机机舱清洗服务产品、飞机机舱清洗服务收入及最新动态等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第4章：中国不同产品类型飞机机舱清洗服务规模及份额等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第5章：中国不同应用飞机机舱清洗服务规模及份额等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市场空间：中国飞机机舱清洗服务行业市场规模情况如何？未来增长情况如何？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产业链情况：中国飞机机舱清洗服务厂商所在产业链构成是怎样？未来格局会如何演化？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厂商分析：全球飞机机舱清洗服务领先企业是谁？企业情况怎样？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飞机机舱清洗服务市场概述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飞机机舱清洗服务市场概述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不同产品类型飞机机舱清洗服务分析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中国市场不同产品类型飞机机舱清洗服务市场规模对比（2018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快速中转清洁服务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过夜停留清洁服务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深度清洁服务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从不同应用，飞机机舱清洗服务主要包括如下几个方面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中国市场不同应用飞机机舱清洗服务规模对比（2018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公务飞机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民航客机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中国飞机机舱清洗服务市场规模现状及未来趋势（2018-2029）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中国市场飞机机舱清洗服务主要企业分析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中国市场主要企业飞机机舱清洗服务规模及市场份额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中国市场主要企业总部及主要市场区域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中国市场主要厂商进入飞机机舱清洗服务行业时间点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中国市场主要厂商飞机机舱清洗服务产品类型及应用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飞机机舱清洗服务行业集中度、竞争程度分析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飞机机舱清洗服务行业集中度分析：2022年中国市场Top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中国市场飞机机舱清洗服务第一梯队、第二梯队和第三梯队厂商及市场份额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新增投资及市场并购活动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Servair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Servair公司信息、总部、飞机机舱清洗服务市场地位以及主要的竞争对手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Servair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Servair在中国市场飞机机舱清洗服务收入（万元）及毛利率(2018-2023)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Servair公司简介及主要业务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Immaculate Flight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Immaculate Flight公司信息、总部、飞机机舱清洗服务市场地位以及主要的竞争对手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Immaculate Flight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Immaculate Flight在中国市场飞机机舱清洗服务收入（万元）及毛利率(2018-2023)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Immaculate Flight公司简介及主要业务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Clay Lacy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Clay Lacy公司信息、总部、飞机机舱清洗服务市场地位以及主要的竞争对手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Clay Lacy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Clay Lacy在中国市场飞机机舱清洗服务收入（万元）及毛利率(2018-2023)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Clay Lacy公司简介及主要业务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Cabin Services Australia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Cabin Services Australia公司信息、总部、飞机机舱清洗服务市场地位以及主要的竞争对手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Cabin Services Australia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Cabin Services Australia在中国市场飞机机舱清洗服务收入（万元）及毛利率(2018-2023)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Cabin Services Australia公司简介及主要业务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GCG Ground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GCG Ground公司信息、总部、飞机机舱清洗服务市场地位以及主要的竞争对手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GCG Ground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GCG Ground在中国市场飞机机舱清洗服务收入（万元）及毛利率(2018-2023)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GCG Ground公司简介及主要业务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Astonsky</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Astonsky公司信息、总部、飞机机舱清洗服务市场地位以及主要的竞争对手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Astonsky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Astonsky在中国市场飞机机舱清洗服务收入（万元）及毛利率(2018-2023)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Astonsky公司简介及主要业务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LGS Handling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LGS Handling公司信息、总部、飞机机舱清洗服务市场地位以及主要的竞争对手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LGS Handling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LGS Handling在中国市场飞机机舱清洗服务收入（万元）及毛利率(2018-2023)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LGS Handling公司简介及主要业务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Albatrossa Aircraft Detailing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Albatrossa Aircraft Detailing公司信息、总部、飞机机舱清洗服务市场地位以及主要的竞争对手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Albatrossa Aircraft Detailing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Albatrossa Aircraft Detailing在中国市场飞机机舱清洗服务收入（万元）及毛利率(2018-2023)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Albatrossa Aircraft Detailing公司简介及主要业务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Immaculateflight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Immaculateflight公司信息、总部、飞机机舱清洗服务市场地位以及主要的竞争对手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Immaculateflight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Immaculateflight在中国市场飞机机舱清洗服务收入（万元）及毛利率(2018-2023)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Immaculateflight公司简介及主要业务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ABM</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ABM公司信息、总部、飞机机舱清洗服务市场地位以及主要的竞争对手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ABM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ABM在中国市场飞机机舱清洗服务收入（万元）及毛利率(2018-2023)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ABM公司简介及主要业务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JetFast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JetFast基本信息、飞机机舱清洗服务生产基地、总部、竞争对手及市场地位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JetFast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JetFast在中国市场飞机机舱清洗服务收入（万元）及毛利率(2018-2023)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JetFast公司简介及主要业务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Diener Aviation Services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Diener Aviation Services基本信息、飞机机舱清洗服务生产基地、总部、竞争对手及市场地位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Diener Aviation Services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Diener Aviation Services在中国市场飞机机舱清洗服务收入（万元）及毛利率(2018-2023)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Diener Aviation Services公司简介及主要业务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Sharp Details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Sharp Details基本信息、飞机机舱清洗服务生产基地、总部、竞争对手及市场地位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Sharp Details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Sharp Details在中国市场飞机机舱清洗服务收入（万元）及毛利率(2018-2023)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Sharp Details公司简介及主要业务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Higheraviation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Higheraviation基本信息、飞机机舱清洗服务生产基地、总部、竞争对手及市场地位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Higheraviation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Higheraviation在中国市场飞机机舱清洗服务收入（万元）及毛利率(2018-2023)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Higheraviation公司简介及主要业务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K.T. Aviation Services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K.T. Aviation Services基本信息、飞机机舱清洗服务生产基地、总部、竞争对手及市场地位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K.T. Aviation Services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K.T. Aviation Services在中国市场飞机机舱清洗服务收入（万元）及毛利率(2018-2023)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K.T. Aviation Services公司简介及主要业务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AERO Specialties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AERO Specialties基本信息、飞机机舱清洗服务生产基地、总部、竞争对手及市场地位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AERO Specialties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AERO Specialties在中国市场飞机机舱清洗服务收入（万元）及毛利率(2018-2023)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AERO Specialties公司简介及主要业务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Australian Aviation Detailers Cairns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Australian Aviation Detailers Cairns基本信息、飞机机舱清洗服务生产基地、总部、竞争对手及市场地位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Australian Aviation Detailers Cairns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Australian Aviation Detailers Cairns在中国市场飞机机舱清洗服务收入（万元）及毛利率(2018-2023)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Australian Aviation Detailers Cairns公司简介及主要业务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Dyn-o-mite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Dyn-o-mite基本信息、飞机机舱清洗服务生产基地、总部、竞争对手及市场地位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Dyn-o-mite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Dyn-o-mite在中国市场飞机机舱清洗服务收入（万元）及毛利率(2018-2023)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Dyn-o-mite公司简介及主要业务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 Paragonaviationdetailing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3.19.1 Paragonaviationdetailing基本信息、飞机机舱清洗服务生产基地、总部、竞争对手及市场地位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3.19.2 Paragonaviationdetailing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3.19.3 Paragonaviationdetailing在中国市场飞机机舱清洗服务收入（万元）及毛利率(2018-2023)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3.19.4 Paragonaviationdetailing公司简介及主要业务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 Kleenol Nigeria Limited</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3.20.1 Kleenol Nigeria Limited基本信息、飞机机舱清洗服务生产基地、总部、竞争对手及市场地位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3.20.2 Kleenol Nigeria Limited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3.20.3 Kleenol Nigeria Limited在中国市场飞机机舱清洗服务收入（万元）及毛利率(2018-2023)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3.20.4 Kleenol Nigeria Limited公司简介及主要业务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Clean before flight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3.21.1 Clean before flight基本信息、飞机机舱清洗服务生产基地、总部、竞争对手及市场地位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3.21.2 Clean before flight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3.21.3 Clean before flight在中国市场飞机机舱清洗服务收入（万元）及毛利率(2018-2023)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3.21.4 Clean before flight公司简介及主要业务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TAG Aviation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3.22.1 TAG Aviation基本信息、飞机机舱清洗服务生产基地、总部、竞争对手及市场地位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3.22.2 TAG Aviation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3.22.3 TAG Aviation在中国市场飞机机舱清洗服务收入（万元）及毛利率(2018-2023)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3.22.4 TAG Aviation公司简介及主要业务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Libanet</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3.23.1 Libanet基本信息、飞机机舱清洗服务生产基地、总部、竞争对手及市场地位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3.23.2 Libanet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3.23.3 Libanet在中国市场飞机机舱清洗服务收入（万元）及毛利率(2018-2023)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3.23.4 Libanet公司简介及主要业务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Plane Detail</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3.24.1 Plane Detail基本信息、飞机机舱清洗服务生产基地、总部、竞争对手及市场地位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3.24.2 Plane Detail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3.24.3 Plane Detail在中国市场飞机机舱清洗服务收入（万元）及毛利率(2018-2023)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3.24.4 Plane Detail公司简介及主要业务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中国不同类型飞机机舱清洗服务规模及预测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中国不同类型飞机机舱清洗服务规模及市场份额（2018-2023）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中国不同类型飞机机舱清洗服务规模预测（2024-2029）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中国不同应用飞机机舱清洗服务分析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中国不同应用飞机机舱清洗服务规模及市场份额（2018-2023）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中国不同应用飞机机舱清洗服务规模预测（2024-2029）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行业发展机遇和风险分析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飞机机舱清洗服务行业发展机遇及主要驱动因素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飞机机舱清洗服务行业发展面临的风险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飞机机舱清洗服务行业政策分析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飞机机舱清洗服务中国企业SWOT分析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飞机机舱清洗服务行业产业链简介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飞机机舱清洗服务行业供应链分析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主要原材料及供应情况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7.1.3 飞机机舱清洗服务行业主要下游客户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飞机机舱清洗服务行业采购模式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飞机机舱清洗服务行业开发/生产模式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飞机机舱清洗服务行业销售模式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研究结果</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研究方法与数据来源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中国市场不同产品类型飞机机舱清洗服务市场规模（万元）及增长率对比（2018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快速中转清洁服务主要企业列表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过夜停留清洁服务主要企业列表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深度清洁服务主要企业列表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中国市场不同应用飞机机舱清洗服务市场规模（万元）及增长率对比（2018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中国市场主要企业飞机机舱清洗服务规模（万元）&amp;（2018-2023）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中国市场主要企业飞机机舱清洗服务规模份额对比（2018-2023）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中国市场主要企业总部及地区分布及主要市场区域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中国市场主要企业进入飞机机舱清洗服务市场日期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中国市场主要厂商飞机机舱清洗服务产品类型及应用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2022年中国市场飞机机舱清洗服务主要厂商市场地位（第一梯队、第二梯队和第三梯队）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中国市场飞机机舱清洗服务市场投资、并购等现状分析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Servair公司信息、总部、飞机机舱清洗服务市场地位以及主要的竞争对手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Servair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Servair在中国市场飞机机舱清洗服务收入（万元）及毛利率(2018-2023)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Servair公司简介及主要业务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Immaculate Flight公司信息、总部、飞机机舱清洗服务市场地位以及主要的竞争对手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Immaculate Flight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Immaculate Flight在中国市场飞机机舱清洗服务收入（万元）及毛利率(2018-2023)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Immaculate Flight公司简介及主要业务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Clay Lacy公司信息、总部、飞机机舱清洗服务市场地位以及主要的竞争对手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Clay Lacy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Clay Lacy在中国市场飞机机舱清洗服务收入（万元）及毛利率(2018-2023)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Clay Lacy公司简介及主要业务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Cabin Services Australia公司信息、总部、飞机机舱清洗服务市场地位以及主要的竞争对手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Cabin Services Australia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Cabin Services Australia在中国市场飞机机舱清洗服务收入（万元）及毛利率(2018-2023)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Cabin Services Australia公司简介及主要业务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GCG Ground公司信息、总部、飞机机舱清洗服务市场地位以及主要的竞争对手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GCG Ground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GCG Ground在中国市场飞机机舱清洗服务收入（万元）及毛利率(2018-2023)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GCG Ground公司简介及主要业务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Astonsky公司信息、总部、飞机机舱清洗服务市场地位以及主要的竞争对手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Astonsky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Astonsky在中国市场飞机机舱清洗服务收入（万元）及毛利率(2018-2023)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Astonsky公司简介及主要业务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LGS Handling公司信息、总部、飞机机舱清洗服务市场地位以及主要的竞争对手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LGS Handling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LGS Handling在中国市场飞机机舱清洗服务收入（万元）及毛利率(2018-2023)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LGS Handling公司简介及主要业务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Albatrossa Aircraft Detailing公司信息、总部、飞机机舱清洗服务市场地位以及主要的竞争对手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Albatrossa Aircraft Detailing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Albatrossa Aircraft Detailing在中国市场飞机机舱清洗服务收入（万元）及毛利率(2018-2023)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Albatrossa Aircraft Detailing公司简介及主要业务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Immaculateflight公司信息、总部、飞机机舱清洗服务市场地位以及主要的竞争对手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Immaculateflight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Immaculateflight在中国市场飞机机舱清洗服务收入（万元）及毛利率(2018-2023)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Immaculateflight公司简介及主要业务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ABM公司信息、总部、飞机机舱清洗服务市场地位以及主要的竞争对手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ABM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ABM在中国市场飞机机舱清洗服务收入（万元）及毛利率(2018-2023)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ABM公司简介及主要业务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JetFast公司信息、总部、飞机机舱清洗服务市场地位以及主要的竞争对手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JetFast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JetFast在中国市场飞机机舱清洗服务收入（万元）及毛利率(2018-2023)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JetFast公司简介及主要业务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Diener Aviation Services公司信息、总部、飞机机舱清洗服务市场地位以及主要的竞争对手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Diener Aviation Services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Diener Aviation Services在中国市场飞机机舱清洗服务收入（万元）及毛利率(2018-2023)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Diener Aviation Services公司简介及主要业务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Sharp Details公司信息、总部、飞机机舱清洗服务市场地位以及主要的竞争对手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Sharp Details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Sharp Details在中国市场飞机机舱清洗服务收入（万元）及毛利率(2018-2023)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Sharp Details公司简介及主要业务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Higheraviation公司信息、总部、飞机机舱清洗服务市场地位以及主要的竞争对手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Higheraviation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Higheraviation在中国市场飞机机舱清洗服务收入（万元）及毛利率(2018-2023)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Higheraviation公司简介及主要业务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K.T. Aviation Services公司信息、总部、飞机机舱清洗服务市场地位以及主要的竞争对手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K.T. Aviation Services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K.T. Aviation Services在中国市场飞机机舱清洗服务收入（万元）及毛利率(2018-2023)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K.T. Aviation Services公司简介及主要业务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AERO Specialties公司信息、总部、飞机机舱清洗服务市场地位以及主要的竞争对手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AERO Specialties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AERO Specialties在中国市场飞机机舱清洗服务收入（万元）及毛利率(2018-2023)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AERO Specialties公司简介及主要业务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Australian Aviation Detailers Cairns公司信息、总部、飞机机舱清洗服务市场地位以及主要的竞争对手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Australian Aviation Detailers Cairns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Australian Aviation Detailers Cairns在中国市场飞机机舱清洗服务收入（万元）及毛利率(2018-2023)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Australian Aviation Detailers Cairns公司简介及主要业务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Dyn-o-mite公司信息、总部、飞机机舱清洗服务市场地位以及主要的竞争对手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Dyn-o-mite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Dyn-o-mite在中国市场飞机机舱清洗服务收入（万元）及毛利率(2018-2023)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Dyn-o-mite公司简介及主要业务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Paragonaviationdetailing公司信息、总部、飞机机舱清洗服务市场地位以及主要的竞争对手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Paragonaviationdetailing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Paragonaviationdetailing在中国市场飞机机舱清洗服务收入（万元）及毛利率(2018-2023)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Paragonaviationdetailing公司简介及主要业务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Kleenol Nigeria Limited公司信息、总部、飞机机舱清洗服务市场地位以及主要的竞争对手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Kleenol Nigeria Limited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Kleenol Nigeria Limited在中国市场飞机机舱清洗服务收入（万元）及毛利率(2018-2023)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Kleenol Nigeria Limited公司简介及主要业务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Clean before flight公司信息、总部、飞机机舱清洗服务市场地位以及主要的竞争对手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Clean before flight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Clean before flight在中国市场飞机机舱清洗服务收入（万元）及毛利率(2018-2023)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Clean before flight公司简介及主要业务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TAG Aviation公司信息、总部、飞机机舱清洗服务市场地位以及主要的竞争对手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TAG Aviation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TAG Aviation在中国市场飞机机舱清洗服务收入（万元）及毛利率(2018-2023)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TAG Aviation公司简介及主要业务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Libanet公司信息、总部、飞机机舱清洗服务市场地位以及主要的竞争对手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Libanet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Libanet在中国市场飞机机舱清洗服务收入（万元）及毛利率(2018-2023)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Libanet公司简介及主要业务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Plane Detail公司信息、总部、飞机机舱清洗服务市场地位以及主要的竞争对手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Plane Detail 飞机机舱清洗服务产品及服务介绍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Plane Detail在中国市场飞机机舱清洗服务收入（万元）及毛利率(2018-2023)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Plane Detail公司简介及主要业务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中国不同产品类型飞机机舱清洗服务规模列表（万元）&amp;（2018-2023）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中国不同产品类型飞机机舱清洗服务规模市场份额列表（2018-2023）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中国不同产品类型飞机机舱清洗服务规模预测（万元）&amp;（2024-2029）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中国不同产品类型飞机机舱清洗服务规模市场份额预测（2024-2029）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中国不同应用飞机机舱清洗服务规模列表（万元）&amp;（2018-2023）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中国不同应用飞机机舱清洗服务规模市场份额列表（2018-2023）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中国不同应用飞机机舱清洗服务规模预测（万元）&amp;（2024-2029）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中国不同应用飞机机舱清洗服务规模市场份额预测（2024-2029）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飞机机舱清洗服务行业发展机遇及主要驱动因素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飞机机舱清洗服务行业发展面临的风险</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表119 飞机机舱清洗服务行业政策分析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表120 飞机机舱清洗服务行业供应链分析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表121 飞机机舱清洗服务上游原材料和主要供应商情况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表122 飞机机舱清洗服务行业主要下游客户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表123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表124 本文分析师列表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表125 QYResearch主要业务单元及分析师列表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飞机机舱清洗服务产品图片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中国不同产品类型飞机机舱清洗服务市场份额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快速中转清洁服务产品图片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中国快速中转清洁服务规模（万元）及增长率（2018-2029）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过夜停留清洁服务产品图片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中国过夜停留清洁服务规模（万元）及增长率（2018-2029）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深度清洁服务产品图片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中国深度清洁服务规模（万元）及增长率（2018-2029）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中国不同应用飞机机舱清洗服务市场份额 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公务飞机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民航客机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中国飞机机舱清洗服务市场规模增速预测:（2018-2029）&amp;（万元）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中国市场飞机机舱清洗服务市场规模, 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2022年中国市场前五大厂商飞机机舱清洗服务市场份额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2022年中国市场飞机机舱清洗服务第一梯队、第二梯队和第三梯队企业及市场份额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中国不同产品类型飞机机舱清洗服务市场份额2018 &amp; 2022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飞机机舱清洗服务中国企业SWOT分析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飞机机舱清洗服务产业链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飞机机舱清洗服务行业采购模式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飞机机舱清洗服务行业开发/生产模式分析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飞机机舱清洗服务行业销售模式分析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M3OCwiaGRpZCI6IjY3YTEzMDQ2M2ViMDk1NDQ0ZWIyMzZiOTVkNTMwZWIwIiwidXNlckNvdW50IjoxMzc4fQ=="/>
  </w:docVars>
  <w:rsids>
    <w:rsidRoot w:val="438C3708"/>
    <w:rsid w:val="00005402"/>
    <w:rsid w:val="00103897"/>
    <w:rsid w:val="001464CE"/>
    <w:rsid w:val="00227F32"/>
    <w:rsid w:val="00305CE7"/>
    <w:rsid w:val="00351550"/>
    <w:rsid w:val="003F417C"/>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914E4"/>
    <w:rsid w:val="01FD3441"/>
    <w:rsid w:val="0200793B"/>
    <w:rsid w:val="022952B7"/>
    <w:rsid w:val="022A20AD"/>
    <w:rsid w:val="022E26FA"/>
    <w:rsid w:val="0235549D"/>
    <w:rsid w:val="02385327"/>
    <w:rsid w:val="02394999"/>
    <w:rsid w:val="024242BB"/>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5A1585"/>
    <w:rsid w:val="04740E9E"/>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F17CC7"/>
    <w:rsid w:val="06035C4C"/>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A1FA5"/>
    <w:rsid w:val="07EA70C4"/>
    <w:rsid w:val="07F341CA"/>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352404"/>
    <w:rsid w:val="0B4B60CB"/>
    <w:rsid w:val="0B4F3619"/>
    <w:rsid w:val="0B6C6C61"/>
    <w:rsid w:val="0B6E1DBA"/>
    <w:rsid w:val="0B80232F"/>
    <w:rsid w:val="0B83012F"/>
    <w:rsid w:val="0B854172"/>
    <w:rsid w:val="0B8F6081"/>
    <w:rsid w:val="0B9D61FB"/>
    <w:rsid w:val="0B9E269F"/>
    <w:rsid w:val="0BA14FB7"/>
    <w:rsid w:val="0BB43C70"/>
    <w:rsid w:val="0BC07420"/>
    <w:rsid w:val="0BDA11FD"/>
    <w:rsid w:val="0BDD731F"/>
    <w:rsid w:val="0BF724D8"/>
    <w:rsid w:val="0C0A7D34"/>
    <w:rsid w:val="0C126BE9"/>
    <w:rsid w:val="0C193AD3"/>
    <w:rsid w:val="0C1B3CF0"/>
    <w:rsid w:val="0C2D285A"/>
    <w:rsid w:val="0C3E60D7"/>
    <w:rsid w:val="0C593243"/>
    <w:rsid w:val="0C601702"/>
    <w:rsid w:val="0C6108DC"/>
    <w:rsid w:val="0C727688"/>
    <w:rsid w:val="0C755D0D"/>
    <w:rsid w:val="0C791994"/>
    <w:rsid w:val="0C7C1035"/>
    <w:rsid w:val="0CA97EBD"/>
    <w:rsid w:val="0CB10D88"/>
    <w:rsid w:val="0CB11088"/>
    <w:rsid w:val="0CBA3DDB"/>
    <w:rsid w:val="0CC87912"/>
    <w:rsid w:val="0CCA1687"/>
    <w:rsid w:val="0CCD5DC7"/>
    <w:rsid w:val="0CD416E3"/>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B3423F"/>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A2B50"/>
    <w:rsid w:val="10725EA8"/>
    <w:rsid w:val="10797237"/>
    <w:rsid w:val="108D675B"/>
    <w:rsid w:val="10902932"/>
    <w:rsid w:val="10912913"/>
    <w:rsid w:val="109220A6"/>
    <w:rsid w:val="10982633"/>
    <w:rsid w:val="10991687"/>
    <w:rsid w:val="10A7189E"/>
    <w:rsid w:val="10AA46ED"/>
    <w:rsid w:val="10B169D0"/>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675B4"/>
    <w:rsid w:val="114A03FF"/>
    <w:rsid w:val="11551A52"/>
    <w:rsid w:val="11593715"/>
    <w:rsid w:val="11596B8F"/>
    <w:rsid w:val="11761DEC"/>
    <w:rsid w:val="117847D0"/>
    <w:rsid w:val="117E2064"/>
    <w:rsid w:val="11821FD2"/>
    <w:rsid w:val="1184162B"/>
    <w:rsid w:val="118D7E17"/>
    <w:rsid w:val="11B20ED2"/>
    <w:rsid w:val="11BA7B07"/>
    <w:rsid w:val="11BE4326"/>
    <w:rsid w:val="11DA5AB3"/>
    <w:rsid w:val="11DE6E2F"/>
    <w:rsid w:val="11E17676"/>
    <w:rsid w:val="11F6280B"/>
    <w:rsid w:val="11F817A7"/>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2316DC"/>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40FC8"/>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E40F1"/>
    <w:rsid w:val="1811244B"/>
    <w:rsid w:val="181141F9"/>
    <w:rsid w:val="18131D1F"/>
    <w:rsid w:val="18151116"/>
    <w:rsid w:val="18225A12"/>
    <w:rsid w:val="18365A0D"/>
    <w:rsid w:val="18371EB1"/>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245FF1"/>
    <w:rsid w:val="1B34418A"/>
    <w:rsid w:val="1B351FAC"/>
    <w:rsid w:val="1B422063"/>
    <w:rsid w:val="1B4B4899"/>
    <w:rsid w:val="1B530684"/>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2A284A"/>
    <w:rsid w:val="1C2F4C4D"/>
    <w:rsid w:val="1C33473D"/>
    <w:rsid w:val="1C384865"/>
    <w:rsid w:val="1C3B3518"/>
    <w:rsid w:val="1C3E1334"/>
    <w:rsid w:val="1C450915"/>
    <w:rsid w:val="1C4E5369"/>
    <w:rsid w:val="1C5254A4"/>
    <w:rsid w:val="1C6221B7"/>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C44AF"/>
    <w:rsid w:val="1D840FC9"/>
    <w:rsid w:val="1D8F1E47"/>
    <w:rsid w:val="1D940AA2"/>
    <w:rsid w:val="1DA566C6"/>
    <w:rsid w:val="1DAF604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802958"/>
    <w:rsid w:val="23A20F03"/>
    <w:rsid w:val="23B866F3"/>
    <w:rsid w:val="23BF2D5B"/>
    <w:rsid w:val="23C145EF"/>
    <w:rsid w:val="23D235D0"/>
    <w:rsid w:val="23D25365"/>
    <w:rsid w:val="23DA1943"/>
    <w:rsid w:val="23DD1B3C"/>
    <w:rsid w:val="23E6478B"/>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4F010E"/>
    <w:rsid w:val="255273C3"/>
    <w:rsid w:val="2570394C"/>
    <w:rsid w:val="257D111F"/>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E2C9A"/>
    <w:rsid w:val="27E233B7"/>
    <w:rsid w:val="27EC00AA"/>
    <w:rsid w:val="27F12250"/>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89303D"/>
    <w:rsid w:val="29900C2F"/>
    <w:rsid w:val="29AB3C09"/>
    <w:rsid w:val="29AE5D4B"/>
    <w:rsid w:val="29C0416E"/>
    <w:rsid w:val="29C137C7"/>
    <w:rsid w:val="29D84B76"/>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922F77"/>
    <w:rsid w:val="2A9B4195"/>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3594E"/>
    <w:rsid w:val="2BF13CCD"/>
    <w:rsid w:val="2BFC1D01"/>
    <w:rsid w:val="2C0B1233"/>
    <w:rsid w:val="2C1F083A"/>
    <w:rsid w:val="2C284379"/>
    <w:rsid w:val="2C287FF7"/>
    <w:rsid w:val="2C353974"/>
    <w:rsid w:val="2C377AC1"/>
    <w:rsid w:val="2C390A8A"/>
    <w:rsid w:val="2C491D5B"/>
    <w:rsid w:val="2C5438E1"/>
    <w:rsid w:val="2C566E8F"/>
    <w:rsid w:val="2C5C55E3"/>
    <w:rsid w:val="2C615E6B"/>
    <w:rsid w:val="2C672743"/>
    <w:rsid w:val="2C673F8F"/>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4EF3"/>
    <w:rsid w:val="34913981"/>
    <w:rsid w:val="34936269"/>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506A4"/>
    <w:rsid w:val="35CB1A33"/>
    <w:rsid w:val="35DB084C"/>
    <w:rsid w:val="35ED267E"/>
    <w:rsid w:val="35F26FC0"/>
    <w:rsid w:val="35F745D6"/>
    <w:rsid w:val="36036818"/>
    <w:rsid w:val="360D5BA8"/>
    <w:rsid w:val="360D7D52"/>
    <w:rsid w:val="361231BE"/>
    <w:rsid w:val="36186CF3"/>
    <w:rsid w:val="361F1C60"/>
    <w:rsid w:val="362317B0"/>
    <w:rsid w:val="36304469"/>
    <w:rsid w:val="363506C2"/>
    <w:rsid w:val="36394BEF"/>
    <w:rsid w:val="364E28A2"/>
    <w:rsid w:val="3653186C"/>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B2B1D"/>
    <w:rsid w:val="370B658B"/>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D3EE3"/>
    <w:rsid w:val="37F039D3"/>
    <w:rsid w:val="37F92887"/>
    <w:rsid w:val="37FF2F0E"/>
    <w:rsid w:val="38200CB7"/>
    <w:rsid w:val="38246991"/>
    <w:rsid w:val="382471D8"/>
    <w:rsid w:val="3827387D"/>
    <w:rsid w:val="38496943"/>
    <w:rsid w:val="384D4981"/>
    <w:rsid w:val="38523D46"/>
    <w:rsid w:val="386C5D3E"/>
    <w:rsid w:val="3871335D"/>
    <w:rsid w:val="38743CBC"/>
    <w:rsid w:val="387E00C9"/>
    <w:rsid w:val="3882184F"/>
    <w:rsid w:val="3885236D"/>
    <w:rsid w:val="388C36FB"/>
    <w:rsid w:val="388D1222"/>
    <w:rsid w:val="389C3213"/>
    <w:rsid w:val="38AC16A8"/>
    <w:rsid w:val="38AF2C58"/>
    <w:rsid w:val="38B4055C"/>
    <w:rsid w:val="38B7004D"/>
    <w:rsid w:val="38BD5663"/>
    <w:rsid w:val="38C7758E"/>
    <w:rsid w:val="38D40C1D"/>
    <w:rsid w:val="38DD7AB3"/>
    <w:rsid w:val="38F026C3"/>
    <w:rsid w:val="38FF1464"/>
    <w:rsid w:val="392927F4"/>
    <w:rsid w:val="39292CF8"/>
    <w:rsid w:val="39317DFF"/>
    <w:rsid w:val="393F251C"/>
    <w:rsid w:val="394F5BA6"/>
    <w:rsid w:val="39561614"/>
    <w:rsid w:val="39785A2E"/>
    <w:rsid w:val="398B437E"/>
    <w:rsid w:val="399F745E"/>
    <w:rsid w:val="39A24982"/>
    <w:rsid w:val="39A910BC"/>
    <w:rsid w:val="39B76556"/>
    <w:rsid w:val="39BD1693"/>
    <w:rsid w:val="39C3537C"/>
    <w:rsid w:val="39C52C0D"/>
    <w:rsid w:val="39CE38A0"/>
    <w:rsid w:val="39D709A6"/>
    <w:rsid w:val="39E62997"/>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A64660"/>
    <w:rsid w:val="3CAF0DC4"/>
    <w:rsid w:val="3CBA010B"/>
    <w:rsid w:val="3CC11012"/>
    <w:rsid w:val="3CC960B9"/>
    <w:rsid w:val="3CE70DB6"/>
    <w:rsid w:val="3CE8111C"/>
    <w:rsid w:val="3CEC29BB"/>
    <w:rsid w:val="3CEE6FA1"/>
    <w:rsid w:val="3CF66C0A"/>
    <w:rsid w:val="3CFB4C5D"/>
    <w:rsid w:val="3D0A4BEF"/>
    <w:rsid w:val="3D0E0B83"/>
    <w:rsid w:val="3D324146"/>
    <w:rsid w:val="3D3D6AF8"/>
    <w:rsid w:val="3D4223AD"/>
    <w:rsid w:val="3D472B15"/>
    <w:rsid w:val="3D4A76E1"/>
    <w:rsid w:val="3D595B76"/>
    <w:rsid w:val="3D6D517E"/>
    <w:rsid w:val="3D7423FD"/>
    <w:rsid w:val="3D7824A0"/>
    <w:rsid w:val="3D7B3D3F"/>
    <w:rsid w:val="3D7D00DC"/>
    <w:rsid w:val="3D7E0E7E"/>
    <w:rsid w:val="3D826B73"/>
    <w:rsid w:val="3D98044D"/>
    <w:rsid w:val="3DAA0180"/>
    <w:rsid w:val="3DBE1FC2"/>
    <w:rsid w:val="3DC07568"/>
    <w:rsid w:val="3DD35929"/>
    <w:rsid w:val="3DD82F3F"/>
    <w:rsid w:val="3DD86F3A"/>
    <w:rsid w:val="3DDC316C"/>
    <w:rsid w:val="3DE11DF4"/>
    <w:rsid w:val="3DF8713D"/>
    <w:rsid w:val="3DF91843"/>
    <w:rsid w:val="3E021D6A"/>
    <w:rsid w:val="3E135D25"/>
    <w:rsid w:val="3E171CB9"/>
    <w:rsid w:val="3E1C72D0"/>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5B7984"/>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97141"/>
    <w:rsid w:val="429B74ED"/>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A35D9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000D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504AAF"/>
    <w:rsid w:val="45505C97"/>
    <w:rsid w:val="4550785F"/>
    <w:rsid w:val="45521829"/>
    <w:rsid w:val="4555747A"/>
    <w:rsid w:val="45684AE6"/>
    <w:rsid w:val="4576093C"/>
    <w:rsid w:val="457E617A"/>
    <w:rsid w:val="459260C9"/>
    <w:rsid w:val="45A00B19"/>
    <w:rsid w:val="45B7081F"/>
    <w:rsid w:val="45B918A8"/>
    <w:rsid w:val="45C538A4"/>
    <w:rsid w:val="45C6230C"/>
    <w:rsid w:val="45CC5137"/>
    <w:rsid w:val="45EA380F"/>
    <w:rsid w:val="45F51ADA"/>
    <w:rsid w:val="460F771A"/>
    <w:rsid w:val="462211FB"/>
    <w:rsid w:val="462260A9"/>
    <w:rsid w:val="46235014"/>
    <w:rsid w:val="462501D5"/>
    <w:rsid w:val="462E7BA0"/>
    <w:rsid w:val="46380A1F"/>
    <w:rsid w:val="463958E6"/>
    <w:rsid w:val="463B22BD"/>
    <w:rsid w:val="463F246D"/>
    <w:rsid w:val="464247F9"/>
    <w:rsid w:val="46592743"/>
    <w:rsid w:val="466435C2"/>
    <w:rsid w:val="4668303D"/>
    <w:rsid w:val="46737CA9"/>
    <w:rsid w:val="467632F5"/>
    <w:rsid w:val="46845629"/>
    <w:rsid w:val="468604DF"/>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E04ECA"/>
    <w:rsid w:val="47E349BA"/>
    <w:rsid w:val="48084421"/>
    <w:rsid w:val="480F3A01"/>
    <w:rsid w:val="48102B8B"/>
    <w:rsid w:val="481C1C7A"/>
    <w:rsid w:val="48221970"/>
    <w:rsid w:val="482873DF"/>
    <w:rsid w:val="483D69C3"/>
    <w:rsid w:val="484239F0"/>
    <w:rsid w:val="484F52BC"/>
    <w:rsid w:val="48594227"/>
    <w:rsid w:val="486E2920"/>
    <w:rsid w:val="486F05FF"/>
    <w:rsid w:val="48711FC6"/>
    <w:rsid w:val="487A69FC"/>
    <w:rsid w:val="487D6A75"/>
    <w:rsid w:val="48840FF6"/>
    <w:rsid w:val="488436EE"/>
    <w:rsid w:val="488C0D87"/>
    <w:rsid w:val="488E4926"/>
    <w:rsid w:val="489A017E"/>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800A2A"/>
    <w:rsid w:val="4C904488"/>
    <w:rsid w:val="4C91592D"/>
    <w:rsid w:val="4C951AA7"/>
    <w:rsid w:val="4C9A70C7"/>
    <w:rsid w:val="4C9E35A6"/>
    <w:rsid w:val="4CBE77A4"/>
    <w:rsid w:val="4CC60DB4"/>
    <w:rsid w:val="4CCA547A"/>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6726E"/>
    <w:rsid w:val="5A5C57F2"/>
    <w:rsid w:val="5A5F4374"/>
    <w:rsid w:val="5A6217BE"/>
    <w:rsid w:val="5A753A17"/>
    <w:rsid w:val="5A7871E4"/>
    <w:rsid w:val="5A8174EE"/>
    <w:rsid w:val="5A8B6CB4"/>
    <w:rsid w:val="5A970F4C"/>
    <w:rsid w:val="5A98352E"/>
    <w:rsid w:val="5AA004E9"/>
    <w:rsid w:val="5AA4622B"/>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1475F"/>
    <w:rsid w:val="605C60EC"/>
    <w:rsid w:val="60690D8E"/>
    <w:rsid w:val="60691717"/>
    <w:rsid w:val="606A3A73"/>
    <w:rsid w:val="60783761"/>
    <w:rsid w:val="60820DBC"/>
    <w:rsid w:val="6086255C"/>
    <w:rsid w:val="608A5EC3"/>
    <w:rsid w:val="60980395"/>
    <w:rsid w:val="609805E0"/>
    <w:rsid w:val="609A104B"/>
    <w:rsid w:val="609B3C2C"/>
    <w:rsid w:val="60A26D69"/>
    <w:rsid w:val="60A30D33"/>
    <w:rsid w:val="60A968B8"/>
    <w:rsid w:val="60AF3851"/>
    <w:rsid w:val="60B42F40"/>
    <w:rsid w:val="60CC1D90"/>
    <w:rsid w:val="60EC26DA"/>
    <w:rsid w:val="60EC4488"/>
    <w:rsid w:val="60F026A0"/>
    <w:rsid w:val="60FF41BB"/>
    <w:rsid w:val="61045C75"/>
    <w:rsid w:val="610761B7"/>
    <w:rsid w:val="61082472"/>
    <w:rsid w:val="61153112"/>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1B7875"/>
    <w:rsid w:val="673504EF"/>
    <w:rsid w:val="67550AE6"/>
    <w:rsid w:val="675859D1"/>
    <w:rsid w:val="67713939"/>
    <w:rsid w:val="6775711A"/>
    <w:rsid w:val="67786A75"/>
    <w:rsid w:val="6782148E"/>
    <w:rsid w:val="67892A30"/>
    <w:rsid w:val="678C0773"/>
    <w:rsid w:val="678E364A"/>
    <w:rsid w:val="67967D6E"/>
    <w:rsid w:val="679F6B13"/>
    <w:rsid w:val="67A61834"/>
    <w:rsid w:val="67AE693B"/>
    <w:rsid w:val="67C24194"/>
    <w:rsid w:val="67C77AFB"/>
    <w:rsid w:val="67DD79B6"/>
    <w:rsid w:val="67DF1901"/>
    <w:rsid w:val="67E1461B"/>
    <w:rsid w:val="680756EB"/>
    <w:rsid w:val="68212C69"/>
    <w:rsid w:val="683A360D"/>
    <w:rsid w:val="683D5975"/>
    <w:rsid w:val="6841330B"/>
    <w:rsid w:val="68452682"/>
    <w:rsid w:val="685F19E3"/>
    <w:rsid w:val="68660FC4"/>
    <w:rsid w:val="687552DE"/>
    <w:rsid w:val="6882548B"/>
    <w:rsid w:val="688A402C"/>
    <w:rsid w:val="688D02FE"/>
    <w:rsid w:val="689537F1"/>
    <w:rsid w:val="689803F1"/>
    <w:rsid w:val="689B046A"/>
    <w:rsid w:val="68A613C0"/>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0F149F"/>
    <w:rsid w:val="6B152CE6"/>
    <w:rsid w:val="6B1E4C20"/>
    <w:rsid w:val="6B1E7934"/>
    <w:rsid w:val="6B2C2051"/>
    <w:rsid w:val="6B3134EF"/>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AA1C5B"/>
    <w:rsid w:val="6CBF19A5"/>
    <w:rsid w:val="6CC938CF"/>
    <w:rsid w:val="6CCC4A03"/>
    <w:rsid w:val="6CD209D6"/>
    <w:rsid w:val="6CED5810"/>
    <w:rsid w:val="6CF3201F"/>
    <w:rsid w:val="6D013069"/>
    <w:rsid w:val="6D0D7C60"/>
    <w:rsid w:val="6D17288C"/>
    <w:rsid w:val="6D196605"/>
    <w:rsid w:val="6D1F0D27"/>
    <w:rsid w:val="6D302B94"/>
    <w:rsid w:val="6D30394E"/>
    <w:rsid w:val="6D4C011E"/>
    <w:rsid w:val="6D673814"/>
    <w:rsid w:val="6D7D4DE5"/>
    <w:rsid w:val="6D8048D6"/>
    <w:rsid w:val="6D8A305E"/>
    <w:rsid w:val="6D995997"/>
    <w:rsid w:val="6DA24C20"/>
    <w:rsid w:val="6DB850B3"/>
    <w:rsid w:val="6DBE53FE"/>
    <w:rsid w:val="6DCC7B1B"/>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D354A8"/>
    <w:rsid w:val="72EB27F1"/>
    <w:rsid w:val="72EE05EF"/>
    <w:rsid w:val="72EE67B4"/>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A82C1C"/>
    <w:rsid w:val="75BB2563"/>
    <w:rsid w:val="75D94B83"/>
    <w:rsid w:val="75F47C0F"/>
    <w:rsid w:val="75F67D31"/>
    <w:rsid w:val="7601057E"/>
    <w:rsid w:val="7603715B"/>
    <w:rsid w:val="7607416F"/>
    <w:rsid w:val="76100EE8"/>
    <w:rsid w:val="7614205F"/>
    <w:rsid w:val="76183A28"/>
    <w:rsid w:val="761D53B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84727"/>
    <w:rsid w:val="7A6B246A"/>
    <w:rsid w:val="7A6F5299"/>
    <w:rsid w:val="7A847DB3"/>
    <w:rsid w:val="7A8732A6"/>
    <w:rsid w:val="7A8D0632"/>
    <w:rsid w:val="7A9E639B"/>
    <w:rsid w:val="7AA22819"/>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379FA"/>
    <w:rsid w:val="7F344DA2"/>
    <w:rsid w:val="7F39114B"/>
    <w:rsid w:val="7F3C17C9"/>
    <w:rsid w:val="7F4F235A"/>
    <w:rsid w:val="7F567244"/>
    <w:rsid w:val="7F5D6825"/>
    <w:rsid w:val="7F696111"/>
    <w:rsid w:val="7F6F47AA"/>
    <w:rsid w:val="7F991CFF"/>
    <w:rsid w:val="7F9F5A2A"/>
    <w:rsid w:val="7FAF619A"/>
    <w:rsid w:val="7FC34B98"/>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13</Pages>
  <Words>7216</Words>
  <Characters>11869</Characters>
  <Lines>0</Lines>
  <Paragraphs>0</Paragraphs>
  <TotalTime>340</TotalTime>
  <ScaleCrop>false</ScaleCrop>
  <LinksUpToDate>false</LinksUpToDate>
  <CharactersWithSpaces>14307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2023-03-08T09:36:39Z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F047728B0D1A4E298EAB243F0D56379D</vt:lpwstr>
  </property>
  <property fmtid="{D5CDD505-2E9C-101B-9397-08002B2CF9AE}" pid="5" name="commondata">
    <vt:lpwstr>eyJjb3VudCI6NDAzLCJoZGlkIjoiNjdhMTMwNDYzZWIwOTU0NDRlYjIzNmI5NWQ1MzBlYjAiLCJ1c2VyQ291bnQiOjQwM30=</vt:lpwstr>
  </property>
</Properties>
</file>