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全球及中国泌尿解痉药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业市场份额调研报告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全球及中国泌尿解痉药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业市场份额调研报告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【报告图表数】：188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本文调研和分析全球泌尿解痉药发展现状及未来趋势，核心内容如下：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（1）全球市场泌尿解痉药总体规模，按收入进行了统计分析，历史数据2017-2021年，预测数据2022至2028年。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（2）全球市场竞争格局，全球市场头部企业泌尿解痉药市场占有率及排名，数据2017-2021年。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（3）中国市场竞争格局，中国市场头部企业泌尿解痉药市场占有率及排名，数据2017-2021年，包括国际企业及中国本土企业。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（4）全球其他重点国家及地区泌尿解痉药规模及需求结构。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（5）泌尿解痉药行业产业链上游、中游及下游分析。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据恒州诚思调研统计，2021年全球泌尿解痉药市场规模约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从核心市场看，中国泌尿解痉药市场占据全球约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%。随着国内企业产品开发速度加快，随着新技术和产业政策的双轮驱动，未来中国泌尿解痉药市场将迎来发展机遇，预计到2028年中国泌尿解痉药市场将增长至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全球市场主要泌尿解痉药参与者包括辉瑞、阿肖克皮拉马尔、艾尔建、Astellas和Eywa Pharma等，2021年全球前3大生产商占有大约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辉瑞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阿肖克皮拉马尔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艾尔建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Astellas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Eywa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Rising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Otto Brandes GmbH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Recordati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Antares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Accord Healthcare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Heritage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Lannett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Leading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Major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男士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女士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第1章：泌尿解痉药定义及分类、全球及中国市场规模、行业发展机遇、挑战、趋势及政策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第2章：全球市场泌尿解痉药头部企业，收入市场占有率及排名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第3章：中国市场泌尿解痉药头部企业，收入市场占有率及排名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第5章：全球不同产品类型泌尿解痉药收入及份额等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第6章：全球不同应用泌尿解痉药收入及份额等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第7章：全球主要地区/国家泌尿解痉药市场规模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第8章：全球主要地区/国家泌尿解痉药需求结构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第9章：全球泌尿解痉药头部厂商基本情况介绍，包括公司简介、泌尿解痉药产品、收入及最新动态等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泌尿解痉药市场综述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泌尿解痉药定义及分类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全球泌尿解痉药行业市场规模及预测，2017-2028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中国泌尿解痉药行业市场规模及预测，2017-2028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中国在全球泌尿解痉药市场的占比，2017-2028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1.5 中国与全球泌尿解痉药市场规模增速对比，2017-2028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1.6.1 泌尿解痉药行业驱动因素及发展机遇分析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1.6.2 泌尿解痉药行业阻碍因素及面临的挑战分析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1.6.3 泌尿解痉药行业发展趋势分析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按泌尿解痉药收入计，全球头部企业市场占有率，2017-2022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全球第一梯队、第二梯队和第三梯队，三类泌尿解痉药市场参与者分析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全球泌尿解痉药行业集中度分析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全球泌尿解痉药行业企业并购情况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全球泌尿解痉药行业头部企业产品列举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全球泌尿解痉药行业主要生产商总部及市场区域分布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按泌尿解痉药收入计，中国市场头部企业市场占比，2017-2022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中国市场泌尿解痉药参与者份额：第一梯队、第二梯队、第三梯队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泌尿解痉药行业产业链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泌尿解痉药行业产品分类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10毫克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20毫克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30毫克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按产品类型拆分，全球泌尿解痉药细分市场规模增速预测，2017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按产品类型拆分，全球泌尿解痉药细分市场规模（按收入），2017-2028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全球泌尿解痉药市场下游行业分布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泌尿解痉药行业下游分布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男士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女士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全球泌尿解痉药主要下游市场规模增速预测，2017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按应用拆分，全球泌尿解痉药细分市场规模（按收入），2017-2028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全球主要地区泌尿解痉药市场规模增速预测，2017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全球主要地区泌尿解痉药市场规模（按收入），2017-2028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7.3.1 北美泌尿解痉药市场规模预测，2017-2028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7.3.2 北美泌尿解痉药市场规模，按国家细分，2021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欧洲泌尿解痉药市场规模预测，2017-2028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欧洲泌尿解痉药市场规模，按国家细分，2021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7.5.1 亚太泌尿解痉药市场规模预测，2017-2028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7.5.2 亚太泌尿解痉药市场规模，按国家/地区细分，2021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7.6.1 南美泌尿解痉药市场规模预测，2017-2028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7.6.2 南美泌尿解痉药市场规模，按国家细分，2021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全球主要国家/地区泌尿解痉药市场规模增速预测，2017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全球主要国家/地区泌尿解痉药市场规模（按收入），2017-2028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8.3.1 美国泌尿解痉药市场规模，2017-2028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8.3.3 美国市场不同应用泌尿解痉药份额，2021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欧洲泌尿解痉药市场规模，2017-2028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8.4.3 欧洲市场不同应用泌尿解痉药份额，2021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中国泌尿解痉药市场规模，2017-2028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8.5.3 中国市场不同应用泌尿解痉药份额，2021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日本泌尿解痉药市场规模，2017-2028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8.6.3 日本市场不同应用泌尿解痉药份额，2021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韩国泌尿解痉药市场规模，2017-2028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8.7.3 韩国市场不同应用泌尿解痉药份额，2021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8.8.1 东南亚泌尿解痉药市场规模，2017-2028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8.8.3 东南亚市场不同应用泌尿解痉药份额，2021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8.9.1 印度泌尿解痉药市场规模，2017-2028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8.9.3 印度市场不同应用泌尿解痉药份额，2021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8.10.1 南美泌尿解痉药市场规模，2017-2028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8.10.3 南美市场不同应用泌尿解痉药份额，2021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8.11.1 中东及非洲泌尿解痉药市场规模，2017-2028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全球市场主要泌尿解痉药企业简介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辉瑞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辉瑞基本信息、泌尿解痉药市场分布、总部及行业地位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辉瑞公司简介及主要业务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辉瑞泌尿解痉药产品介绍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辉瑞泌尿解痉药收入及毛利率（2017-2022）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辉瑞企业最新动态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阿肖克皮拉马尔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阿肖克皮拉马尔基本信息、泌尿解痉药市场分布、总部及行业地位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阿肖克皮拉马尔公司简介及主要业务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阿肖克皮拉马尔泌尿解痉药产品介绍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阿肖克皮拉马尔泌尿解痉药收入及毛利率（2017-2022）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阿肖克皮拉马尔企业最新动态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艾尔建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艾尔建基本信息、泌尿解痉药市场分布、总部及行业地位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艾尔建公司简介及主要业务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艾尔建泌尿解痉药产品介绍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艾尔建泌尿解痉药收入及毛利率（2017-2022）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艾尔建企业最新动态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Astellas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Astellas基本信息、泌尿解痉药市场分布、总部及行业地位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Astellas公司简介及主要业务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Astellas泌尿解痉药产品介绍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Astellas泌尿解痉药收入及毛利率（2017-2022）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Astellas企业最新动态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Eywa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Eywa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Eywa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Eywa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Eywa Pharma泌尿解痉药收入及毛利率（2017-2022）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Eywa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Rising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Rising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Rising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Rising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Rising Pharmaceuticals泌尿解痉药收入及毛利率（2017-2022）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Rising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Otto Brandes GmbH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Otto Brandes GmbH基本信息、泌尿解痉药市场分布、总部及行业地位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Otto Brandes GmbH公司简介及主要业务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Otto Brandes GmbH泌尿解痉药产品介绍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Otto Brandes GmbH泌尿解痉药收入及毛利率（2017-2022）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Otto Brandes GmbH企业最新动态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Recordati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Recordati基本信息、泌尿解痉药市场分布、总部及行业地位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Recordati公司简介及主要业务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Recordati泌尿解痉药产品介绍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Recordati泌尿解痉药收入及毛利率（2017-2022）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Recordati企业最新动态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Antares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Antares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Antares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Antares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Antares Pharma泌尿解痉药收入及毛利率（2017-2022）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Antares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Accord Healthcare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Accord Healthcare基本信息、泌尿解痉药市场分布、总部及行业地位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Accord Healthcare公司简介及主要业务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Accord Healthcare泌尿解痉药产品介绍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Accord Healthcare泌尿解痉药收入及毛利率（2017-2022）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Accord Healthcare企业最新动态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Heritage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Heritage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Heritage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Heritage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Heritage Pharmaceuticals泌尿解痉药收入及毛利率（2017-2022）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Heritage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Lannett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Lannett基本信息、泌尿解痉药市场分布、总部及行业地位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Lannett公司简介及主要业务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Lannett泌尿解痉药产品介绍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Lannett泌尿解痉药收入及毛利率（2017-2022）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Lannett企业最新动态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Leading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Leading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Leading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Leading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Leading Pharma泌尿解痉药收入及毛利率（2017-2022）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Leading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Major Pharmaceuticals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Major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Major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Major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Major Pharmaceuticals泌尿解痉药收入及毛利率（2017-2022）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Major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中国与全球泌尿解痉药市场规模增速对比（2017-2028）&amp;（万元）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全球泌尿解痉药行业面临的阻碍因素及挑战分析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全球泌尿解痉药行业发展趋势分析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全球头部企业泌尿解痉药收入（2017-2022）&amp;（万元），按2021年数据排名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全球头部厂商泌尿解痉药收入份额，2017-2022，按2021年数据排名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行业集中度分析，近三年（2020-2022）全球泌尿解痉药 CR3（前三大厂商市场份额）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全球泌尿解痉药行业企业并购情况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全球泌尿解痉药行业头部企业产品列举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全球泌尿解痉药行业主要生产商总部及市场区域分布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中国市场头部企业泌尿解痉药收入（2017-2022）&amp;（万元），按2021年数据排名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中国市场头部企业泌尿解痉药收入份额，2017-2022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全球泌尿解痉药核心上游企业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全球泌尿解痉药行业代表性下游客户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按产品类型拆分，全球泌尿解痉药细分市场规模增速预测（2017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按应用拆分，全球泌尿解痉药细分市场规模增速预测（2017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全球主要地区泌尿解痉药市场规模增速预测（2017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全球主要地区泌尿解痉药收入（2017-2028）&amp;（万元）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全球主要国家/地区泌尿解痉药市场规模增速预测（2017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全球主要国家/地区泌尿解痉药收入（万元），2017-2028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全球主要国家/地区泌尿解痉药收入份额，2017-2028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辉瑞基本信息、泌尿解痉药市场分布、总部及行业地位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辉瑞公司简介及主要业务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辉瑞泌尿解痉药产品介绍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辉瑞泌尿解痉药收入（万元）及毛利率（2017-2022）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辉瑞企业最新动态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阿肖克皮拉马尔基本信息、泌尿解痉药市场分布、总部及行业地位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阿肖克皮拉马尔公司简介及主要业务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阿肖克皮拉马尔泌尿解痉药产品介绍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阿肖克皮拉马尔泌尿解痉药收入（万元）及毛利率（2017-2022）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阿肖克皮拉马尔企业最新动态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艾尔建基本信息、泌尿解痉药市场分布、总部及行业地位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艾尔建公司简介及主要业务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艾尔建泌尿解痉药产品介绍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艾尔建泌尿解痉药收入（万元）及毛利率（2017-2022）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艾尔建企业最新动态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Astellas基本信息、泌尿解痉药市场分布、总部及行业地位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Astellas公司简介及主要业务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Astellas泌尿解痉药产品介绍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Astellas泌尿解痉药收入（万元）及毛利率（2017-2022）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Astellas企业最新动态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Eywa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Eywa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Eywa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Eywa Pharma泌尿解痉药收入（万元）及毛利率（2017-2022）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Eywa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Rising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Rising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Rising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Rising Pharmaceuticals泌尿解痉药收入（万元）及毛利率（2017-2022）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Rising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Otto Brandes GmbH基本信息、泌尿解痉药市场分布、总部及行业地位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Otto Brandes GmbH公司简介及主要业务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Otto Brandes GmbH泌尿解痉药产品介绍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Otto Brandes GmbH泌尿解痉药收入（万元）及毛利率（2017-2022）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Otto Brandes GmbH企业最新动态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Recordati基本信息、泌尿解痉药市场分布、总部及行业地位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Recordati公司简介及主要业务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Recordati泌尿解痉药产品介绍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Recordati泌尿解痉药收入（万元）及毛利率（2017-2022）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Recordati企业最新动态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Antares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Antares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Antares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Antares Pharma泌尿解痉药收入（万元）及毛利率（2017-2022）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Antares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Accord Healthcare基本信息、泌尿解痉药市场分布、总部及行业地位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Accord Healthcare公司简介及主要业务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Accord Healthcare泌尿解痉药产品介绍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Accord Healthcare泌尿解痉药收入（万元）及毛利率（2017-2022）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Accord Healthcare企业最新动态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Heritage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Heritage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Heritage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Heritage Pharmaceuticals泌尿解痉药收入（万元）及毛利率（2017-2022）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Heritage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Lannett基本信息、泌尿解痉药市场分布、总部及行业地位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Lannett公司简介及主要业务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Lannett泌尿解痉药产品介绍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Lannett泌尿解痉药收入（万元）及毛利率（2017-2022）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Lannett企业最新动态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Leading Pharma基本信息、泌尿解痉药市场分布、总部及行业地位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Leading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Leading Pharma泌尿解痉药产品介绍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Leading Pharma泌尿解痉药收入（万元）及毛利率（2017-2022）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Leading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Major Pharmaceuticals基本信息、泌尿解痉药市场分布、总部及行业地位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Major Pharmaceuticals公司简介及主要业务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Major Pharmaceuticals泌尿解痉药产品介绍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Major Pharmaceuticals泌尿解痉药收入（万元）及毛利率（2017-2022）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Major Pharmaceuticals企业最新动态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泌尿解痉药产品图片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全球泌尿解痉药行业收入及预测（2017-2028）&amp;（万元）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中国市场泌尿解痉药收入及预测（2017-2028）&amp;（万元）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中国市场泌尿解痉药占全球总收入的份额，2017-2028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全球泌尿解痉药市场参与者，2021年第一梯队、第二梯队和第三梯队市场份额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中国市场泌尿解痉药参与者，2021年第一梯队、第二梯队和第三梯队市场份额 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泌尿解痉药行业产业链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10毫克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20毫克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30毫克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按产品类型拆分，全球泌尿解痉药细分市场规模（2017-2028）&amp;（万元）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按产品类型拆分，全球泌尿解痉药市场份额，2017-2028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男士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女士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按应用拆分，全球泌尿解痉药细分市场规模（2017-2028）&amp;（万元）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按应用拆分，2017-2028年全球泌尿解痉药市场份额，2017-2028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全球主要地区泌尿解痉药收入份额，2017-2028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北美泌尿解痉药市场规模预测（按收入，万元），2017-2028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北美泌尿解痉药市场份额（按收入），按国家细分，2021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欧洲泌尿解痉药市场规模预测（按收入，万元），2017-2028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欧洲泌尿解痉药市场份额（按收入），按国家细分，2021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亚太泌尿解痉药市场规模预测（按收入，万元），2017-2028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亚太泌尿解痉药市场份额（按收入），按国家/地区细分，2021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南美泌尿解痉药市场规模预测（按收入，万元），2017-2028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南美泌尿解痉药市场份额（按收入），按国家细分，2021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中东及非洲泌尿解痉药市场规模预测（按收入，万元），2017-2028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美国泌尿解痉药收入预测（2017-2028）&amp;（万元）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美国市场不同产品类型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美国市场不同应用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欧洲泌尿解痉药收入预测（2017-2028）&amp;（万元）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图32 欧洲市场不同产品类型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图33 欧洲市场不同应用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图34 中国泌尿解痉药收入预测（2017-2028）&amp;（万元）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图35 中国市场不同产品类型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图36 中国市场不同应用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图37 日本泌尿解痉药收入预测（2017-2028）&amp;（万元）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图38 日本市场不同产品类型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图39 日本市场不同应用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图40 韩国泌尿解痉药收入预测（2017-2028）&amp;（万元）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图41 韩国市场不同产品类型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图42 韩国市场不同应用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图43 东南亚泌尿解痉药收入预测（2017-2028）&amp;（万元）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图44 东南亚市场不同产品类型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图45 东南亚市场不同应用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图46 印度泌尿解痉药收入预测（2017-2028）&amp;（万元）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图47 印度市场不同产品类型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图48 印度市场不同应用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图49 南美泌尿解痉药收入预测（2017-2028）&amp;（万元）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图50 南美市场不同产品类型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图51 南美市场不同应用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图52 中东及非洲泌尿解痉药收入预测（2017-2028）&amp;（万元）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图53 中东及非洲市场不同产品类型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图54 中东及非洲市场不同应用 泌尿解痉药份额，2021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图55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图56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图57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c4LCJoZGlkIjoiNjdhMTMwNDYzZWIwOTU0NDRlYjIzNmI5NWQ1MzBlYjAiLCJ1c2VyQ291bnQiOjE3O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035E3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30481F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5D7896"/>
    <w:rsid w:val="087B1FF8"/>
    <w:rsid w:val="088272FC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796AAB"/>
    <w:rsid w:val="0E94340C"/>
    <w:rsid w:val="0E984B91"/>
    <w:rsid w:val="0EA2285E"/>
    <w:rsid w:val="0ED05760"/>
    <w:rsid w:val="0EDD3455"/>
    <w:rsid w:val="0F091857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1346C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3157A0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10CB4"/>
    <w:rsid w:val="14220FB9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60AF2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F760C"/>
    <w:rsid w:val="1BAE0D3A"/>
    <w:rsid w:val="1BE00A25"/>
    <w:rsid w:val="1BF400B9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1F10C7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8A765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B4195"/>
    <w:rsid w:val="2AAB4039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271EA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5F5B52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46402C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83DC4"/>
    <w:rsid w:val="31E85CA8"/>
    <w:rsid w:val="31EB220A"/>
    <w:rsid w:val="31F918F3"/>
    <w:rsid w:val="31F96532"/>
    <w:rsid w:val="32111BAB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C16A8"/>
    <w:rsid w:val="38AF2C58"/>
    <w:rsid w:val="38C7758E"/>
    <w:rsid w:val="38D40C1D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1C72D0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2004667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4F67AB"/>
    <w:rsid w:val="495D7F48"/>
    <w:rsid w:val="496070A7"/>
    <w:rsid w:val="497907C1"/>
    <w:rsid w:val="49A32653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207F8B"/>
    <w:rsid w:val="4C3B7578"/>
    <w:rsid w:val="4C530B9E"/>
    <w:rsid w:val="4C5821AD"/>
    <w:rsid w:val="4C904488"/>
    <w:rsid w:val="4C951AA7"/>
    <w:rsid w:val="4C9A70C7"/>
    <w:rsid w:val="4CBE77A4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2E44B5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C0043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0F026A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7D65C5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043A3"/>
    <w:rsid w:val="6A997972"/>
    <w:rsid w:val="6AAC47D0"/>
    <w:rsid w:val="6AAD0439"/>
    <w:rsid w:val="6AB37396"/>
    <w:rsid w:val="6ADB5443"/>
    <w:rsid w:val="6B152CE6"/>
    <w:rsid w:val="6B1E4C20"/>
    <w:rsid w:val="6B3134EF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252EB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E279D7"/>
    <w:rsid w:val="74F31E31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3445AB"/>
    <w:rsid w:val="7D35091E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46727"/>
    <w:rsid w:val="7E916A99"/>
    <w:rsid w:val="7EA15932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4F235A"/>
    <w:rsid w:val="7F567244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7460</Words>
  <Characters>11411</Characters>
  <Lines>0</Lines>
  <Paragraphs>0</Paragraphs>
  <TotalTime>51</TotalTime>
  <ScaleCrop>false</ScaleCrop>
  <LinksUpToDate>false</LinksUpToDate>
  <CharactersWithSpaces>14440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2023-01-05T10:07:57Z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7717DE77A7634299A739BD2EC59C322F</vt:lpwstr>
  </property>
  <property fmtid="{D5CDD505-2E9C-101B-9397-08002B2CF9AE}" pid="5" name="commondata">
    <vt:lpwstr>eyJjb3VudCI6NDAzLCJoZGlkIjoiNjdhMTMwNDYzZWIwOTU0NDRlYjIzNmI5NWQ1MzBlYjAiLCJ1c2VyQ291bnQiOjQwM30=</vt:lpwstr>
  </property>
</Properties>
</file>